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1F664" w14:textId="179277C5" w:rsidR="001467B9" w:rsidRDefault="00797DDD" w:rsidP="00BF3A1D">
      <w:pPr>
        <w:pStyle w:val="Nadpis1"/>
      </w:pPr>
      <w:r>
        <w:t>Tržby maloobchodu dlouhodobě rostou</w:t>
      </w:r>
      <w:r w:rsidR="00B73520">
        <w:t xml:space="preserve"> </w:t>
      </w:r>
    </w:p>
    <w:p w14:paraId="620D682B" w14:textId="78AE9A48" w:rsidR="00F21B6A" w:rsidRDefault="00000000" w:rsidP="00200551">
      <w:pPr>
        <w:jc w:val="left"/>
      </w:pPr>
      <w:sdt>
        <w:sdtPr>
          <w:id w:val="902409853"/>
          <w:placeholder>
            <w:docPart w:val="487E0C73798D4592A295B270E1918B59"/>
          </w:placeholder>
          <w:date w:fullDate="2026-11-05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C61487">
            <w:t>05. 11. 2026</w:t>
          </w:r>
        </w:sdtContent>
      </w:sdt>
      <w:r w:rsidR="00C744B6" w:rsidRPr="00C744B6">
        <w:t xml:space="preserve"> </w:t>
      </w:r>
    </w:p>
    <w:p w14:paraId="37621C61" w14:textId="33ADB32E" w:rsidR="00773B0B" w:rsidRPr="00BF3A1D" w:rsidRDefault="00BF3A1D" w:rsidP="00BF3A1D">
      <w:pPr>
        <w:pStyle w:val="Nadpis2"/>
      </w:pPr>
      <w:r w:rsidRPr="00BF3A1D">
        <w:t xml:space="preserve">Maloobchod – </w:t>
      </w:r>
      <w:r w:rsidR="00C635F3">
        <w:t>září</w:t>
      </w:r>
      <w:r w:rsidR="001E73C1">
        <w:t xml:space="preserve"> </w:t>
      </w:r>
      <w:r w:rsidRPr="00BF3A1D">
        <w:t>2026</w:t>
      </w:r>
    </w:p>
    <w:p w14:paraId="49E77826" w14:textId="1DB08F04" w:rsidR="006A57CC" w:rsidRPr="00731431" w:rsidRDefault="00623F03" w:rsidP="00BF3A1D">
      <w:pPr>
        <w:pStyle w:val="Perex"/>
      </w:pPr>
      <w:r w:rsidRPr="00731431">
        <w:t>Maloobchodní</w:t>
      </w:r>
      <w:r w:rsidR="00BF3A1D" w:rsidRPr="00731431">
        <w:t xml:space="preserve"> </w:t>
      </w:r>
      <w:r w:rsidRPr="00731431">
        <w:t xml:space="preserve">tržby </w:t>
      </w:r>
      <w:r w:rsidR="00BF3A1D" w:rsidRPr="00731431">
        <w:t>se v</w:t>
      </w:r>
      <w:r w:rsidR="00FC7A46" w:rsidRPr="00731431">
        <w:t> </w:t>
      </w:r>
      <w:r w:rsidR="005A5054">
        <w:t>září</w:t>
      </w:r>
      <w:r w:rsidR="00FC7A46" w:rsidRPr="00731431">
        <w:t xml:space="preserve"> </w:t>
      </w:r>
      <w:r w:rsidR="00BF3A1D" w:rsidRPr="00731431">
        <w:t xml:space="preserve">reálně </w:t>
      </w:r>
      <w:r w:rsidRPr="00731431">
        <w:t xml:space="preserve">meziročně </w:t>
      </w:r>
      <w:r w:rsidR="00FC7A46" w:rsidRPr="00731431">
        <w:t>zvýšily</w:t>
      </w:r>
      <w:r w:rsidRPr="00731431">
        <w:t xml:space="preserve"> </w:t>
      </w:r>
      <w:r w:rsidR="00BF3A1D" w:rsidRPr="00731431">
        <w:t>o </w:t>
      </w:r>
      <w:r w:rsidR="00FC7A46" w:rsidRPr="00731431">
        <w:t>4</w:t>
      </w:r>
      <w:r w:rsidR="00BF3A1D" w:rsidRPr="00731431">
        <w:t>,</w:t>
      </w:r>
      <w:r w:rsidR="005A5054">
        <w:t>1</w:t>
      </w:r>
      <w:r w:rsidR="00BF3A1D" w:rsidRPr="00731431">
        <w:t> %</w:t>
      </w:r>
      <w:r w:rsidR="00FC7A46" w:rsidRPr="00731431">
        <w:t xml:space="preserve"> a </w:t>
      </w:r>
      <w:r w:rsidR="00D875D0" w:rsidRPr="00731431">
        <w:t>m</w:t>
      </w:r>
      <w:r w:rsidR="00BF3A1D" w:rsidRPr="00731431">
        <w:t>eziměsíčně</w:t>
      </w:r>
      <w:r w:rsidR="00FC7A46" w:rsidRPr="00731431">
        <w:t xml:space="preserve"> </w:t>
      </w:r>
      <w:r w:rsidR="00D875D0" w:rsidRPr="00731431">
        <w:t>o </w:t>
      </w:r>
      <w:r w:rsidR="00720BD0" w:rsidRPr="00731431">
        <w:t>0</w:t>
      </w:r>
      <w:r w:rsidR="00D875D0" w:rsidRPr="00731431">
        <w:t>,</w:t>
      </w:r>
      <w:r w:rsidR="005A5054">
        <w:t>1</w:t>
      </w:r>
      <w:r w:rsidR="00D875D0" w:rsidRPr="00731431">
        <w:t> %</w:t>
      </w:r>
      <w:r w:rsidR="00BF3A1D" w:rsidRPr="00731431">
        <w:t>.</w:t>
      </w:r>
      <w:r w:rsidR="00695C00" w:rsidRPr="00731431">
        <w:t xml:space="preserve"> </w:t>
      </w:r>
      <w:r w:rsidR="00BF3A1D" w:rsidRPr="00731431">
        <w:t>Tržby za</w:t>
      </w:r>
      <w:r w:rsidR="000D7590">
        <w:t> </w:t>
      </w:r>
      <w:r w:rsidR="00BF3A1D" w:rsidRPr="00731431">
        <w:t>prodej a opravy motorových vozidel meziročně</w:t>
      </w:r>
      <w:r w:rsidR="00BE6644">
        <w:t xml:space="preserve"> klesly </w:t>
      </w:r>
      <w:r w:rsidR="00BF3A1D" w:rsidRPr="00731431">
        <w:t>o </w:t>
      </w:r>
      <w:r w:rsidR="00DA3D13">
        <w:t>1</w:t>
      </w:r>
      <w:r w:rsidR="00BF3A1D" w:rsidRPr="00731431">
        <w:t>,</w:t>
      </w:r>
      <w:r w:rsidR="00DA3D13">
        <w:t>6</w:t>
      </w:r>
      <w:r w:rsidR="00BF3A1D" w:rsidRPr="00731431">
        <w:t> % a</w:t>
      </w:r>
      <w:r w:rsidR="00C0791F" w:rsidRPr="00731431">
        <w:t xml:space="preserve"> </w:t>
      </w:r>
      <w:r w:rsidR="00BF3A1D" w:rsidRPr="00731431">
        <w:t>meziměsíčně</w:t>
      </w:r>
      <w:r w:rsidR="00DA3D13">
        <w:t xml:space="preserve"> vzrostly </w:t>
      </w:r>
      <w:r w:rsidR="00BF3A1D" w:rsidRPr="00731431">
        <w:t>o </w:t>
      </w:r>
      <w:r w:rsidR="00720BD0" w:rsidRPr="00731431">
        <w:t>0</w:t>
      </w:r>
      <w:r w:rsidR="00BF3A1D" w:rsidRPr="00731431">
        <w:t>,</w:t>
      </w:r>
      <w:r w:rsidR="00DA3D13">
        <w:t>2</w:t>
      </w:r>
      <w:r w:rsidR="00BF3A1D" w:rsidRPr="00731431">
        <w:t> %.</w:t>
      </w:r>
    </w:p>
    <w:p w14:paraId="375BD0C5" w14:textId="14D650D9" w:rsidR="00432592" w:rsidRDefault="00432592" w:rsidP="00432592">
      <w:pPr>
        <w:jc w:val="left"/>
        <w:rPr>
          <w:rFonts w:cstheme="minorHAnsi"/>
        </w:rPr>
      </w:pPr>
      <w:r w:rsidRPr="00731431">
        <w:rPr>
          <w:rFonts w:cstheme="minorHAnsi"/>
        </w:rPr>
        <w:t xml:space="preserve">Meziměsíčně tržby </w:t>
      </w:r>
      <w:r w:rsidRPr="00731431">
        <w:rPr>
          <w:rFonts w:cstheme="minorHAnsi"/>
          <w:b/>
        </w:rPr>
        <w:t>v</w:t>
      </w:r>
      <w:r w:rsidR="00C11A16" w:rsidRPr="00731431">
        <w:rPr>
          <w:rFonts w:cstheme="minorHAnsi"/>
          <w:b/>
        </w:rPr>
        <w:t> </w:t>
      </w:r>
      <w:r w:rsidRPr="00731431">
        <w:rPr>
          <w:rFonts w:cstheme="minorHAnsi"/>
          <w:b/>
        </w:rPr>
        <w:t>maloobchodě kromě motorových vozidel</w:t>
      </w:r>
      <w:r w:rsidRPr="00731431">
        <w:rPr>
          <w:rFonts w:cstheme="minorHAnsi"/>
          <w:b/>
          <w:vertAlign w:val="superscript"/>
        </w:rPr>
        <w:t xml:space="preserve">1) </w:t>
      </w:r>
      <w:r w:rsidRPr="00731431">
        <w:rPr>
          <w:rFonts w:cstheme="minorHAnsi"/>
        </w:rPr>
        <w:t>v</w:t>
      </w:r>
      <w:r w:rsidR="007C5B24">
        <w:rPr>
          <w:rFonts w:cstheme="minorHAnsi"/>
        </w:rPr>
        <w:t xml:space="preserve"> září </w:t>
      </w:r>
      <w:r w:rsidRPr="00731431">
        <w:rPr>
          <w:rFonts w:cstheme="minorHAnsi"/>
        </w:rPr>
        <w:t>reálně</w:t>
      </w:r>
      <w:r w:rsidR="00604BC2">
        <w:rPr>
          <w:rFonts w:cstheme="minorHAnsi"/>
        </w:rPr>
        <w:t xml:space="preserve"> vzrostly </w:t>
      </w:r>
      <w:r w:rsidRPr="00731431">
        <w:rPr>
          <w:rFonts w:cstheme="minorHAnsi"/>
        </w:rPr>
        <w:t>o </w:t>
      </w:r>
      <w:r w:rsidR="005E16E1" w:rsidRPr="00731431">
        <w:rPr>
          <w:rFonts w:cstheme="minorHAnsi"/>
        </w:rPr>
        <w:t>0</w:t>
      </w:r>
      <w:r w:rsidRPr="00731431">
        <w:rPr>
          <w:rFonts w:cstheme="minorHAnsi"/>
        </w:rPr>
        <w:t>,</w:t>
      </w:r>
      <w:r w:rsidR="007C5B24">
        <w:rPr>
          <w:rFonts w:cstheme="minorHAnsi"/>
        </w:rPr>
        <w:t>1</w:t>
      </w:r>
      <w:r w:rsidRPr="00731431">
        <w:rPr>
          <w:rFonts w:cstheme="minorHAnsi"/>
        </w:rPr>
        <w:t> %</w:t>
      </w:r>
      <w:r w:rsidR="00604BC2">
        <w:rPr>
          <w:rFonts w:cstheme="minorHAnsi"/>
        </w:rPr>
        <w:t xml:space="preserve">, přičemž </w:t>
      </w:r>
      <w:r w:rsidR="00130AD7">
        <w:rPr>
          <w:rFonts w:cstheme="minorHAnsi"/>
        </w:rPr>
        <w:t>za</w:t>
      </w:r>
      <w:r w:rsidR="00604BC2">
        <w:rPr>
          <w:rFonts w:cstheme="minorHAnsi"/>
        </w:rPr>
        <w:t xml:space="preserve"> nepotravinářské zboží </w:t>
      </w:r>
      <w:r w:rsidR="00130AD7">
        <w:rPr>
          <w:rFonts w:cstheme="minorHAnsi"/>
        </w:rPr>
        <w:t xml:space="preserve">se zvýšily </w:t>
      </w:r>
      <w:r w:rsidR="00604BC2">
        <w:rPr>
          <w:rFonts w:cstheme="minorHAnsi"/>
        </w:rPr>
        <w:t>o</w:t>
      </w:r>
      <w:r w:rsidR="001F6F3A">
        <w:rPr>
          <w:rFonts w:cstheme="minorHAnsi"/>
        </w:rPr>
        <w:t> </w:t>
      </w:r>
      <w:r w:rsidR="00604BC2">
        <w:rPr>
          <w:rFonts w:cstheme="minorHAnsi"/>
        </w:rPr>
        <w:t>0,3</w:t>
      </w:r>
      <w:r w:rsidR="001F6F3A">
        <w:rPr>
          <w:rFonts w:cstheme="minorHAnsi"/>
        </w:rPr>
        <w:t> </w:t>
      </w:r>
      <w:r w:rsidR="00604BC2">
        <w:rPr>
          <w:rFonts w:cstheme="minorHAnsi"/>
        </w:rPr>
        <w:t xml:space="preserve">%, </w:t>
      </w:r>
      <w:r w:rsidR="00130AD7">
        <w:rPr>
          <w:rFonts w:cstheme="minorHAnsi"/>
        </w:rPr>
        <w:t xml:space="preserve">za </w:t>
      </w:r>
      <w:r w:rsidR="00604BC2">
        <w:rPr>
          <w:rFonts w:cstheme="minorHAnsi"/>
        </w:rPr>
        <w:t>pohonn</w:t>
      </w:r>
      <w:r w:rsidR="00130AD7">
        <w:rPr>
          <w:rFonts w:cstheme="minorHAnsi"/>
        </w:rPr>
        <w:t>é</w:t>
      </w:r>
      <w:r w:rsidR="00604BC2">
        <w:rPr>
          <w:rFonts w:cstheme="minorHAnsi"/>
        </w:rPr>
        <w:t xml:space="preserve"> hmot</w:t>
      </w:r>
      <w:r w:rsidR="00130AD7">
        <w:rPr>
          <w:rFonts w:cstheme="minorHAnsi"/>
        </w:rPr>
        <w:t>y</w:t>
      </w:r>
      <w:r w:rsidR="00604BC2">
        <w:rPr>
          <w:rFonts w:cstheme="minorHAnsi"/>
        </w:rPr>
        <w:t xml:space="preserve"> kles</w:t>
      </w:r>
      <w:r w:rsidR="00130AD7">
        <w:rPr>
          <w:rFonts w:cstheme="minorHAnsi"/>
        </w:rPr>
        <w:t>ly</w:t>
      </w:r>
      <w:r w:rsidR="00604BC2">
        <w:rPr>
          <w:rFonts w:cstheme="minorHAnsi"/>
        </w:rPr>
        <w:t xml:space="preserve"> o 0,6 % a</w:t>
      </w:r>
      <w:r w:rsidR="00130AD7">
        <w:rPr>
          <w:rFonts w:cstheme="minorHAnsi"/>
        </w:rPr>
        <w:t> za </w:t>
      </w:r>
      <w:r w:rsidR="00604BC2">
        <w:rPr>
          <w:rFonts w:cstheme="minorHAnsi"/>
        </w:rPr>
        <w:t>potravin</w:t>
      </w:r>
      <w:r w:rsidR="00130AD7">
        <w:rPr>
          <w:rFonts w:cstheme="minorHAnsi"/>
        </w:rPr>
        <w:t>y</w:t>
      </w:r>
      <w:r w:rsidR="00604BC2">
        <w:rPr>
          <w:rFonts w:cstheme="minorHAnsi"/>
        </w:rPr>
        <w:t xml:space="preserve"> stagn</w:t>
      </w:r>
      <w:r w:rsidR="00130AD7">
        <w:rPr>
          <w:rFonts w:cstheme="minorHAnsi"/>
        </w:rPr>
        <w:t>ovaly</w:t>
      </w:r>
      <w:r w:rsidR="00604BC2">
        <w:rPr>
          <w:rFonts w:cstheme="minorHAnsi"/>
        </w:rPr>
        <w:t>.</w:t>
      </w:r>
      <w:r w:rsidR="005E16E1" w:rsidRPr="00731431">
        <w:rPr>
          <w:rFonts w:cstheme="minorHAnsi"/>
        </w:rPr>
        <w:t xml:space="preserve"> </w:t>
      </w:r>
    </w:p>
    <w:p w14:paraId="64A0521C" w14:textId="04FA6271" w:rsidR="00CD7952" w:rsidRPr="00C347A0" w:rsidRDefault="00CD7952" w:rsidP="00AC68A9">
      <w:pPr>
        <w:jc w:val="left"/>
        <w:rPr>
          <w:rFonts w:cstheme="minorHAnsi"/>
        </w:rPr>
      </w:pPr>
      <w:r w:rsidRPr="00081270">
        <w:rPr>
          <w:rFonts w:cstheme="minorHAnsi"/>
          <w:i/>
          <w:iCs/>
        </w:rPr>
        <w:t>„</w:t>
      </w:r>
      <w:r w:rsidR="00FB0D6E" w:rsidRPr="00081270">
        <w:rPr>
          <w:rFonts w:cstheme="minorHAnsi"/>
          <w:i/>
          <w:iCs/>
        </w:rPr>
        <w:t>Meziročně se maloobchodní tržby v</w:t>
      </w:r>
      <w:r w:rsidR="007B2210">
        <w:rPr>
          <w:rFonts w:cstheme="minorHAnsi"/>
          <w:i/>
          <w:iCs/>
        </w:rPr>
        <w:t> září re</w:t>
      </w:r>
      <w:r w:rsidR="00FB0D6E" w:rsidRPr="00081270">
        <w:rPr>
          <w:rFonts w:cstheme="minorHAnsi"/>
          <w:i/>
          <w:iCs/>
        </w:rPr>
        <w:t>álně zvýšily o</w:t>
      </w:r>
      <w:r w:rsidR="000C6111">
        <w:rPr>
          <w:rFonts w:cstheme="minorHAnsi"/>
          <w:i/>
          <w:iCs/>
        </w:rPr>
        <w:t> </w:t>
      </w:r>
      <w:r w:rsidR="00FB0D6E" w:rsidRPr="00081270">
        <w:rPr>
          <w:rFonts w:cstheme="minorHAnsi"/>
          <w:i/>
          <w:iCs/>
        </w:rPr>
        <w:t>4,</w:t>
      </w:r>
      <w:r w:rsidR="007B2210">
        <w:rPr>
          <w:rFonts w:cstheme="minorHAnsi"/>
          <w:i/>
          <w:iCs/>
        </w:rPr>
        <w:t>1</w:t>
      </w:r>
      <w:r w:rsidR="000C6111">
        <w:rPr>
          <w:rFonts w:cstheme="minorHAnsi"/>
          <w:i/>
          <w:iCs/>
        </w:rPr>
        <w:t> </w:t>
      </w:r>
      <w:r w:rsidR="00FB0D6E" w:rsidRPr="00081270">
        <w:rPr>
          <w:rFonts w:cstheme="minorHAnsi"/>
          <w:i/>
          <w:iCs/>
        </w:rPr>
        <w:t>%. Tržby za nepotravinářské zboží vzrostly o</w:t>
      </w:r>
      <w:r w:rsidR="000C6111">
        <w:rPr>
          <w:rFonts w:cstheme="minorHAnsi"/>
          <w:i/>
          <w:iCs/>
        </w:rPr>
        <w:t> </w:t>
      </w:r>
      <w:r w:rsidR="00FB0D6E" w:rsidRPr="00081270">
        <w:rPr>
          <w:rFonts w:cstheme="minorHAnsi"/>
          <w:i/>
          <w:iCs/>
        </w:rPr>
        <w:t>7,</w:t>
      </w:r>
      <w:r w:rsidR="007B2210">
        <w:rPr>
          <w:rFonts w:cstheme="minorHAnsi"/>
          <w:i/>
          <w:iCs/>
        </w:rPr>
        <w:t>3</w:t>
      </w:r>
      <w:r w:rsidR="000C6111">
        <w:rPr>
          <w:rFonts w:cstheme="minorHAnsi"/>
          <w:i/>
          <w:iCs/>
        </w:rPr>
        <w:t> </w:t>
      </w:r>
      <w:r w:rsidR="00FB0D6E" w:rsidRPr="00081270">
        <w:rPr>
          <w:rFonts w:cstheme="minorHAnsi"/>
          <w:i/>
          <w:iCs/>
        </w:rPr>
        <w:t>% a za potravi</w:t>
      </w:r>
      <w:r w:rsidR="009D3CA5">
        <w:rPr>
          <w:rFonts w:cstheme="minorHAnsi"/>
          <w:i/>
          <w:iCs/>
        </w:rPr>
        <w:t>n</w:t>
      </w:r>
      <w:r w:rsidR="00FB0D6E" w:rsidRPr="00081270">
        <w:rPr>
          <w:rFonts w:cstheme="minorHAnsi"/>
          <w:i/>
          <w:iCs/>
        </w:rPr>
        <w:t>y o</w:t>
      </w:r>
      <w:r w:rsidR="000C6111">
        <w:rPr>
          <w:rFonts w:cstheme="minorHAnsi"/>
          <w:i/>
          <w:iCs/>
        </w:rPr>
        <w:t> </w:t>
      </w:r>
      <w:r w:rsidR="007B2210">
        <w:rPr>
          <w:rFonts w:cstheme="minorHAnsi"/>
          <w:i/>
          <w:iCs/>
        </w:rPr>
        <w:t>2</w:t>
      </w:r>
      <w:r w:rsidR="00FB0D6E" w:rsidRPr="00081270">
        <w:rPr>
          <w:rFonts w:cstheme="minorHAnsi"/>
          <w:i/>
          <w:iCs/>
        </w:rPr>
        <w:t>,</w:t>
      </w:r>
      <w:r w:rsidR="007B2210">
        <w:rPr>
          <w:rFonts w:cstheme="minorHAnsi"/>
          <w:i/>
          <w:iCs/>
        </w:rPr>
        <w:t>7</w:t>
      </w:r>
      <w:r w:rsidR="000C6111">
        <w:rPr>
          <w:rFonts w:cstheme="minorHAnsi"/>
          <w:i/>
          <w:iCs/>
        </w:rPr>
        <w:t> </w:t>
      </w:r>
      <w:r w:rsidR="00FB0D6E" w:rsidRPr="00812988">
        <w:rPr>
          <w:rFonts w:cstheme="minorHAnsi"/>
          <w:i/>
          <w:iCs/>
        </w:rPr>
        <w:t>%, naopak za pohonné hmoty o</w:t>
      </w:r>
      <w:r w:rsidR="000C6111" w:rsidRPr="00812988">
        <w:rPr>
          <w:rFonts w:cstheme="minorHAnsi"/>
          <w:i/>
          <w:iCs/>
        </w:rPr>
        <w:t> </w:t>
      </w:r>
      <w:r w:rsidR="007B2210" w:rsidRPr="00812988">
        <w:rPr>
          <w:rFonts w:cstheme="minorHAnsi"/>
          <w:i/>
          <w:iCs/>
        </w:rPr>
        <w:t>4</w:t>
      </w:r>
      <w:r w:rsidR="00FB0D6E" w:rsidRPr="00812988">
        <w:rPr>
          <w:rFonts w:cstheme="minorHAnsi"/>
          <w:i/>
          <w:iCs/>
        </w:rPr>
        <w:t>,</w:t>
      </w:r>
      <w:r w:rsidR="007B2210" w:rsidRPr="00812988">
        <w:rPr>
          <w:rFonts w:cstheme="minorHAnsi"/>
          <w:i/>
          <w:iCs/>
        </w:rPr>
        <w:t>5</w:t>
      </w:r>
      <w:r w:rsidR="000C6111" w:rsidRPr="00812988">
        <w:rPr>
          <w:rFonts w:cstheme="minorHAnsi"/>
          <w:i/>
          <w:iCs/>
        </w:rPr>
        <w:t> </w:t>
      </w:r>
      <w:r w:rsidR="00FB0D6E" w:rsidRPr="00812988">
        <w:rPr>
          <w:rFonts w:cstheme="minorHAnsi"/>
          <w:i/>
          <w:iCs/>
        </w:rPr>
        <w:t>%</w:t>
      </w:r>
      <w:r w:rsidR="00F07FE6" w:rsidRPr="00812988">
        <w:rPr>
          <w:rFonts w:cstheme="minorHAnsi"/>
          <w:i/>
          <w:iCs/>
        </w:rPr>
        <w:t xml:space="preserve"> klesly</w:t>
      </w:r>
      <w:r w:rsidR="00FB0D6E" w:rsidRPr="00812988">
        <w:rPr>
          <w:rFonts w:cstheme="minorHAnsi"/>
          <w:i/>
          <w:iCs/>
        </w:rPr>
        <w:t xml:space="preserve">. </w:t>
      </w:r>
      <w:r w:rsidR="00563C3D" w:rsidRPr="00812988">
        <w:rPr>
          <w:rFonts w:cstheme="minorHAnsi"/>
          <w:i/>
          <w:iCs/>
        </w:rPr>
        <w:t>Nejvyšším</w:t>
      </w:r>
      <w:r w:rsidR="00563C3D">
        <w:rPr>
          <w:rFonts w:cstheme="minorHAnsi"/>
          <w:i/>
          <w:iCs/>
        </w:rPr>
        <w:t xml:space="preserve"> tempem rostly tržby </w:t>
      </w:r>
      <w:r w:rsidR="009D3CA5">
        <w:rPr>
          <w:rFonts w:cstheme="minorHAnsi"/>
          <w:i/>
          <w:iCs/>
        </w:rPr>
        <w:t>internetov</w:t>
      </w:r>
      <w:r w:rsidR="00563C3D">
        <w:rPr>
          <w:rFonts w:cstheme="minorHAnsi"/>
          <w:i/>
          <w:iCs/>
        </w:rPr>
        <w:t>ým prodejcům</w:t>
      </w:r>
      <w:r w:rsidR="00FB0D6E" w:rsidRPr="00081270">
        <w:rPr>
          <w:rFonts w:cstheme="minorHAnsi"/>
          <w:i/>
          <w:iCs/>
        </w:rPr>
        <w:t xml:space="preserve">," </w:t>
      </w:r>
      <w:r w:rsidRPr="00081270">
        <w:rPr>
          <w:rFonts w:cstheme="minorHAnsi"/>
        </w:rPr>
        <w:t>říká Jana Gotvaldová, vedoucí oddělení statistiky obchodu, dopravy a</w:t>
      </w:r>
      <w:r w:rsidR="00BD7FBB" w:rsidRPr="00081270">
        <w:rPr>
          <w:rFonts w:cstheme="minorHAnsi"/>
        </w:rPr>
        <w:t xml:space="preserve"> </w:t>
      </w:r>
      <w:r w:rsidRPr="00081270">
        <w:rPr>
          <w:rFonts w:cstheme="minorHAnsi"/>
        </w:rPr>
        <w:t>služeb ČSÚ.</w:t>
      </w:r>
    </w:p>
    <w:p w14:paraId="6A0CEB4F" w14:textId="67D38B6E" w:rsidR="00DF631F" w:rsidRDefault="009D619C" w:rsidP="006F3022">
      <w:pPr>
        <w:jc w:val="left"/>
        <w:rPr>
          <w:rFonts w:cstheme="minorHAnsi"/>
        </w:rPr>
      </w:pPr>
      <w:r>
        <w:rPr>
          <w:rFonts w:cstheme="minorHAnsi"/>
        </w:rPr>
        <w:t>K</w:t>
      </w:r>
      <w:r w:rsidR="001F6F3A">
        <w:rPr>
          <w:rFonts w:cstheme="minorHAnsi"/>
        </w:rPr>
        <w:t xml:space="preserve"> </w:t>
      </w:r>
      <w:r>
        <w:rPr>
          <w:rFonts w:cstheme="minorHAnsi"/>
        </w:rPr>
        <w:t xml:space="preserve">celkovému růstu </w:t>
      </w:r>
      <w:r w:rsidR="006F3022" w:rsidRPr="00E77475">
        <w:rPr>
          <w:rFonts w:cstheme="minorHAnsi"/>
        </w:rPr>
        <w:t>maloobchodu</w:t>
      </w:r>
      <w:r w:rsidR="00051EB6">
        <w:rPr>
          <w:rFonts w:cstheme="minorHAnsi"/>
        </w:rPr>
        <w:t xml:space="preserve"> </w:t>
      </w:r>
      <w:r>
        <w:rPr>
          <w:rFonts w:cstheme="minorHAnsi"/>
        </w:rPr>
        <w:t xml:space="preserve">přispěly </w:t>
      </w:r>
      <w:r w:rsidR="00B9124A">
        <w:rPr>
          <w:rFonts w:cstheme="minorHAnsi"/>
        </w:rPr>
        <w:t xml:space="preserve">nejvíce </w:t>
      </w:r>
      <w:r w:rsidR="006F3022" w:rsidRPr="00E77475">
        <w:rPr>
          <w:rFonts w:cstheme="minorHAnsi"/>
        </w:rPr>
        <w:t>internetové a zásilkové obchody</w:t>
      </w:r>
      <w:r w:rsidR="006F3022" w:rsidRPr="00E77475">
        <w:rPr>
          <w:rFonts w:cstheme="minorHAnsi"/>
          <w:vertAlign w:val="superscript"/>
        </w:rPr>
        <w:t>2)</w:t>
      </w:r>
      <w:r w:rsidR="006F3022" w:rsidRPr="00E77475">
        <w:rPr>
          <w:rFonts w:cstheme="minorHAnsi"/>
        </w:rPr>
        <w:t xml:space="preserve">, kterým </w:t>
      </w:r>
      <w:r w:rsidR="00895159">
        <w:rPr>
          <w:rFonts w:cstheme="minorHAnsi"/>
        </w:rPr>
        <w:t>vz</w:t>
      </w:r>
      <w:r w:rsidR="006F3022" w:rsidRPr="00E77475">
        <w:rPr>
          <w:rFonts w:cstheme="minorHAnsi"/>
        </w:rPr>
        <w:t>rostly tržby meziročně o 1</w:t>
      </w:r>
      <w:r w:rsidR="000C2D00">
        <w:rPr>
          <w:rFonts w:cstheme="minorHAnsi"/>
        </w:rPr>
        <w:t>4</w:t>
      </w:r>
      <w:r w:rsidR="006F3022" w:rsidRPr="00E77475">
        <w:rPr>
          <w:rFonts w:cstheme="minorHAnsi"/>
        </w:rPr>
        <w:t>,</w:t>
      </w:r>
      <w:r w:rsidR="000C2D00">
        <w:rPr>
          <w:rFonts w:cstheme="minorHAnsi"/>
        </w:rPr>
        <w:t>5</w:t>
      </w:r>
      <w:r w:rsidR="006F3022" w:rsidRPr="00E77475">
        <w:rPr>
          <w:rFonts w:cstheme="minorHAnsi"/>
        </w:rPr>
        <w:t> %</w:t>
      </w:r>
      <w:r w:rsidR="006D1F20">
        <w:rPr>
          <w:rFonts w:cstheme="minorHAnsi"/>
        </w:rPr>
        <w:t>,</w:t>
      </w:r>
      <w:r w:rsidR="0078072F">
        <w:rPr>
          <w:rFonts w:cstheme="minorHAnsi"/>
        </w:rPr>
        <w:t xml:space="preserve"> a </w:t>
      </w:r>
      <w:r w:rsidR="006F3022" w:rsidRPr="00E77475">
        <w:rPr>
          <w:rFonts w:cstheme="minorHAnsi"/>
        </w:rPr>
        <w:t>nespecializovan</w:t>
      </w:r>
      <w:r w:rsidR="00CE04D1">
        <w:rPr>
          <w:rFonts w:cstheme="minorHAnsi"/>
        </w:rPr>
        <w:t>é</w:t>
      </w:r>
      <w:r w:rsidR="006F3022" w:rsidRPr="00E77475">
        <w:rPr>
          <w:rFonts w:cstheme="minorHAnsi"/>
        </w:rPr>
        <w:t xml:space="preserve"> prodejn</w:t>
      </w:r>
      <w:r w:rsidR="00CE04D1">
        <w:rPr>
          <w:rFonts w:cstheme="minorHAnsi"/>
        </w:rPr>
        <w:t>y s</w:t>
      </w:r>
      <w:r w:rsidR="00C0791F">
        <w:rPr>
          <w:rFonts w:cstheme="minorHAnsi"/>
        </w:rPr>
        <w:t xml:space="preserve"> </w:t>
      </w:r>
      <w:r w:rsidR="00CE04D1">
        <w:rPr>
          <w:rFonts w:cstheme="minorHAnsi"/>
        </w:rPr>
        <w:t>převahou potravin</w:t>
      </w:r>
      <w:r w:rsidR="00107A1C">
        <w:rPr>
          <w:rFonts w:cstheme="minorHAnsi"/>
        </w:rPr>
        <w:t xml:space="preserve"> (růst </w:t>
      </w:r>
      <w:r w:rsidR="00CE04D1">
        <w:rPr>
          <w:rFonts w:cstheme="minorHAnsi"/>
        </w:rPr>
        <w:t>tržeb o</w:t>
      </w:r>
      <w:r w:rsidR="00C0791F">
        <w:rPr>
          <w:rFonts w:cstheme="minorHAnsi"/>
        </w:rPr>
        <w:t> </w:t>
      </w:r>
      <w:r w:rsidR="000C2D00">
        <w:rPr>
          <w:rFonts w:cstheme="minorHAnsi"/>
        </w:rPr>
        <w:t>2</w:t>
      </w:r>
      <w:r w:rsidR="00CE04D1">
        <w:rPr>
          <w:rFonts w:cstheme="minorHAnsi"/>
        </w:rPr>
        <w:t>,</w:t>
      </w:r>
      <w:r w:rsidR="000C2D00">
        <w:rPr>
          <w:rFonts w:cstheme="minorHAnsi"/>
        </w:rPr>
        <w:t>9</w:t>
      </w:r>
      <w:r w:rsidR="006F3022" w:rsidRPr="00E77475">
        <w:rPr>
          <w:rFonts w:cstheme="minorHAnsi"/>
        </w:rPr>
        <w:t> %</w:t>
      </w:r>
      <w:r w:rsidR="00107A1C">
        <w:rPr>
          <w:rFonts w:cstheme="minorHAnsi"/>
        </w:rPr>
        <w:t>).</w:t>
      </w:r>
      <w:r w:rsidR="00411DF6">
        <w:rPr>
          <w:rFonts w:cstheme="minorHAnsi"/>
        </w:rPr>
        <w:t xml:space="preserve"> </w:t>
      </w:r>
      <w:r w:rsidR="00104D22">
        <w:rPr>
          <w:rFonts w:cstheme="minorHAnsi"/>
        </w:rPr>
        <w:t>Z</w:t>
      </w:r>
      <w:r w:rsidR="006D1F20">
        <w:rPr>
          <w:rFonts w:cstheme="minorHAnsi"/>
        </w:rPr>
        <w:t> </w:t>
      </w:r>
      <w:r w:rsidR="00104D22">
        <w:rPr>
          <w:rFonts w:cstheme="minorHAnsi"/>
        </w:rPr>
        <w:t>prodejen s</w:t>
      </w:r>
      <w:r w:rsidR="001F6F3A">
        <w:rPr>
          <w:rFonts w:cstheme="minorHAnsi"/>
        </w:rPr>
        <w:t xml:space="preserve"> </w:t>
      </w:r>
      <w:r w:rsidR="00104D22">
        <w:rPr>
          <w:rFonts w:cstheme="minorHAnsi"/>
        </w:rPr>
        <w:t xml:space="preserve">nepotravinářským zbožím tržby </w:t>
      </w:r>
      <w:r w:rsidR="00BF12C1">
        <w:rPr>
          <w:rFonts w:cstheme="minorHAnsi"/>
        </w:rPr>
        <w:t>vzrostly ve všech sortimentních skupinách prodejen</w:t>
      </w:r>
      <w:r w:rsidR="00582B54">
        <w:rPr>
          <w:rFonts w:cstheme="minorHAnsi"/>
        </w:rPr>
        <w:t xml:space="preserve">, přičemž </w:t>
      </w:r>
      <w:r w:rsidR="009D3CA5">
        <w:rPr>
          <w:rFonts w:cstheme="minorHAnsi"/>
        </w:rPr>
        <w:t xml:space="preserve">růst maloobchodu </w:t>
      </w:r>
      <w:r w:rsidR="00797DDD">
        <w:rPr>
          <w:rFonts w:cstheme="minorHAnsi"/>
        </w:rPr>
        <w:t xml:space="preserve">podpořily </w:t>
      </w:r>
      <w:r w:rsidR="009D3CA5">
        <w:rPr>
          <w:rFonts w:cstheme="minorHAnsi"/>
        </w:rPr>
        <w:t>největší měrou</w:t>
      </w:r>
      <w:r w:rsidR="006D1F20">
        <w:rPr>
          <w:rFonts w:cstheme="minorHAnsi"/>
        </w:rPr>
        <w:t xml:space="preserve"> </w:t>
      </w:r>
      <w:r w:rsidR="00411DF6">
        <w:rPr>
          <w:rFonts w:cstheme="minorHAnsi"/>
        </w:rPr>
        <w:t>prodejny s</w:t>
      </w:r>
      <w:r w:rsidR="001F6F3A">
        <w:rPr>
          <w:rFonts w:cstheme="minorHAnsi"/>
        </w:rPr>
        <w:t xml:space="preserve"> </w:t>
      </w:r>
      <w:r w:rsidR="000C2D00">
        <w:rPr>
          <w:rFonts w:cstheme="minorHAnsi"/>
        </w:rPr>
        <w:t xml:space="preserve">farmaceutickým a zdravotnickým zbožím </w:t>
      </w:r>
      <w:r w:rsidR="00411DF6">
        <w:rPr>
          <w:rFonts w:cstheme="minorHAnsi"/>
        </w:rPr>
        <w:t>(růst</w:t>
      </w:r>
      <w:r w:rsidR="00582B54">
        <w:rPr>
          <w:rFonts w:cstheme="minorHAnsi"/>
        </w:rPr>
        <w:t xml:space="preserve"> tržeb</w:t>
      </w:r>
      <w:r w:rsidR="00411DF6">
        <w:rPr>
          <w:rFonts w:cstheme="minorHAnsi"/>
        </w:rPr>
        <w:t xml:space="preserve"> o</w:t>
      </w:r>
      <w:r w:rsidR="00C0791F">
        <w:rPr>
          <w:rFonts w:cstheme="minorHAnsi"/>
        </w:rPr>
        <w:t> </w:t>
      </w:r>
      <w:r w:rsidR="000C2D00">
        <w:rPr>
          <w:rFonts w:cstheme="minorHAnsi"/>
        </w:rPr>
        <w:t>6</w:t>
      </w:r>
      <w:r w:rsidR="00411DF6">
        <w:rPr>
          <w:rFonts w:cstheme="minorHAnsi"/>
        </w:rPr>
        <w:t>,</w:t>
      </w:r>
      <w:r w:rsidR="000C2D00">
        <w:rPr>
          <w:rFonts w:cstheme="minorHAnsi"/>
        </w:rPr>
        <w:t>6</w:t>
      </w:r>
      <w:r w:rsidR="00C0791F">
        <w:rPr>
          <w:rFonts w:cstheme="minorHAnsi"/>
        </w:rPr>
        <w:t> </w:t>
      </w:r>
      <w:r w:rsidR="00411DF6">
        <w:rPr>
          <w:rFonts w:cstheme="minorHAnsi"/>
        </w:rPr>
        <w:t>%)</w:t>
      </w:r>
      <w:r w:rsidR="00BF12C1">
        <w:rPr>
          <w:rFonts w:cstheme="minorHAnsi"/>
        </w:rPr>
        <w:t>.</w:t>
      </w:r>
    </w:p>
    <w:p w14:paraId="36DE01C6" w14:textId="3A7887FE" w:rsidR="00432592" w:rsidRPr="003064D6" w:rsidRDefault="00432592" w:rsidP="00432592">
      <w:pPr>
        <w:jc w:val="left"/>
        <w:rPr>
          <w:rFonts w:cstheme="minorHAnsi"/>
          <w:iCs/>
        </w:rPr>
      </w:pPr>
      <w:r w:rsidRPr="003064D6">
        <w:rPr>
          <w:rFonts w:cstheme="minorHAnsi"/>
        </w:rPr>
        <w:t xml:space="preserve">Tržby </w:t>
      </w:r>
      <w:r w:rsidRPr="003064D6">
        <w:rPr>
          <w:rFonts w:cstheme="minorHAnsi"/>
          <w:b/>
        </w:rPr>
        <w:t xml:space="preserve">za </w:t>
      </w:r>
      <w:r w:rsidRPr="003064D6">
        <w:rPr>
          <w:rFonts w:cstheme="minorHAnsi"/>
          <w:b/>
          <w:bCs/>
        </w:rPr>
        <w:t>prodej a opravy motorových vozidel</w:t>
      </w:r>
      <w:r w:rsidRPr="003064D6">
        <w:rPr>
          <w:rFonts w:cstheme="minorHAnsi"/>
          <w:b/>
          <w:bCs/>
          <w:vertAlign w:val="superscript"/>
        </w:rPr>
        <w:t xml:space="preserve">3) </w:t>
      </w:r>
      <w:r w:rsidRPr="003064D6">
        <w:rPr>
          <w:rFonts w:cstheme="minorHAnsi"/>
          <w:bCs/>
        </w:rPr>
        <w:t xml:space="preserve">reálně meziměsíčně </w:t>
      </w:r>
      <w:r w:rsidR="000C2D00">
        <w:rPr>
          <w:rFonts w:cstheme="minorHAnsi"/>
          <w:bCs/>
        </w:rPr>
        <w:t xml:space="preserve">vzrostly </w:t>
      </w:r>
      <w:r w:rsidRPr="003064D6">
        <w:rPr>
          <w:rFonts w:cstheme="minorHAnsi"/>
          <w:bCs/>
        </w:rPr>
        <w:t>o </w:t>
      </w:r>
      <w:r w:rsidR="00A422A5">
        <w:rPr>
          <w:rFonts w:cstheme="minorHAnsi"/>
          <w:bCs/>
        </w:rPr>
        <w:t>0</w:t>
      </w:r>
      <w:r w:rsidRPr="003064D6">
        <w:rPr>
          <w:rFonts w:cstheme="minorHAnsi"/>
          <w:bCs/>
        </w:rPr>
        <w:t>,</w:t>
      </w:r>
      <w:r w:rsidR="000C2D00">
        <w:rPr>
          <w:rFonts w:cstheme="minorHAnsi"/>
          <w:bCs/>
        </w:rPr>
        <w:t>2</w:t>
      </w:r>
      <w:r>
        <w:rPr>
          <w:rFonts w:cstheme="minorHAnsi"/>
          <w:bCs/>
        </w:rPr>
        <w:t> </w:t>
      </w:r>
      <w:r w:rsidRPr="003064D6">
        <w:rPr>
          <w:rFonts w:cstheme="minorHAnsi"/>
          <w:bCs/>
        </w:rPr>
        <w:t xml:space="preserve">%. Meziročně </w:t>
      </w:r>
      <w:r w:rsidRPr="003064D6">
        <w:rPr>
          <w:rFonts w:cstheme="minorHAnsi"/>
        </w:rPr>
        <w:t>se</w:t>
      </w:r>
      <w:r>
        <w:rPr>
          <w:rFonts w:cstheme="minorHAnsi"/>
        </w:rPr>
        <w:t> </w:t>
      </w:r>
      <w:r w:rsidRPr="003064D6">
        <w:rPr>
          <w:rFonts w:cstheme="minorHAnsi"/>
        </w:rPr>
        <w:t xml:space="preserve">tržby </w:t>
      </w:r>
      <w:r w:rsidR="00441B97">
        <w:rPr>
          <w:rFonts w:cstheme="minorHAnsi"/>
        </w:rPr>
        <w:t xml:space="preserve">snížily </w:t>
      </w:r>
      <w:r w:rsidRPr="003064D6">
        <w:rPr>
          <w:rFonts w:cstheme="minorHAnsi"/>
        </w:rPr>
        <w:t>o </w:t>
      </w:r>
      <w:r w:rsidR="000C2D00">
        <w:rPr>
          <w:rFonts w:cstheme="minorHAnsi"/>
        </w:rPr>
        <w:t>1</w:t>
      </w:r>
      <w:r w:rsidRPr="003064D6">
        <w:rPr>
          <w:rFonts w:cstheme="minorHAnsi"/>
        </w:rPr>
        <w:t>,</w:t>
      </w:r>
      <w:r w:rsidR="000C2D00">
        <w:rPr>
          <w:rFonts w:cstheme="minorHAnsi"/>
        </w:rPr>
        <w:t>6</w:t>
      </w:r>
      <w:r w:rsidRPr="003064D6">
        <w:rPr>
          <w:rFonts w:cstheme="minorHAnsi"/>
        </w:rPr>
        <w:t xml:space="preserve"> %, </w:t>
      </w:r>
      <w:r w:rsidR="00B1271B">
        <w:rPr>
          <w:rFonts w:cstheme="minorHAnsi"/>
        </w:rPr>
        <w:t>v</w:t>
      </w:r>
      <w:r w:rsidR="001F6F3A">
        <w:rPr>
          <w:rFonts w:cstheme="minorHAnsi"/>
        </w:rPr>
        <w:t xml:space="preserve"> </w:t>
      </w:r>
      <w:r w:rsidR="00B1271B">
        <w:rPr>
          <w:rFonts w:cstheme="minorHAnsi"/>
        </w:rPr>
        <w:t>tom</w:t>
      </w:r>
      <w:r w:rsidR="000C2D00">
        <w:rPr>
          <w:rFonts w:cstheme="minorHAnsi"/>
        </w:rPr>
        <w:t xml:space="preserve"> </w:t>
      </w:r>
      <w:r w:rsidR="000C2D00" w:rsidRPr="003064D6">
        <w:rPr>
          <w:rFonts w:cstheme="minorHAnsi"/>
        </w:rPr>
        <w:t>z</w:t>
      </w:r>
      <w:r w:rsidR="000C2D00" w:rsidRPr="003064D6">
        <w:rPr>
          <w:rFonts w:cstheme="minorHAnsi"/>
          <w:iCs/>
        </w:rPr>
        <w:t>a</w:t>
      </w:r>
      <w:r w:rsidR="000C2D00">
        <w:rPr>
          <w:rFonts w:cstheme="minorHAnsi"/>
          <w:iCs/>
        </w:rPr>
        <w:t xml:space="preserve"> </w:t>
      </w:r>
      <w:r w:rsidR="000C2D00" w:rsidRPr="003064D6">
        <w:rPr>
          <w:rFonts w:cstheme="minorHAnsi"/>
          <w:iCs/>
        </w:rPr>
        <w:t xml:space="preserve">prodej motorových vozidel (včetně náhradních dílů) </w:t>
      </w:r>
      <w:r w:rsidR="000C2D00">
        <w:rPr>
          <w:rFonts w:cstheme="minorHAnsi"/>
          <w:iCs/>
        </w:rPr>
        <w:t xml:space="preserve">klesly </w:t>
      </w:r>
      <w:r w:rsidR="000C2D00" w:rsidRPr="003064D6">
        <w:rPr>
          <w:rFonts w:cstheme="minorHAnsi"/>
          <w:iCs/>
        </w:rPr>
        <w:t>o </w:t>
      </w:r>
      <w:r w:rsidR="000C2D00">
        <w:rPr>
          <w:rFonts w:cstheme="minorHAnsi"/>
          <w:iCs/>
        </w:rPr>
        <w:t>1</w:t>
      </w:r>
      <w:r w:rsidR="000C2D00" w:rsidRPr="003064D6">
        <w:rPr>
          <w:rFonts w:cstheme="minorHAnsi"/>
          <w:iCs/>
        </w:rPr>
        <w:t>,</w:t>
      </w:r>
      <w:r w:rsidR="000C2D00">
        <w:rPr>
          <w:rFonts w:cstheme="minorHAnsi"/>
          <w:iCs/>
        </w:rPr>
        <w:t>6</w:t>
      </w:r>
      <w:r w:rsidR="000C2D00" w:rsidRPr="003064D6">
        <w:rPr>
          <w:rFonts w:cstheme="minorHAnsi"/>
          <w:iCs/>
        </w:rPr>
        <w:t> %</w:t>
      </w:r>
      <w:r w:rsidR="000C2D00">
        <w:rPr>
          <w:rFonts w:cstheme="minorHAnsi"/>
          <w:iCs/>
        </w:rPr>
        <w:t xml:space="preserve"> a</w:t>
      </w:r>
      <w:r w:rsidR="00D4288E">
        <w:rPr>
          <w:rFonts w:cstheme="minorHAnsi"/>
          <w:iCs/>
        </w:rPr>
        <w:t> </w:t>
      </w:r>
      <w:r w:rsidR="00441B97" w:rsidRPr="003064D6">
        <w:rPr>
          <w:rFonts w:cstheme="minorHAnsi"/>
          <w:iCs/>
        </w:rPr>
        <w:t>za</w:t>
      </w:r>
      <w:r w:rsidR="00441B97">
        <w:rPr>
          <w:rFonts w:cstheme="minorHAnsi"/>
          <w:iCs/>
        </w:rPr>
        <w:t xml:space="preserve"> </w:t>
      </w:r>
      <w:r w:rsidR="00441B97" w:rsidRPr="003064D6">
        <w:rPr>
          <w:rFonts w:cstheme="minorHAnsi"/>
          <w:iCs/>
        </w:rPr>
        <w:t>opravy motorových vozidel</w:t>
      </w:r>
      <w:r w:rsidR="00441B97">
        <w:rPr>
          <w:rFonts w:cstheme="minorHAnsi"/>
          <w:iCs/>
        </w:rPr>
        <w:t xml:space="preserve"> o</w:t>
      </w:r>
      <w:r w:rsidR="00777B5B">
        <w:rPr>
          <w:rFonts w:cstheme="minorHAnsi"/>
          <w:iCs/>
        </w:rPr>
        <w:t> </w:t>
      </w:r>
      <w:r w:rsidR="000C2D00">
        <w:rPr>
          <w:rFonts w:cstheme="minorHAnsi"/>
          <w:iCs/>
        </w:rPr>
        <w:t>1</w:t>
      </w:r>
      <w:r w:rsidR="00441B97">
        <w:rPr>
          <w:rFonts w:cstheme="minorHAnsi"/>
          <w:iCs/>
        </w:rPr>
        <w:t>,</w:t>
      </w:r>
      <w:r w:rsidR="000C2D00">
        <w:rPr>
          <w:rFonts w:cstheme="minorHAnsi"/>
          <w:iCs/>
        </w:rPr>
        <w:t>3</w:t>
      </w:r>
      <w:r w:rsidR="00777B5B">
        <w:rPr>
          <w:rFonts w:cstheme="minorHAnsi"/>
          <w:iCs/>
        </w:rPr>
        <w:t> </w:t>
      </w:r>
      <w:r w:rsidR="00441B97">
        <w:rPr>
          <w:rFonts w:cstheme="minorHAnsi"/>
          <w:iCs/>
        </w:rPr>
        <w:t>%</w:t>
      </w:r>
      <w:r w:rsidR="006C0144">
        <w:rPr>
          <w:rFonts w:cstheme="minorHAnsi"/>
          <w:iCs/>
        </w:rPr>
        <w:t>.</w:t>
      </w:r>
      <w:r w:rsidR="00441B97">
        <w:rPr>
          <w:rFonts w:cstheme="minorHAnsi"/>
          <w:iCs/>
        </w:rPr>
        <w:t xml:space="preserve"> </w:t>
      </w:r>
    </w:p>
    <w:p w14:paraId="7DF6EC5B" w14:textId="77777777" w:rsidR="00432592" w:rsidRPr="003064D6" w:rsidRDefault="00432592" w:rsidP="00432592">
      <w:pPr>
        <w:jc w:val="left"/>
        <w:rPr>
          <w:rFonts w:cstheme="minorHAnsi"/>
        </w:rPr>
      </w:pPr>
      <w:r w:rsidRPr="003064D6">
        <w:rPr>
          <w:rFonts w:cstheme="minorHAnsi"/>
        </w:rPr>
        <w:t xml:space="preserve">Mezinárodní srovnání vývoje maloobchodních tržeb v zemích EU je k dispozici na: </w:t>
      </w:r>
      <w:hyperlink r:id="rId11" w:history="1">
        <w:r w:rsidRPr="003064D6">
          <w:rPr>
            <w:rStyle w:val="Hypertextovodkaz"/>
            <w:rFonts w:cstheme="minorHAnsi"/>
          </w:rPr>
          <w:t>https://ec.europa.eu/eurostat/web/short-term-business-statistics/publications</w:t>
        </w:r>
      </w:hyperlink>
      <w:r w:rsidRPr="003064D6">
        <w:rPr>
          <w:rFonts w:cstheme="minorHAnsi"/>
        </w:rPr>
        <w:t>.</w:t>
      </w:r>
    </w:p>
    <w:p w14:paraId="64596F14" w14:textId="77777777" w:rsidR="00A7786D" w:rsidRDefault="002C4C20" w:rsidP="00A7786D">
      <w:pPr>
        <w:pStyle w:val="Poznmky"/>
      </w:pPr>
      <w:r>
        <w:t xml:space="preserve">Poznámky: </w:t>
      </w:r>
    </w:p>
    <w:p w14:paraId="7B430C02" w14:textId="77777777" w:rsidR="00920F53" w:rsidRDefault="00920F53" w:rsidP="00A7786D">
      <w:pPr>
        <w:pStyle w:val="Poznmky"/>
      </w:pPr>
    </w:p>
    <w:p w14:paraId="6B2FCC8A" w14:textId="264AD42E" w:rsidR="00D220B2" w:rsidRPr="00A5618B" w:rsidRDefault="00D220B2" w:rsidP="00A00267">
      <w:pPr>
        <w:pStyle w:val="Poznmky"/>
        <w:rPr>
          <w:rFonts w:asciiTheme="majorHAnsi" w:hAnsiTheme="majorHAnsi" w:cstheme="majorHAnsi"/>
          <w:i w:val="0"/>
          <w:iCs/>
          <w:szCs w:val="18"/>
        </w:rPr>
      </w:pPr>
      <w:r w:rsidRPr="00A5618B">
        <w:rPr>
          <w:rFonts w:asciiTheme="majorHAnsi" w:hAnsiTheme="majorHAnsi" w:cstheme="majorHAnsi"/>
          <w:szCs w:val="18"/>
        </w:rPr>
        <w:t xml:space="preserve">Všechny údaje v Rychlých informacích jsou uvedeny ve stálých cenách. </w:t>
      </w:r>
      <w:r w:rsidRPr="00A5618B">
        <w:rPr>
          <w:rFonts w:asciiTheme="majorHAnsi" w:hAnsiTheme="majorHAnsi" w:cstheme="majorHAnsi"/>
          <w:iCs/>
          <w:szCs w:val="18"/>
        </w:rPr>
        <w:t xml:space="preserve">Meziroční vývoj je publikován po očištění o vliv počtu pracovních dnů. Meziměsíční tempa jsou očištěna také o vliv sezónnosti. </w:t>
      </w:r>
    </w:p>
    <w:p w14:paraId="730036C1" w14:textId="4CDCC848" w:rsidR="00D220B2" w:rsidRPr="00A5618B" w:rsidRDefault="00D220B2" w:rsidP="00A00267">
      <w:pPr>
        <w:pStyle w:val="Poznmky"/>
        <w:rPr>
          <w:rFonts w:asciiTheme="majorHAnsi" w:hAnsiTheme="majorHAnsi" w:cstheme="majorHAnsi"/>
          <w:i w:val="0"/>
          <w:iCs/>
          <w:szCs w:val="18"/>
        </w:rPr>
      </w:pPr>
      <w:r w:rsidRPr="00A5618B">
        <w:rPr>
          <w:rFonts w:asciiTheme="majorHAnsi" w:hAnsiTheme="majorHAnsi" w:cstheme="majorHAnsi"/>
          <w:szCs w:val="18"/>
        </w:rPr>
        <w:t xml:space="preserve">Podniky jsou do odvětví zatříděny podle své převažující činnosti, tj. taková činnost, ze které podniku plyne </w:t>
      </w:r>
      <w:r w:rsidRPr="00A5618B">
        <w:rPr>
          <w:rFonts w:asciiTheme="majorHAnsi" w:hAnsiTheme="majorHAnsi" w:cstheme="majorHAnsi"/>
          <w:iCs/>
          <w:szCs w:val="18"/>
        </w:rPr>
        <w:t>největší přidaná hodnota.</w:t>
      </w:r>
    </w:p>
    <w:p w14:paraId="55F2C68D" w14:textId="20A8FA24" w:rsidR="00D220B2" w:rsidRPr="00A5618B" w:rsidRDefault="00D220B2" w:rsidP="00A00267">
      <w:pPr>
        <w:pStyle w:val="Poznmky"/>
        <w:rPr>
          <w:rFonts w:asciiTheme="majorHAnsi" w:hAnsiTheme="majorHAnsi" w:cstheme="majorHAnsi"/>
          <w:szCs w:val="18"/>
        </w:rPr>
      </w:pPr>
      <w:r w:rsidRPr="00A5618B">
        <w:rPr>
          <w:rFonts w:asciiTheme="majorHAnsi" w:hAnsiTheme="majorHAnsi" w:cstheme="majorHAnsi"/>
          <w:szCs w:val="18"/>
        </w:rPr>
        <w:t xml:space="preserve">Data za měsíc </w:t>
      </w:r>
      <w:r w:rsidR="00C9138D">
        <w:rPr>
          <w:rFonts w:asciiTheme="majorHAnsi" w:hAnsiTheme="majorHAnsi" w:cstheme="majorHAnsi"/>
          <w:szCs w:val="18"/>
        </w:rPr>
        <w:t xml:space="preserve">srpen </w:t>
      </w:r>
      <w:r w:rsidRPr="00A5618B">
        <w:rPr>
          <w:rFonts w:asciiTheme="majorHAnsi" w:hAnsiTheme="majorHAnsi" w:cstheme="majorHAnsi"/>
          <w:szCs w:val="18"/>
        </w:rPr>
        <w:t xml:space="preserve">2026 byla v souladu s politikou revizí ČSÚ revidována, za </w:t>
      </w:r>
      <w:r w:rsidR="00C9138D">
        <w:rPr>
          <w:rFonts w:asciiTheme="majorHAnsi" w:hAnsiTheme="majorHAnsi" w:cstheme="majorHAnsi"/>
          <w:szCs w:val="18"/>
        </w:rPr>
        <w:t xml:space="preserve">září </w:t>
      </w:r>
      <w:r w:rsidRPr="00A5618B">
        <w:rPr>
          <w:rFonts w:asciiTheme="majorHAnsi" w:hAnsiTheme="majorHAnsi" w:cstheme="majorHAnsi"/>
          <w:szCs w:val="18"/>
        </w:rPr>
        <w:t xml:space="preserve">2026 jsou předběžná; definitivní údaje za všechny měsíce roku 2026 budou zveřejněny v březnu 2027. </w:t>
      </w:r>
    </w:p>
    <w:p w14:paraId="5DB804A2" w14:textId="77777777" w:rsidR="00D220B2" w:rsidRPr="00A5618B" w:rsidRDefault="00D220B2" w:rsidP="00A00267">
      <w:pPr>
        <w:pStyle w:val="Poznmky"/>
        <w:rPr>
          <w:rFonts w:asciiTheme="majorHAnsi" w:hAnsiTheme="majorHAnsi" w:cstheme="majorHAnsi"/>
          <w:szCs w:val="18"/>
        </w:rPr>
      </w:pPr>
      <w:r w:rsidRPr="00A5618B">
        <w:rPr>
          <w:rFonts w:asciiTheme="majorHAnsi" w:hAnsiTheme="majorHAnsi" w:cstheme="majorHAnsi"/>
          <w:szCs w:val="18"/>
        </w:rPr>
        <w:t>Podrobné časové řady z krátkodobé statistiky maloobchodu jsou prezentovány primárně prostřednictvím aplikace DataStat, téma Hospodářská odvětví / Obchod / Krátkodobé statistiky obchodu.</w:t>
      </w:r>
    </w:p>
    <w:p w14:paraId="7796ACE4" w14:textId="77777777" w:rsidR="00D220B2" w:rsidRPr="00A5618B" w:rsidRDefault="00D220B2" w:rsidP="00A00267">
      <w:pPr>
        <w:pStyle w:val="Poznmky"/>
        <w:rPr>
          <w:rFonts w:asciiTheme="majorHAnsi" w:hAnsiTheme="majorHAnsi" w:cstheme="majorHAnsi"/>
          <w:szCs w:val="18"/>
        </w:rPr>
      </w:pPr>
      <w:r w:rsidRPr="00A5618B">
        <w:rPr>
          <w:rFonts w:asciiTheme="majorHAnsi" w:hAnsiTheme="majorHAnsi" w:cstheme="majorHAnsi"/>
          <w:color w:val="000000"/>
          <w:szCs w:val="18"/>
        </w:rPr>
        <w:t>Metodika: </w:t>
      </w:r>
      <w:hyperlink r:id="rId12" w:history="1">
        <w:r w:rsidRPr="00A5618B">
          <w:rPr>
            <w:rStyle w:val="Hypertextovodkaz"/>
            <w:rFonts w:asciiTheme="majorHAnsi" w:hAnsiTheme="majorHAnsi" w:cstheme="majorHAnsi"/>
            <w:szCs w:val="18"/>
          </w:rPr>
          <w:t xml:space="preserve">https://csu.gov.cz/mesicni-indexy-trzeb-v-odvetvi-obchodu-metodika </w:t>
        </w:r>
      </w:hyperlink>
    </w:p>
    <w:p w14:paraId="6A739233" w14:textId="77777777" w:rsidR="00D220B2" w:rsidRPr="00FC73D7" w:rsidRDefault="00D220B2" w:rsidP="00A00267">
      <w:pPr>
        <w:spacing w:after="0"/>
        <w:rPr>
          <w:i/>
          <w:iCs/>
          <w:sz w:val="18"/>
          <w:szCs w:val="18"/>
        </w:rPr>
      </w:pPr>
      <w:r w:rsidRPr="00FC73D7">
        <w:rPr>
          <w:i/>
          <w:iCs/>
          <w:sz w:val="18"/>
          <w:szCs w:val="18"/>
          <w:vertAlign w:val="superscript"/>
        </w:rPr>
        <w:t>1)</w:t>
      </w:r>
      <w:r w:rsidRPr="00FC73D7">
        <w:rPr>
          <w:i/>
          <w:iCs/>
          <w:sz w:val="18"/>
          <w:szCs w:val="18"/>
        </w:rPr>
        <w:t> CZ-NACE 47 – nezahrnuje prodej a opravy motorových vozidel.</w:t>
      </w:r>
    </w:p>
    <w:p w14:paraId="6EBC939A" w14:textId="77777777" w:rsidR="00D220B2" w:rsidRPr="00FC73D7" w:rsidRDefault="00D220B2" w:rsidP="00A00267">
      <w:pPr>
        <w:spacing w:after="0"/>
        <w:rPr>
          <w:i/>
          <w:iCs/>
          <w:sz w:val="18"/>
          <w:szCs w:val="18"/>
        </w:rPr>
      </w:pPr>
      <w:r w:rsidRPr="00FC73D7">
        <w:rPr>
          <w:i/>
          <w:iCs/>
          <w:sz w:val="18"/>
          <w:szCs w:val="18"/>
          <w:vertAlign w:val="superscript"/>
        </w:rPr>
        <w:t>2)</w:t>
      </w:r>
      <w:r w:rsidRPr="00FC73D7">
        <w:rPr>
          <w:i/>
          <w:iCs/>
          <w:sz w:val="18"/>
          <w:szCs w:val="18"/>
        </w:rPr>
        <w:t> CZ-NACE 4791 – maloobchod prostřednictvím internetu nebo zásilkové služby.</w:t>
      </w:r>
    </w:p>
    <w:p w14:paraId="53777C6C" w14:textId="77777777" w:rsidR="00D220B2" w:rsidRDefault="00D220B2" w:rsidP="00A00267">
      <w:pPr>
        <w:spacing w:after="0"/>
        <w:rPr>
          <w:sz w:val="18"/>
          <w:szCs w:val="18"/>
        </w:rPr>
      </w:pPr>
      <w:r w:rsidRPr="00FC73D7">
        <w:rPr>
          <w:i/>
          <w:iCs/>
          <w:sz w:val="18"/>
          <w:szCs w:val="18"/>
          <w:vertAlign w:val="superscript"/>
        </w:rPr>
        <w:t>3)</w:t>
      </w:r>
      <w:r w:rsidRPr="00FC73D7">
        <w:rPr>
          <w:i/>
          <w:iCs/>
          <w:sz w:val="18"/>
          <w:szCs w:val="18"/>
        </w:rPr>
        <w:t> CZ-NACE 45 – zahrnuje velkoobchod a maloobchod s motorovými vozidly a opravy motorových vozidel</w:t>
      </w:r>
      <w:r w:rsidRPr="00FC73D7">
        <w:rPr>
          <w:sz w:val="18"/>
          <w:szCs w:val="18"/>
        </w:rPr>
        <w:t>.</w:t>
      </w:r>
    </w:p>
    <w:p w14:paraId="09B43C8B" w14:textId="77777777" w:rsidR="002E00C4" w:rsidRPr="00FC73D7" w:rsidRDefault="002E00C4" w:rsidP="00A00267">
      <w:pPr>
        <w:spacing w:after="0"/>
        <w:rPr>
          <w:i/>
          <w:sz w:val="18"/>
          <w:szCs w:val="18"/>
        </w:rPr>
      </w:pPr>
    </w:p>
    <w:p w14:paraId="069653DB" w14:textId="77777777" w:rsidR="00D220B2" w:rsidRPr="00A5618B" w:rsidRDefault="00D220B2" w:rsidP="00A00267">
      <w:pPr>
        <w:pStyle w:val="Poznmky"/>
        <w:pBdr>
          <w:top w:val="none" w:sz="0" w:space="0" w:color="auto"/>
        </w:pBdr>
        <w:tabs>
          <w:tab w:val="left" w:pos="3600"/>
        </w:tabs>
        <w:ind w:left="3600" w:hanging="3600"/>
        <w:rPr>
          <w:rFonts w:asciiTheme="majorHAnsi" w:hAnsiTheme="majorHAnsi" w:cstheme="majorHAnsi"/>
          <w:i w:val="0"/>
          <w:color w:val="0000FF"/>
          <w:szCs w:val="18"/>
          <w:u w:val="single"/>
        </w:rPr>
      </w:pPr>
      <w:r w:rsidRPr="00A5618B">
        <w:rPr>
          <w:rFonts w:asciiTheme="majorHAnsi" w:hAnsiTheme="majorHAnsi" w:cstheme="majorHAnsi"/>
          <w:szCs w:val="18"/>
        </w:rPr>
        <w:t>Zodpovědný vedoucí pracovník ČSÚ:</w:t>
      </w:r>
      <w:r w:rsidRPr="00A5618B">
        <w:rPr>
          <w:rFonts w:asciiTheme="majorHAnsi" w:hAnsiTheme="majorHAnsi" w:cstheme="majorHAnsi"/>
          <w:szCs w:val="18"/>
        </w:rPr>
        <w:tab/>
      </w:r>
      <w:r w:rsidRPr="00A5618B">
        <w:rPr>
          <w:rFonts w:asciiTheme="majorHAnsi" w:hAnsiTheme="majorHAnsi" w:cstheme="majorHAnsi"/>
          <w:iCs/>
          <w:szCs w:val="18"/>
        </w:rPr>
        <w:t>Ing. Pavel Vančura, ředitel odboru statistiky obchodu, dopravy, služeb, cestovního ruchu a životního prostředí, tel. 274052096, 732348337, e-mail: pavel.vancura@csu.gov.cz</w:t>
      </w:r>
    </w:p>
    <w:p w14:paraId="501BA6CA" w14:textId="77777777" w:rsidR="00D220B2" w:rsidRPr="00A5618B" w:rsidRDefault="00D220B2" w:rsidP="00A00267">
      <w:pPr>
        <w:pStyle w:val="Poznmky"/>
        <w:pBdr>
          <w:top w:val="none" w:sz="0" w:space="0" w:color="auto"/>
        </w:pBdr>
        <w:tabs>
          <w:tab w:val="left" w:pos="3600"/>
        </w:tabs>
        <w:ind w:left="3600" w:hanging="3600"/>
        <w:rPr>
          <w:rFonts w:asciiTheme="majorHAnsi" w:hAnsiTheme="majorHAnsi" w:cstheme="majorHAnsi"/>
          <w:i w:val="0"/>
          <w:szCs w:val="18"/>
        </w:rPr>
      </w:pPr>
      <w:r w:rsidRPr="00A5618B">
        <w:rPr>
          <w:rFonts w:asciiTheme="majorHAnsi" w:hAnsiTheme="majorHAnsi" w:cstheme="majorHAnsi"/>
          <w:szCs w:val="18"/>
        </w:rPr>
        <w:lastRenderedPageBreak/>
        <w:t>Kontaktní osoba:</w:t>
      </w:r>
      <w:r w:rsidRPr="00A5618B">
        <w:rPr>
          <w:rFonts w:asciiTheme="majorHAnsi" w:hAnsiTheme="majorHAnsi" w:cstheme="majorHAnsi"/>
          <w:szCs w:val="18"/>
        </w:rPr>
        <w:tab/>
      </w:r>
      <w:r w:rsidRPr="00A5618B">
        <w:rPr>
          <w:rFonts w:asciiTheme="majorHAnsi" w:hAnsiTheme="majorHAnsi" w:cstheme="majorHAnsi"/>
          <w:iCs/>
          <w:szCs w:val="18"/>
        </w:rPr>
        <w:t>Ing. Jana Gotvaldová, vedoucí oddělení statistiky obchodu, dopravy a služeb, 274052691, 735130284, e</w:t>
      </w:r>
      <w:r w:rsidRPr="00A5618B">
        <w:rPr>
          <w:rFonts w:asciiTheme="majorHAnsi" w:hAnsiTheme="majorHAnsi" w:cstheme="majorHAnsi"/>
          <w:iCs/>
          <w:szCs w:val="18"/>
        </w:rPr>
        <w:noBreakHyphen/>
        <w:t xml:space="preserve">mail: jana.gotvaldova@csu.gov.cz </w:t>
      </w:r>
      <w:r w:rsidRPr="00A5618B">
        <w:rPr>
          <w:rFonts w:asciiTheme="majorHAnsi" w:hAnsiTheme="majorHAnsi" w:cstheme="majorHAnsi"/>
          <w:szCs w:val="18"/>
        </w:rPr>
        <w:t xml:space="preserve"> </w:t>
      </w:r>
      <w:r w:rsidRPr="00A5618B">
        <w:rPr>
          <w:rFonts w:asciiTheme="majorHAnsi" w:hAnsiTheme="majorHAnsi" w:cstheme="majorHAnsi"/>
          <w:iCs/>
          <w:szCs w:val="18"/>
        </w:rPr>
        <w:t xml:space="preserve"> </w:t>
      </w:r>
    </w:p>
    <w:p w14:paraId="4FDA6FFE" w14:textId="77777777" w:rsidR="00D220B2" w:rsidRPr="00A5618B" w:rsidRDefault="00D220B2" w:rsidP="00A00267">
      <w:pPr>
        <w:pStyle w:val="Poznmky"/>
        <w:pBdr>
          <w:top w:val="none" w:sz="0" w:space="0" w:color="auto"/>
        </w:pBdr>
        <w:tabs>
          <w:tab w:val="left" w:pos="3600"/>
        </w:tabs>
        <w:ind w:left="3600" w:hanging="3600"/>
        <w:rPr>
          <w:rFonts w:asciiTheme="majorHAnsi" w:hAnsiTheme="majorHAnsi" w:cstheme="majorHAnsi"/>
          <w:i w:val="0"/>
          <w:szCs w:val="18"/>
        </w:rPr>
      </w:pPr>
      <w:r w:rsidRPr="00A5618B">
        <w:rPr>
          <w:rFonts w:asciiTheme="majorHAnsi" w:hAnsiTheme="majorHAnsi" w:cstheme="majorHAnsi"/>
          <w:szCs w:val="18"/>
        </w:rPr>
        <w:t xml:space="preserve">Metoda získání dat: </w:t>
      </w:r>
      <w:r w:rsidRPr="00A5618B">
        <w:rPr>
          <w:rFonts w:asciiTheme="majorHAnsi" w:hAnsiTheme="majorHAnsi" w:cstheme="majorHAnsi"/>
          <w:szCs w:val="18"/>
        </w:rPr>
        <w:tab/>
        <w:t>přímé zjišťování ČSÚ SP 1-12</w:t>
      </w:r>
    </w:p>
    <w:p w14:paraId="0A075099" w14:textId="75888320" w:rsidR="00D220B2" w:rsidRPr="00A5618B" w:rsidRDefault="00D220B2" w:rsidP="00A00267">
      <w:pPr>
        <w:pStyle w:val="Poznmky"/>
        <w:pBdr>
          <w:top w:val="none" w:sz="0" w:space="0" w:color="auto"/>
        </w:pBdr>
        <w:tabs>
          <w:tab w:val="left" w:pos="3600"/>
        </w:tabs>
        <w:rPr>
          <w:rFonts w:asciiTheme="majorHAnsi" w:hAnsiTheme="majorHAnsi" w:cstheme="majorHAnsi"/>
          <w:i w:val="0"/>
          <w:szCs w:val="18"/>
        </w:rPr>
      </w:pPr>
      <w:r w:rsidRPr="00A5618B">
        <w:rPr>
          <w:rFonts w:asciiTheme="majorHAnsi" w:hAnsiTheme="majorHAnsi" w:cstheme="majorHAnsi"/>
          <w:szCs w:val="18"/>
        </w:rPr>
        <w:t>Termín ukončení sběru dat:</w:t>
      </w:r>
      <w:r w:rsidRPr="00A5618B">
        <w:rPr>
          <w:rFonts w:asciiTheme="majorHAnsi" w:hAnsiTheme="majorHAnsi" w:cstheme="majorHAnsi"/>
          <w:color w:val="FF0000"/>
          <w:szCs w:val="18"/>
        </w:rPr>
        <w:t xml:space="preserve"> </w:t>
      </w:r>
      <w:r w:rsidRPr="00A5618B">
        <w:rPr>
          <w:rFonts w:asciiTheme="majorHAnsi" w:hAnsiTheme="majorHAnsi" w:cstheme="majorHAnsi"/>
          <w:color w:val="FF0000"/>
          <w:szCs w:val="18"/>
        </w:rPr>
        <w:tab/>
      </w:r>
      <w:r w:rsidR="003846C7">
        <w:rPr>
          <w:rFonts w:asciiTheme="majorHAnsi" w:hAnsiTheme="majorHAnsi" w:cstheme="majorHAnsi"/>
          <w:szCs w:val="18"/>
        </w:rPr>
        <w:t>30</w:t>
      </w:r>
      <w:r w:rsidRPr="00A5618B">
        <w:rPr>
          <w:rFonts w:asciiTheme="majorHAnsi" w:hAnsiTheme="majorHAnsi" w:cstheme="majorHAnsi"/>
          <w:szCs w:val="18"/>
        </w:rPr>
        <w:t>.</w:t>
      </w:r>
      <w:r w:rsidR="003846C7">
        <w:rPr>
          <w:rFonts w:asciiTheme="majorHAnsi" w:hAnsiTheme="majorHAnsi" w:cstheme="majorHAnsi"/>
          <w:szCs w:val="18"/>
        </w:rPr>
        <w:t>10</w:t>
      </w:r>
      <w:r w:rsidRPr="00A5618B">
        <w:rPr>
          <w:rFonts w:asciiTheme="majorHAnsi" w:hAnsiTheme="majorHAnsi" w:cstheme="majorHAnsi"/>
          <w:szCs w:val="18"/>
        </w:rPr>
        <w:t>. 2026</w:t>
      </w:r>
    </w:p>
    <w:p w14:paraId="55ABB195" w14:textId="62635412" w:rsidR="00D220B2" w:rsidRPr="00A5618B" w:rsidRDefault="00D220B2" w:rsidP="00A00267">
      <w:pPr>
        <w:pStyle w:val="Poznmky"/>
        <w:pBdr>
          <w:top w:val="none" w:sz="0" w:space="0" w:color="auto"/>
        </w:pBdr>
        <w:tabs>
          <w:tab w:val="left" w:pos="3600"/>
        </w:tabs>
        <w:rPr>
          <w:rFonts w:asciiTheme="majorHAnsi" w:hAnsiTheme="majorHAnsi" w:cstheme="majorHAnsi"/>
          <w:i w:val="0"/>
          <w:szCs w:val="18"/>
        </w:rPr>
      </w:pPr>
      <w:r w:rsidRPr="00A5618B">
        <w:rPr>
          <w:rFonts w:asciiTheme="majorHAnsi" w:hAnsiTheme="majorHAnsi" w:cstheme="majorHAnsi"/>
          <w:szCs w:val="18"/>
        </w:rPr>
        <w:t xml:space="preserve">Termín ukončení zpracování: </w:t>
      </w:r>
      <w:r w:rsidRPr="00A5618B">
        <w:rPr>
          <w:rFonts w:asciiTheme="majorHAnsi" w:hAnsiTheme="majorHAnsi" w:cstheme="majorHAnsi"/>
          <w:szCs w:val="18"/>
        </w:rPr>
        <w:tab/>
      </w:r>
      <w:r w:rsidR="00AE33F4">
        <w:rPr>
          <w:rFonts w:asciiTheme="majorHAnsi" w:hAnsiTheme="majorHAnsi" w:cstheme="majorHAnsi"/>
          <w:szCs w:val="18"/>
        </w:rPr>
        <w:t>2</w:t>
      </w:r>
      <w:r w:rsidRPr="00A5618B">
        <w:rPr>
          <w:rFonts w:asciiTheme="majorHAnsi" w:hAnsiTheme="majorHAnsi" w:cstheme="majorHAnsi"/>
          <w:szCs w:val="18"/>
        </w:rPr>
        <w:t xml:space="preserve">. </w:t>
      </w:r>
      <w:r w:rsidR="00AE33F4">
        <w:rPr>
          <w:rFonts w:asciiTheme="majorHAnsi" w:hAnsiTheme="majorHAnsi" w:cstheme="majorHAnsi"/>
          <w:szCs w:val="18"/>
        </w:rPr>
        <w:t>1</w:t>
      </w:r>
      <w:r w:rsidR="003846C7">
        <w:rPr>
          <w:rFonts w:asciiTheme="majorHAnsi" w:hAnsiTheme="majorHAnsi" w:cstheme="majorHAnsi"/>
          <w:szCs w:val="18"/>
        </w:rPr>
        <w:t>1</w:t>
      </w:r>
      <w:r w:rsidRPr="00A5618B">
        <w:rPr>
          <w:rFonts w:asciiTheme="majorHAnsi" w:hAnsiTheme="majorHAnsi" w:cstheme="majorHAnsi"/>
          <w:szCs w:val="18"/>
        </w:rPr>
        <w:t>. 2026</w:t>
      </w:r>
    </w:p>
    <w:p w14:paraId="36C87D37" w14:textId="77777777" w:rsidR="00D220B2" w:rsidRPr="005367B4" w:rsidRDefault="00D220B2" w:rsidP="00A00267">
      <w:pPr>
        <w:pStyle w:val="Poznmky"/>
        <w:pBdr>
          <w:top w:val="none" w:sz="0" w:space="0" w:color="auto"/>
        </w:pBdr>
        <w:tabs>
          <w:tab w:val="left" w:pos="3600"/>
        </w:tabs>
        <w:ind w:left="3600" w:hanging="3600"/>
        <w:rPr>
          <w:rFonts w:asciiTheme="majorHAnsi" w:hAnsiTheme="majorHAnsi" w:cstheme="majorHAnsi"/>
          <w:i w:val="0"/>
          <w:iCs/>
          <w:szCs w:val="18"/>
        </w:rPr>
      </w:pPr>
      <w:r w:rsidRPr="00A5618B">
        <w:rPr>
          <w:rFonts w:asciiTheme="majorHAnsi" w:hAnsiTheme="majorHAnsi" w:cstheme="majorHAnsi"/>
          <w:szCs w:val="18"/>
        </w:rPr>
        <w:t>Navazující výstupy:</w:t>
      </w:r>
      <w:r w:rsidRPr="00A5618B">
        <w:rPr>
          <w:rFonts w:asciiTheme="majorHAnsi" w:hAnsiTheme="majorHAnsi" w:cstheme="majorHAnsi"/>
          <w:szCs w:val="18"/>
        </w:rPr>
        <w:tab/>
        <w:t>časové řady v databázi DataStat:</w:t>
      </w:r>
      <w:r w:rsidRPr="00A5618B">
        <w:rPr>
          <w:rFonts w:asciiTheme="majorHAnsi" w:hAnsiTheme="majorHAnsi" w:cstheme="majorHAnsi"/>
          <w:iCs/>
          <w:szCs w:val="18"/>
        </w:rPr>
        <w:t xml:space="preserve"> </w:t>
      </w:r>
      <w:hyperlink r:id="rId13" w:history="1">
        <w:r w:rsidRPr="00A5618B">
          <w:rPr>
            <w:rStyle w:val="Hypertextovodkaz"/>
            <w:rFonts w:asciiTheme="majorHAnsi" w:hAnsiTheme="majorHAnsi" w:cstheme="majorHAnsi"/>
            <w:szCs w:val="18"/>
          </w:rPr>
          <w:t>https://data.csu.gov.cz/datastat/dash?aPolozka=OBC01</w:t>
        </w:r>
      </w:hyperlink>
    </w:p>
    <w:p w14:paraId="447889E3" w14:textId="2814CE33" w:rsidR="00D220B2" w:rsidRPr="00A5618B" w:rsidRDefault="00D220B2" w:rsidP="00A00267">
      <w:pPr>
        <w:pStyle w:val="Poznmky"/>
        <w:pBdr>
          <w:top w:val="none" w:sz="0" w:space="0" w:color="auto"/>
        </w:pBdr>
        <w:tabs>
          <w:tab w:val="left" w:pos="3600"/>
        </w:tabs>
        <w:ind w:left="3600" w:hanging="3600"/>
        <w:rPr>
          <w:rFonts w:asciiTheme="majorHAnsi" w:hAnsiTheme="majorHAnsi" w:cstheme="majorHAnsi"/>
          <w:i w:val="0"/>
          <w:szCs w:val="18"/>
        </w:rPr>
      </w:pPr>
      <w:r w:rsidRPr="00A5618B">
        <w:rPr>
          <w:rFonts w:asciiTheme="majorHAnsi" w:hAnsiTheme="majorHAnsi" w:cstheme="majorHAnsi"/>
          <w:szCs w:val="18"/>
        </w:rPr>
        <w:t>Termín zveřejnění další RI:</w:t>
      </w:r>
      <w:r w:rsidRPr="00A5618B">
        <w:rPr>
          <w:rFonts w:asciiTheme="majorHAnsi" w:hAnsiTheme="majorHAnsi" w:cstheme="majorHAnsi"/>
          <w:szCs w:val="18"/>
        </w:rPr>
        <w:tab/>
      </w:r>
      <w:r w:rsidR="003D341C">
        <w:rPr>
          <w:rFonts w:asciiTheme="majorHAnsi" w:hAnsiTheme="majorHAnsi" w:cstheme="majorHAnsi"/>
          <w:szCs w:val="18"/>
        </w:rPr>
        <w:t>8</w:t>
      </w:r>
      <w:r w:rsidR="005B1ABA">
        <w:rPr>
          <w:rFonts w:asciiTheme="majorHAnsi" w:hAnsiTheme="majorHAnsi" w:cstheme="majorHAnsi"/>
          <w:szCs w:val="18"/>
        </w:rPr>
        <w:t>. 1</w:t>
      </w:r>
      <w:r w:rsidR="003D341C">
        <w:rPr>
          <w:rFonts w:asciiTheme="majorHAnsi" w:hAnsiTheme="majorHAnsi" w:cstheme="majorHAnsi"/>
          <w:szCs w:val="18"/>
        </w:rPr>
        <w:t>2</w:t>
      </w:r>
      <w:r w:rsidRPr="00A5618B">
        <w:rPr>
          <w:rFonts w:asciiTheme="majorHAnsi" w:hAnsiTheme="majorHAnsi" w:cstheme="majorHAnsi"/>
          <w:szCs w:val="18"/>
        </w:rPr>
        <w:t xml:space="preserve">. 2026 </w:t>
      </w:r>
    </w:p>
    <w:p w14:paraId="08446252" w14:textId="21896C04" w:rsidR="00200551" w:rsidRDefault="00200551" w:rsidP="00A00267">
      <w:pPr>
        <w:pStyle w:val="Poznmky"/>
        <w:pBdr>
          <w:top w:val="none" w:sz="0" w:space="0" w:color="auto"/>
        </w:pBdr>
      </w:pPr>
    </w:p>
    <w:p w14:paraId="427CA99F" w14:textId="77777777" w:rsidR="00062565" w:rsidRDefault="00062565" w:rsidP="00A00267">
      <w:pPr>
        <w:pStyle w:val="Poznmky"/>
        <w:pBdr>
          <w:top w:val="none" w:sz="0" w:space="0" w:color="auto"/>
        </w:pBdr>
      </w:pPr>
    </w:p>
    <w:p w14:paraId="43841DB1" w14:textId="77777777" w:rsidR="00062565" w:rsidRDefault="00062565" w:rsidP="00062565">
      <w:pPr>
        <w:spacing w:after="0"/>
      </w:pPr>
      <w:r>
        <w:t>Přílohy:</w:t>
      </w:r>
    </w:p>
    <w:p w14:paraId="3981C8E8" w14:textId="77777777" w:rsidR="00A74B94" w:rsidRPr="00876050" w:rsidRDefault="00A74B94" w:rsidP="00A74B94">
      <w:pPr>
        <w:pStyle w:val="Zkladntext2"/>
        <w:spacing w:after="0" w:line="276" w:lineRule="auto"/>
        <w:rPr>
          <w:sz w:val="20"/>
        </w:rPr>
      </w:pPr>
      <w:r w:rsidRPr="00876050">
        <w:rPr>
          <w:sz w:val="20"/>
        </w:rPr>
        <w:t xml:space="preserve">Tab. 1 Maloobchod a prodej a opravy motorových vozidel (meziroční indexy, </w:t>
      </w:r>
      <w:r>
        <w:rPr>
          <w:sz w:val="20"/>
        </w:rPr>
        <w:t xml:space="preserve">stálé ceny, </w:t>
      </w:r>
      <w:r w:rsidRPr="00876050">
        <w:rPr>
          <w:sz w:val="20"/>
        </w:rPr>
        <w:t>kalendářně očištěné údaje)</w:t>
      </w:r>
    </w:p>
    <w:p w14:paraId="43054DB0" w14:textId="77777777" w:rsidR="00A74B94" w:rsidRPr="00876050" w:rsidRDefault="00A74B94" w:rsidP="00A74B94">
      <w:pPr>
        <w:pStyle w:val="Zkladntext2"/>
        <w:spacing w:after="0" w:line="276" w:lineRule="auto"/>
        <w:rPr>
          <w:sz w:val="20"/>
        </w:rPr>
      </w:pPr>
      <w:r w:rsidRPr="00876050">
        <w:rPr>
          <w:sz w:val="20"/>
        </w:rPr>
        <w:t>Graf 1 Tržby v maloobchodě kromě motorových vozidel (bazické indexy, stálé ceny)</w:t>
      </w:r>
    </w:p>
    <w:p w14:paraId="3D8237DF" w14:textId="77777777" w:rsidR="00A74B94" w:rsidRPr="00876050" w:rsidRDefault="00A74B94" w:rsidP="00A74B94">
      <w:pPr>
        <w:pStyle w:val="Zkladntext2"/>
        <w:spacing w:after="0" w:line="276" w:lineRule="auto"/>
        <w:rPr>
          <w:sz w:val="20"/>
        </w:rPr>
      </w:pPr>
      <w:r w:rsidRPr="00876050">
        <w:rPr>
          <w:sz w:val="20"/>
        </w:rPr>
        <w:t>Graf 2 Tržby v</w:t>
      </w:r>
      <w:r>
        <w:rPr>
          <w:sz w:val="20"/>
        </w:rPr>
        <w:t xml:space="preserve"> </w:t>
      </w:r>
      <w:r w:rsidRPr="00876050">
        <w:rPr>
          <w:sz w:val="20"/>
        </w:rPr>
        <w:t>maloobchodě kromě motorových vozidel (meziroční indexy, stálé ceny)</w:t>
      </w:r>
    </w:p>
    <w:p w14:paraId="47A6452C" w14:textId="77777777" w:rsidR="00A74B94" w:rsidRPr="00876050" w:rsidRDefault="00A74B94" w:rsidP="00A74B94">
      <w:pPr>
        <w:pStyle w:val="Zkladntext2"/>
        <w:spacing w:after="0" w:line="276" w:lineRule="auto"/>
        <w:rPr>
          <w:sz w:val="20"/>
        </w:rPr>
      </w:pPr>
      <w:r w:rsidRPr="00876050">
        <w:rPr>
          <w:sz w:val="20"/>
        </w:rPr>
        <w:t>Graf 3 Tržby v maloobchodě kromě motorových vozidel – mezinárodní srovnání (bazické indexy, sezónně očištěno, stálé ceny)</w:t>
      </w:r>
    </w:p>
    <w:p w14:paraId="04963605" w14:textId="214D7ACF" w:rsidR="00A74B94" w:rsidRDefault="00A74B94" w:rsidP="00C0791F">
      <w:pPr>
        <w:pStyle w:val="Zkladntext2"/>
        <w:spacing w:after="0" w:line="276" w:lineRule="auto"/>
      </w:pPr>
      <w:r w:rsidRPr="00876050">
        <w:rPr>
          <w:sz w:val="20"/>
        </w:rPr>
        <w:t>Graf 4 Tržby v</w:t>
      </w:r>
      <w:r>
        <w:rPr>
          <w:sz w:val="20"/>
        </w:rPr>
        <w:t xml:space="preserve"> </w:t>
      </w:r>
      <w:r w:rsidRPr="00876050">
        <w:rPr>
          <w:sz w:val="20"/>
        </w:rPr>
        <w:t>maloobchodě – příspěvky vybraných odvětví CZ-NACE k</w:t>
      </w:r>
      <w:r>
        <w:rPr>
          <w:sz w:val="20"/>
        </w:rPr>
        <w:t xml:space="preserve"> </w:t>
      </w:r>
      <w:r w:rsidRPr="00876050">
        <w:rPr>
          <w:sz w:val="20"/>
        </w:rPr>
        <w:t>meziroční změně (kalendářně očištěné údaje)</w:t>
      </w:r>
      <w:r w:rsidR="00D525E0">
        <w:rPr>
          <w:sz w:val="20"/>
        </w:rPr>
        <w:t xml:space="preserve"> </w:t>
      </w:r>
    </w:p>
    <w:sectPr w:rsidR="00A74B94" w:rsidSect="00BE2E0B">
      <w:headerReference w:type="default" r:id="rId14"/>
      <w:footerReference w:type="default" r:id="rId15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2B498" w14:textId="77777777" w:rsidR="00610A60" w:rsidRDefault="00610A60" w:rsidP="004A01A7">
      <w:pPr>
        <w:spacing w:after="0" w:line="240" w:lineRule="auto"/>
      </w:pPr>
      <w:r>
        <w:separator/>
      </w:r>
    </w:p>
  </w:endnote>
  <w:endnote w:type="continuationSeparator" w:id="0">
    <w:p w14:paraId="0340D6B0" w14:textId="77777777" w:rsidR="00610A60" w:rsidRDefault="00610A60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BF619" w14:textId="77777777" w:rsidR="006A57CC" w:rsidRDefault="006A57CC" w:rsidP="00F21B6A">
    <w:pPr>
      <w:pStyle w:val="Zpat"/>
    </w:pPr>
    <w:r w:rsidRPr="006A57CC">
      <w:t>Český statistický úřad</w:t>
    </w:r>
  </w:p>
  <w:p w14:paraId="277CDB34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7BF21442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110014ED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B20F5" w14:textId="77777777" w:rsidR="00610A60" w:rsidRDefault="00610A60" w:rsidP="004A01A7">
      <w:pPr>
        <w:spacing w:after="0" w:line="240" w:lineRule="auto"/>
      </w:pPr>
    </w:p>
  </w:footnote>
  <w:footnote w:type="continuationSeparator" w:id="0">
    <w:p w14:paraId="18B03020" w14:textId="77777777" w:rsidR="00610A60" w:rsidRDefault="00610A60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21A832BE" w14:textId="77777777" w:rsidTr="00F21B6A">
      <w:trPr>
        <w:jc w:val="right"/>
      </w:trPr>
      <w:tc>
        <w:tcPr>
          <w:tcW w:w="4253" w:type="dxa"/>
        </w:tcPr>
        <w:p w14:paraId="07429DB1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4CAF79A4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AEE"/>
    <w:rsid w:val="00002498"/>
    <w:rsid w:val="00010345"/>
    <w:rsid w:val="000106FE"/>
    <w:rsid w:val="000120B4"/>
    <w:rsid w:val="000156A0"/>
    <w:rsid w:val="0002560E"/>
    <w:rsid w:val="00032CCE"/>
    <w:rsid w:val="00035F16"/>
    <w:rsid w:val="00043335"/>
    <w:rsid w:val="0004380E"/>
    <w:rsid w:val="000442D9"/>
    <w:rsid w:val="0004630F"/>
    <w:rsid w:val="00051EB6"/>
    <w:rsid w:val="00054392"/>
    <w:rsid w:val="0005510C"/>
    <w:rsid w:val="00060EDA"/>
    <w:rsid w:val="00062565"/>
    <w:rsid w:val="00067723"/>
    <w:rsid w:val="00070445"/>
    <w:rsid w:val="00071F0F"/>
    <w:rsid w:val="00073AEE"/>
    <w:rsid w:val="00074144"/>
    <w:rsid w:val="00081270"/>
    <w:rsid w:val="00083A55"/>
    <w:rsid w:val="00085436"/>
    <w:rsid w:val="00086E96"/>
    <w:rsid w:val="00091130"/>
    <w:rsid w:val="00093494"/>
    <w:rsid w:val="000968A9"/>
    <w:rsid w:val="000B0BF4"/>
    <w:rsid w:val="000B41E5"/>
    <w:rsid w:val="000B4F0B"/>
    <w:rsid w:val="000C11F2"/>
    <w:rsid w:val="000C2452"/>
    <w:rsid w:val="000C2D00"/>
    <w:rsid w:val="000C5323"/>
    <w:rsid w:val="000C6111"/>
    <w:rsid w:val="000C67FA"/>
    <w:rsid w:val="000C68F4"/>
    <w:rsid w:val="000D2954"/>
    <w:rsid w:val="000D5C58"/>
    <w:rsid w:val="000D71B1"/>
    <w:rsid w:val="000D7590"/>
    <w:rsid w:val="000E00C3"/>
    <w:rsid w:val="000E3099"/>
    <w:rsid w:val="000F141D"/>
    <w:rsid w:val="000F5A54"/>
    <w:rsid w:val="00102994"/>
    <w:rsid w:val="00104D22"/>
    <w:rsid w:val="0010606B"/>
    <w:rsid w:val="00107A1C"/>
    <w:rsid w:val="00112B11"/>
    <w:rsid w:val="00113DD1"/>
    <w:rsid w:val="0012264D"/>
    <w:rsid w:val="00124EE3"/>
    <w:rsid w:val="00130AD7"/>
    <w:rsid w:val="00134D21"/>
    <w:rsid w:val="00134F2B"/>
    <w:rsid w:val="00135EBB"/>
    <w:rsid w:val="001363A5"/>
    <w:rsid w:val="00137B85"/>
    <w:rsid w:val="00140402"/>
    <w:rsid w:val="00140EE0"/>
    <w:rsid w:val="00141449"/>
    <w:rsid w:val="001458AE"/>
    <w:rsid w:val="001462DC"/>
    <w:rsid w:val="001467B9"/>
    <w:rsid w:val="00146A2A"/>
    <w:rsid w:val="0015074B"/>
    <w:rsid w:val="001510FA"/>
    <w:rsid w:val="0015463D"/>
    <w:rsid w:val="00157F23"/>
    <w:rsid w:val="00160FEB"/>
    <w:rsid w:val="00162941"/>
    <w:rsid w:val="00164790"/>
    <w:rsid w:val="0016559B"/>
    <w:rsid w:val="001712FE"/>
    <w:rsid w:val="00171B3E"/>
    <w:rsid w:val="00175680"/>
    <w:rsid w:val="00177414"/>
    <w:rsid w:val="00186049"/>
    <w:rsid w:val="001909FA"/>
    <w:rsid w:val="001923EF"/>
    <w:rsid w:val="00192B6B"/>
    <w:rsid w:val="00193792"/>
    <w:rsid w:val="0019514E"/>
    <w:rsid w:val="001A41C5"/>
    <w:rsid w:val="001B227F"/>
    <w:rsid w:val="001B6A3D"/>
    <w:rsid w:val="001C6DDB"/>
    <w:rsid w:val="001D52C5"/>
    <w:rsid w:val="001D719A"/>
    <w:rsid w:val="001E0520"/>
    <w:rsid w:val="001E1B82"/>
    <w:rsid w:val="001E417F"/>
    <w:rsid w:val="001E4A5F"/>
    <w:rsid w:val="001E513B"/>
    <w:rsid w:val="001E691A"/>
    <w:rsid w:val="001E73C1"/>
    <w:rsid w:val="001F493F"/>
    <w:rsid w:val="001F6F3A"/>
    <w:rsid w:val="002000F6"/>
    <w:rsid w:val="00200551"/>
    <w:rsid w:val="002013B0"/>
    <w:rsid w:val="00203C0D"/>
    <w:rsid w:val="0020716F"/>
    <w:rsid w:val="00216463"/>
    <w:rsid w:val="00222610"/>
    <w:rsid w:val="002234D1"/>
    <w:rsid w:val="0022374B"/>
    <w:rsid w:val="002363CA"/>
    <w:rsid w:val="0024520E"/>
    <w:rsid w:val="002454E3"/>
    <w:rsid w:val="0024676C"/>
    <w:rsid w:val="0025393A"/>
    <w:rsid w:val="0025552E"/>
    <w:rsid w:val="00260DCA"/>
    <w:rsid w:val="002658B7"/>
    <w:rsid w:val="00274E61"/>
    <w:rsid w:val="00275B42"/>
    <w:rsid w:val="00280346"/>
    <w:rsid w:val="00280D21"/>
    <w:rsid w:val="0028101B"/>
    <w:rsid w:val="002826B4"/>
    <w:rsid w:val="00293F29"/>
    <w:rsid w:val="00297C33"/>
    <w:rsid w:val="002A34AA"/>
    <w:rsid w:val="002C4C20"/>
    <w:rsid w:val="002D11B9"/>
    <w:rsid w:val="002D268D"/>
    <w:rsid w:val="002D796B"/>
    <w:rsid w:val="002E00C4"/>
    <w:rsid w:val="002E12D9"/>
    <w:rsid w:val="002F7004"/>
    <w:rsid w:val="0030061B"/>
    <w:rsid w:val="00303A0E"/>
    <w:rsid w:val="00307360"/>
    <w:rsid w:val="003138D4"/>
    <w:rsid w:val="0031634A"/>
    <w:rsid w:val="003206E7"/>
    <w:rsid w:val="003208E6"/>
    <w:rsid w:val="0032285E"/>
    <w:rsid w:val="00325DEB"/>
    <w:rsid w:val="003265DA"/>
    <w:rsid w:val="003351B8"/>
    <w:rsid w:val="00335571"/>
    <w:rsid w:val="00340C32"/>
    <w:rsid w:val="00342E5E"/>
    <w:rsid w:val="00346C7C"/>
    <w:rsid w:val="003540FA"/>
    <w:rsid w:val="00356332"/>
    <w:rsid w:val="00363815"/>
    <w:rsid w:val="003647FB"/>
    <w:rsid w:val="003654CD"/>
    <w:rsid w:val="00370110"/>
    <w:rsid w:val="00370CFA"/>
    <w:rsid w:val="00371312"/>
    <w:rsid w:val="00372598"/>
    <w:rsid w:val="003733C2"/>
    <w:rsid w:val="003846C7"/>
    <w:rsid w:val="0038593D"/>
    <w:rsid w:val="00392F53"/>
    <w:rsid w:val="00393EC0"/>
    <w:rsid w:val="0039647D"/>
    <w:rsid w:val="003A2A49"/>
    <w:rsid w:val="003A3966"/>
    <w:rsid w:val="003A58D2"/>
    <w:rsid w:val="003A7E6A"/>
    <w:rsid w:val="003C027F"/>
    <w:rsid w:val="003C3F6A"/>
    <w:rsid w:val="003D2BE1"/>
    <w:rsid w:val="003D341C"/>
    <w:rsid w:val="003D639F"/>
    <w:rsid w:val="003E0572"/>
    <w:rsid w:val="003E3910"/>
    <w:rsid w:val="003E6369"/>
    <w:rsid w:val="003F2008"/>
    <w:rsid w:val="003F36C7"/>
    <w:rsid w:val="003F54C8"/>
    <w:rsid w:val="003F69B1"/>
    <w:rsid w:val="004027D2"/>
    <w:rsid w:val="0040303E"/>
    <w:rsid w:val="00407B47"/>
    <w:rsid w:val="00410063"/>
    <w:rsid w:val="00411DF6"/>
    <w:rsid w:val="004136C9"/>
    <w:rsid w:val="00415374"/>
    <w:rsid w:val="00420F82"/>
    <w:rsid w:val="00421717"/>
    <w:rsid w:val="00426C60"/>
    <w:rsid w:val="00427375"/>
    <w:rsid w:val="00430BB6"/>
    <w:rsid w:val="0043243E"/>
    <w:rsid w:val="00432592"/>
    <w:rsid w:val="0043301B"/>
    <w:rsid w:val="00433E54"/>
    <w:rsid w:val="00436EC2"/>
    <w:rsid w:val="00441B97"/>
    <w:rsid w:val="00444455"/>
    <w:rsid w:val="00450156"/>
    <w:rsid w:val="00454DC7"/>
    <w:rsid w:val="004573FA"/>
    <w:rsid w:val="00460012"/>
    <w:rsid w:val="004607B2"/>
    <w:rsid w:val="004611CC"/>
    <w:rsid w:val="00463047"/>
    <w:rsid w:val="0046727D"/>
    <w:rsid w:val="004723B2"/>
    <w:rsid w:val="00472B29"/>
    <w:rsid w:val="00493ED9"/>
    <w:rsid w:val="004977D7"/>
    <w:rsid w:val="004A01A7"/>
    <w:rsid w:val="004A09C5"/>
    <w:rsid w:val="004A38DD"/>
    <w:rsid w:val="004A5DC0"/>
    <w:rsid w:val="004A6D87"/>
    <w:rsid w:val="004B4A94"/>
    <w:rsid w:val="004C7DCA"/>
    <w:rsid w:val="004E0AAF"/>
    <w:rsid w:val="004E3729"/>
    <w:rsid w:val="004E44AF"/>
    <w:rsid w:val="004E7E0E"/>
    <w:rsid w:val="004F1EC2"/>
    <w:rsid w:val="004F5594"/>
    <w:rsid w:val="004F55F0"/>
    <w:rsid w:val="004F5B42"/>
    <w:rsid w:val="004F6F67"/>
    <w:rsid w:val="00500A63"/>
    <w:rsid w:val="00502060"/>
    <w:rsid w:val="00504F7A"/>
    <w:rsid w:val="00513684"/>
    <w:rsid w:val="00514FDA"/>
    <w:rsid w:val="00521746"/>
    <w:rsid w:val="0053027D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C3D"/>
    <w:rsid w:val="00563FE8"/>
    <w:rsid w:val="0056491C"/>
    <w:rsid w:val="00564F2B"/>
    <w:rsid w:val="005765FB"/>
    <w:rsid w:val="005801BB"/>
    <w:rsid w:val="00582B54"/>
    <w:rsid w:val="005865A4"/>
    <w:rsid w:val="00586756"/>
    <w:rsid w:val="0058729F"/>
    <w:rsid w:val="005908DC"/>
    <w:rsid w:val="00593FA2"/>
    <w:rsid w:val="00597091"/>
    <w:rsid w:val="005970F5"/>
    <w:rsid w:val="005A012C"/>
    <w:rsid w:val="005A289B"/>
    <w:rsid w:val="005A4E69"/>
    <w:rsid w:val="005A4EC9"/>
    <w:rsid w:val="005A5054"/>
    <w:rsid w:val="005A60C3"/>
    <w:rsid w:val="005B1601"/>
    <w:rsid w:val="005B1ABA"/>
    <w:rsid w:val="005B38A1"/>
    <w:rsid w:val="005C0DE3"/>
    <w:rsid w:val="005C14EB"/>
    <w:rsid w:val="005C29C9"/>
    <w:rsid w:val="005C781E"/>
    <w:rsid w:val="005D48A7"/>
    <w:rsid w:val="005D4F52"/>
    <w:rsid w:val="005E16E1"/>
    <w:rsid w:val="00601C8A"/>
    <w:rsid w:val="00601DFE"/>
    <w:rsid w:val="006045C1"/>
    <w:rsid w:val="00604BC2"/>
    <w:rsid w:val="006051FE"/>
    <w:rsid w:val="00606CF5"/>
    <w:rsid w:val="00607675"/>
    <w:rsid w:val="00607E17"/>
    <w:rsid w:val="00610A60"/>
    <w:rsid w:val="006120D2"/>
    <w:rsid w:val="00613A55"/>
    <w:rsid w:val="00615A04"/>
    <w:rsid w:val="00616D42"/>
    <w:rsid w:val="00620E3E"/>
    <w:rsid w:val="00621B63"/>
    <w:rsid w:val="00623F03"/>
    <w:rsid w:val="00624ED0"/>
    <w:rsid w:val="00626A46"/>
    <w:rsid w:val="00626A74"/>
    <w:rsid w:val="0062750B"/>
    <w:rsid w:val="00635ABB"/>
    <w:rsid w:val="006365EE"/>
    <w:rsid w:val="00637665"/>
    <w:rsid w:val="00637E8B"/>
    <w:rsid w:val="00640E73"/>
    <w:rsid w:val="0064237D"/>
    <w:rsid w:val="00646AB9"/>
    <w:rsid w:val="00647757"/>
    <w:rsid w:val="00650D3D"/>
    <w:rsid w:val="0067042F"/>
    <w:rsid w:val="006950C1"/>
    <w:rsid w:val="00695C00"/>
    <w:rsid w:val="0069631F"/>
    <w:rsid w:val="00697086"/>
    <w:rsid w:val="00697F7E"/>
    <w:rsid w:val="006A239A"/>
    <w:rsid w:val="006A4940"/>
    <w:rsid w:val="006A57CC"/>
    <w:rsid w:val="006B5E39"/>
    <w:rsid w:val="006C0144"/>
    <w:rsid w:val="006C0860"/>
    <w:rsid w:val="006C3449"/>
    <w:rsid w:val="006D1F20"/>
    <w:rsid w:val="006E1F43"/>
    <w:rsid w:val="006E7273"/>
    <w:rsid w:val="006F2E54"/>
    <w:rsid w:val="006F3022"/>
    <w:rsid w:val="006F4755"/>
    <w:rsid w:val="006F4CEB"/>
    <w:rsid w:val="006F51DB"/>
    <w:rsid w:val="00702BED"/>
    <w:rsid w:val="007049E6"/>
    <w:rsid w:val="00705D03"/>
    <w:rsid w:val="00710DDB"/>
    <w:rsid w:val="007126DC"/>
    <w:rsid w:val="00712B9D"/>
    <w:rsid w:val="00713213"/>
    <w:rsid w:val="007141CA"/>
    <w:rsid w:val="0071455E"/>
    <w:rsid w:val="00716F0E"/>
    <w:rsid w:val="00720BD0"/>
    <w:rsid w:val="00724E67"/>
    <w:rsid w:val="0073040F"/>
    <w:rsid w:val="00731431"/>
    <w:rsid w:val="007368A9"/>
    <w:rsid w:val="007371E0"/>
    <w:rsid w:val="00750B9F"/>
    <w:rsid w:val="00751406"/>
    <w:rsid w:val="007539EC"/>
    <w:rsid w:val="00754029"/>
    <w:rsid w:val="00765263"/>
    <w:rsid w:val="00773B0B"/>
    <w:rsid w:val="00777B5B"/>
    <w:rsid w:val="0078072F"/>
    <w:rsid w:val="007819E3"/>
    <w:rsid w:val="00785FF5"/>
    <w:rsid w:val="00787190"/>
    <w:rsid w:val="00787417"/>
    <w:rsid w:val="0079798A"/>
    <w:rsid w:val="00797DDD"/>
    <w:rsid w:val="007A1D68"/>
    <w:rsid w:val="007A7DE2"/>
    <w:rsid w:val="007B2210"/>
    <w:rsid w:val="007C5B24"/>
    <w:rsid w:val="007D0528"/>
    <w:rsid w:val="007D6A0E"/>
    <w:rsid w:val="007D6F07"/>
    <w:rsid w:val="007E56C1"/>
    <w:rsid w:val="007E5EA2"/>
    <w:rsid w:val="007F38B6"/>
    <w:rsid w:val="00801CDD"/>
    <w:rsid w:val="0080444A"/>
    <w:rsid w:val="00811964"/>
    <w:rsid w:val="00812988"/>
    <w:rsid w:val="008340C9"/>
    <w:rsid w:val="00834A49"/>
    <w:rsid w:val="00834E12"/>
    <w:rsid w:val="00835CC3"/>
    <w:rsid w:val="0083646F"/>
    <w:rsid w:val="00837E45"/>
    <w:rsid w:val="008404E7"/>
    <w:rsid w:val="0084277E"/>
    <w:rsid w:val="008508E4"/>
    <w:rsid w:val="00851074"/>
    <w:rsid w:val="008541DA"/>
    <w:rsid w:val="00855907"/>
    <w:rsid w:val="0086019A"/>
    <w:rsid w:val="0086753C"/>
    <w:rsid w:val="00870D3E"/>
    <w:rsid w:val="00876098"/>
    <w:rsid w:val="00877CF1"/>
    <w:rsid w:val="00881BA3"/>
    <w:rsid w:val="00884306"/>
    <w:rsid w:val="0088543E"/>
    <w:rsid w:val="00886181"/>
    <w:rsid w:val="00895159"/>
    <w:rsid w:val="008A1303"/>
    <w:rsid w:val="008A4895"/>
    <w:rsid w:val="008A7973"/>
    <w:rsid w:val="008B0E87"/>
    <w:rsid w:val="008B3636"/>
    <w:rsid w:val="008C1BBF"/>
    <w:rsid w:val="008C35A4"/>
    <w:rsid w:val="008C4A49"/>
    <w:rsid w:val="008D1D6D"/>
    <w:rsid w:val="008D405D"/>
    <w:rsid w:val="008D5575"/>
    <w:rsid w:val="008F125B"/>
    <w:rsid w:val="008F43DC"/>
    <w:rsid w:val="008F533C"/>
    <w:rsid w:val="00900C24"/>
    <w:rsid w:val="009029D3"/>
    <w:rsid w:val="00907440"/>
    <w:rsid w:val="009149E6"/>
    <w:rsid w:val="00916E60"/>
    <w:rsid w:val="00917C90"/>
    <w:rsid w:val="00920F53"/>
    <w:rsid w:val="00921211"/>
    <w:rsid w:val="00921C75"/>
    <w:rsid w:val="0092665B"/>
    <w:rsid w:val="00931070"/>
    <w:rsid w:val="00933AB3"/>
    <w:rsid w:val="00945FB9"/>
    <w:rsid w:val="009475A7"/>
    <w:rsid w:val="00951930"/>
    <w:rsid w:val="009610E2"/>
    <w:rsid w:val="00961997"/>
    <w:rsid w:val="0096469E"/>
    <w:rsid w:val="0097303D"/>
    <w:rsid w:val="009771A9"/>
    <w:rsid w:val="00983393"/>
    <w:rsid w:val="009842D0"/>
    <w:rsid w:val="00984352"/>
    <w:rsid w:val="00984AB1"/>
    <w:rsid w:val="00985819"/>
    <w:rsid w:val="00985E6B"/>
    <w:rsid w:val="009877E1"/>
    <w:rsid w:val="009936B2"/>
    <w:rsid w:val="009A2F6A"/>
    <w:rsid w:val="009A389D"/>
    <w:rsid w:val="009A6196"/>
    <w:rsid w:val="009B032C"/>
    <w:rsid w:val="009B0804"/>
    <w:rsid w:val="009B2971"/>
    <w:rsid w:val="009C081A"/>
    <w:rsid w:val="009C0BC3"/>
    <w:rsid w:val="009C31A6"/>
    <w:rsid w:val="009D00AE"/>
    <w:rsid w:val="009D36DC"/>
    <w:rsid w:val="009D3CA5"/>
    <w:rsid w:val="009D46BE"/>
    <w:rsid w:val="009D619C"/>
    <w:rsid w:val="009D72AA"/>
    <w:rsid w:val="009E4B81"/>
    <w:rsid w:val="009F14A3"/>
    <w:rsid w:val="009F2223"/>
    <w:rsid w:val="009F3DA6"/>
    <w:rsid w:val="009F3E9D"/>
    <w:rsid w:val="00A00267"/>
    <w:rsid w:val="00A00A0B"/>
    <w:rsid w:val="00A03A86"/>
    <w:rsid w:val="00A143B0"/>
    <w:rsid w:val="00A15A28"/>
    <w:rsid w:val="00A2308C"/>
    <w:rsid w:val="00A274A1"/>
    <w:rsid w:val="00A27DFD"/>
    <w:rsid w:val="00A3283F"/>
    <w:rsid w:val="00A422A5"/>
    <w:rsid w:val="00A47859"/>
    <w:rsid w:val="00A55A71"/>
    <w:rsid w:val="00A71053"/>
    <w:rsid w:val="00A720B4"/>
    <w:rsid w:val="00A722E3"/>
    <w:rsid w:val="00A74B94"/>
    <w:rsid w:val="00A76F80"/>
    <w:rsid w:val="00A773E5"/>
    <w:rsid w:val="00A7786D"/>
    <w:rsid w:val="00A80D91"/>
    <w:rsid w:val="00A851CE"/>
    <w:rsid w:val="00A91166"/>
    <w:rsid w:val="00A91452"/>
    <w:rsid w:val="00A936FF"/>
    <w:rsid w:val="00A954C6"/>
    <w:rsid w:val="00A95B12"/>
    <w:rsid w:val="00A95D0B"/>
    <w:rsid w:val="00AA0C58"/>
    <w:rsid w:val="00AA1D72"/>
    <w:rsid w:val="00AA2815"/>
    <w:rsid w:val="00AB4BE7"/>
    <w:rsid w:val="00AB5479"/>
    <w:rsid w:val="00AB62F8"/>
    <w:rsid w:val="00AB7649"/>
    <w:rsid w:val="00AC0BF4"/>
    <w:rsid w:val="00AC68A9"/>
    <w:rsid w:val="00AD1059"/>
    <w:rsid w:val="00AD1AAE"/>
    <w:rsid w:val="00AD317E"/>
    <w:rsid w:val="00AD40DD"/>
    <w:rsid w:val="00AE00D2"/>
    <w:rsid w:val="00AE1317"/>
    <w:rsid w:val="00AE33F4"/>
    <w:rsid w:val="00AE6440"/>
    <w:rsid w:val="00AF06B0"/>
    <w:rsid w:val="00AF3319"/>
    <w:rsid w:val="00AF39AC"/>
    <w:rsid w:val="00AF6E9E"/>
    <w:rsid w:val="00AF6EBB"/>
    <w:rsid w:val="00B0330A"/>
    <w:rsid w:val="00B06B61"/>
    <w:rsid w:val="00B07208"/>
    <w:rsid w:val="00B1271B"/>
    <w:rsid w:val="00B2195A"/>
    <w:rsid w:val="00B31BB1"/>
    <w:rsid w:val="00B33F6F"/>
    <w:rsid w:val="00B40D87"/>
    <w:rsid w:val="00B43D9B"/>
    <w:rsid w:val="00B47092"/>
    <w:rsid w:val="00B51C8F"/>
    <w:rsid w:val="00B602D0"/>
    <w:rsid w:val="00B60C7E"/>
    <w:rsid w:val="00B62344"/>
    <w:rsid w:val="00B70022"/>
    <w:rsid w:val="00B7165F"/>
    <w:rsid w:val="00B733E5"/>
    <w:rsid w:val="00B73520"/>
    <w:rsid w:val="00B759AD"/>
    <w:rsid w:val="00B8724F"/>
    <w:rsid w:val="00B90BD8"/>
    <w:rsid w:val="00B9124A"/>
    <w:rsid w:val="00B950DF"/>
    <w:rsid w:val="00B96F18"/>
    <w:rsid w:val="00BA64C3"/>
    <w:rsid w:val="00BA6934"/>
    <w:rsid w:val="00BA6F24"/>
    <w:rsid w:val="00BB2466"/>
    <w:rsid w:val="00BB2B9A"/>
    <w:rsid w:val="00BB45A0"/>
    <w:rsid w:val="00BB6195"/>
    <w:rsid w:val="00BB6635"/>
    <w:rsid w:val="00BC23FF"/>
    <w:rsid w:val="00BC358E"/>
    <w:rsid w:val="00BC48B5"/>
    <w:rsid w:val="00BC5C99"/>
    <w:rsid w:val="00BD0E5D"/>
    <w:rsid w:val="00BD27B2"/>
    <w:rsid w:val="00BD7FBB"/>
    <w:rsid w:val="00BE09BB"/>
    <w:rsid w:val="00BE0FFE"/>
    <w:rsid w:val="00BE178A"/>
    <w:rsid w:val="00BE2E0B"/>
    <w:rsid w:val="00BE3BE4"/>
    <w:rsid w:val="00BE5550"/>
    <w:rsid w:val="00BE6644"/>
    <w:rsid w:val="00BE7457"/>
    <w:rsid w:val="00BF0F84"/>
    <w:rsid w:val="00BF12C1"/>
    <w:rsid w:val="00BF3A1D"/>
    <w:rsid w:val="00BF58C9"/>
    <w:rsid w:val="00C044C1"/>
    <w:rsid w:val="00C04BA2"/>
    <w:rsid w:val="00C063DD"/>
    <w:rsid w:val="00C0780B"/>
    <w:rsid w:val="00C0791F"/>
    <w:rsid w:val="00C11A16"/>
    <w:rsid w:val="00C12B28"/>
    <w:rsid w:val="00C15C5E"/>
    <w:rsid w:val="00C206E5"/>
    <w:rsid w:val="00C21594"/>
    <w:rsid w:val="00C221D9"/>
    <w:rsid w:val="00C240F6"/>
    <w:rsid w:val="00C27B17"/>
    <w:rsid w:val="00C30639"/>
    <w:rsid w:val="00C311A5"/>
    <w:rsid w:val="00C347A0"/>
    <w:rsid w:val="00C41B64"/>
    <w:rsid w:val="00C4391D"/>
    <w:rsid w:val="00C45DC9"/>
    <w:rsid w:val="00C47D31"/>
    <w:rsid w:val="00C5077B"/>
    <w:rsid w:val="00C559EC"/>
    <w:rsid w:val="00C5725B"/>
    <w:rsid w:val="00C61487"/>
    <w:rsid w:val="00C61C26"/>
    <w:rsid w:val="00C635F3"/>
    <w:rsid w:val="00C675B7"/>
    <w:rsid w:val="00C678BE"/>
    <w:rsid w:val="00C744B6"/>
    <w:rsid w:val="00C744B7"/>
    <w:rsid w:val="00C74A09"/>
    <w:rsid w:val="00C81718"/>
    <w:rsid w:val="00C83547"/>
    <w:rsid w:val="00C8733E"/>
    <w:rsid w:val="00C9138D"/>
    <w:rsid w:val="00C92E05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C7C72"/>
    <w:rsid w:val="00CD0856"/>
    <w:rsid w:val="00CD1581"/>
    <w:rsid w:val="00CD784B"/>
    <w:rsid w:val="00CD7952"/>
    <w:rsid w:val="00CE04D1"/>
    <w:rsid w:val="00CE0BC6"/>
    <w:rsid w:val="00CF5920"/>
    <w:rsid w:val="00CF6697"/>
    <w:rsid w:val="00D066AA"/>
    <w:rsid w:val="00D114CB"/>
    <w:rsid w:val="00D12AC4"/>
    <w:rsid w:val="00D15B3B"/>
    <w:rsid w:val="00D20AC3"/>
    <w:rsid w:val="00D220B2"/>
    <w:rsid w:val="00D25C5E"/>
    <w:rsid w:val="00D4288E"/>
    <w:rsid w:val="00D50FAD"/>
    <w:rsid w:val="00D525E0"/>
    <w:rsid w:val="00D533D5"/>
    <w:rsid w:val="00D54AAD"/>
    <w:rsid w:val="00D55C23"/>
    <w:rsid w:val="00D60E52"/>
    <w:rsid w:val="00D63056"/>
    <w:rsid w:val="00D64330"/>
    <w:rsid w:val="00D658E8"/>
    <w:rsid w:val="00D70040"/>
    <w:rsid w:val="00D7143F"/>
    <w:rsid w:val="00D71896"/>
    <w:rsid w:val="00D80080"/>
    <w:rsid w:val="00D861EE"/>
    <w:rsid w:val="00D863EB"/>
    <w:rsid w:val="00D875D0"/>
    <w:rsid w:val="00D977D3"/>
    <w:rsid w:val="00DA10DB"/>
    <w:rsid w:val="00DA3D13"/>
    <w:rsid w:val="00DB2423"/>
    <w:rsid w:val="00DB2440"/>
    <w:rsid w:val="00DC2C46"/>
    <w:rsid w:val="00DC52AB"/>
    <w:rsid w:val="00DC7F3B"/>
    <w:rsid w:val="00DD2B81"/>
    <w:rsid w:val="00DD3D93"/>
    <w:rsid w:val="00DD4E3E"/>
    <w:rsid w:val="00DD4ED5"/>
    <w:rsid w:val="00DD6689"/>
    <w:rsid w:val="00DF3F66"/>
    <w:rsid w:val="00DF631F"/>
    <w:rsid w:val="00E015F9"/>
    <w:rsid w:val="00E024A5"/>
    <w:rsid w:val="00E12747"/>
    <w:rsid w:val="00E14659"/>
    <w:rsid w:val="00E146F4"/>
    <w:rsid w:val="00E15D68"/>
    <w:rsid w:val="00E24FEA"/>
    <w:rsid w:val="00E34114"/>
    <w:rsid w:val="00E34753"/>
    <w:rsid w:val="00E34849"/>
    <w:rsid w:val="00E37AD1"/>
    <w:rsid w:val="00E414DB"/>
    <w:rsid w:val="00E456D4"/>
    <w:rsid w:val="00E47767"/>
    <w:rsid w:val="00E62893"/>
    <w:rsid w:val="00E67257"/>
    <w:rsid w:val="00E704CC"/>
    <w:rsid w:val="00E721D1"/>
    <w:rsid w:val="00E72CDB"/>
    <w:rsid w:val="00E75B3F"/>
    <w:rsid w:val="00E77475"/>
    <w:rsid w:val="00E80218"/>
    <w:rsid w:val="00E85A5F"/>
    <w:rsid w:val="00E86E9A"/>
    <w:rsid w:val="00E8736C"/>
    <w:rsid w:val="00E9571D"/>
    <w:rsid w:val="00E97FB6"/>
    <w:rsid w:val="00EA1441"/>
    <w:rsid w:val="00EA6512"/>
    <w:rsid w:val="00EB5DA8"/>
    <w:rsid w:val="00EB79B1"/>
    <w:rsid w:val="00EC2292"/>
    <w:rsid w:val="00ED6FF7"/>
    <w:rsid w:val="00EE6F0E"/>
    <w:rsid w:val="00EF1981"/>
    <w:rsid w:val="00EF4611"/>
    <w:rsid w:val="00F0418D"/>
    <w:rsid w:val="00F049CC"/>
    <w:rsid w:val="00F04EC6"/>
    <w:rsid w:val="00F07FE6"/>
    <w:rsid w:val="00F152C4"/>
    <w:rsid w:val="00F21784"/>
    <w:rsid w:val="00F21B6A"/>
    <w:rsid w:val="00F254F6"/>
    <w:rsid w:val="00F26AB3"/>
    <w:rsid w:val="00F30E1E"/>
    <w:rsid w:val="00F333CF"/>
    <w:rsid w:val="00F34410"/>
    <w:rsid w:val="00F562EF"/>
    <w:rsid w:val="00F63787"/>
    <w:rsid w:val="00F63D1C"/>
    <w:rsid w:val="00F64C46"/>
    <w:rsid w:val="00F668A6"/>
    <w:rsid w:val="00F66CA0"/>
    <w:rsid w:val="00F70F49"/>
    <w:rsid w:val="00F837DE"/>
    <w:rsid w:val="00F85D7C"/>
    <w:rsid w:val="00F9380F"/>
    <w:rsid w:val="00FA0FB3"/>
    <w:rsid w:val="00FA415D"/>
    <w:rsid w:val="00FA634C"/>
    <w:rsid w:val="00FA79CC"/>
    <w:rsid w:val="00FA7B77"/>
    <w:rsid w:val="00FB0D6E"/>
    <w:rsid w:val="00FB11FD"/>
    <w:rsid w:val="00FB21BD"/>
    <w:rsid w:val="00FB4F1B"/>
    <w:rsid w:val="00FB57B9"/>
    <w:rsid w:val="00FC186E"/>
    <w:rsid w:val="00FC73D7"/>
    <w:rsid w:val="00FC7A46"/>
    <w:rsid w:val="00FD5BC4"/>
    <w:rsid w:val="00FD5BEC"/>
    <w:rsid w:val="00FD5E47"/>
    <w:rsid w:val="00FD7332"/>
    <w:rsid w:val="00FE1478"/>
    <w:rsid w:val="00FE1AD8"/>
    <w:rsid w:val="00FE7E23"/>
    <w:rsid w:val="00FF1B7A"/>
    <w:rsid w:val="00FF57C6"/>
    <w:rsid w:val="00FF5FCF"/>
    <w:rsid w:val="00FF6E69"/>
    <w:rsid w:val="71B5A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008E6"/>
  <w15:chartTrackingRefBased/>
  <w15:docId w15:val="{587DCDDF-3039-482E-9818-0842105E3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20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styleId="Zkladntext2">
    <w:name w:val="Body Text 2"/>
    <w:basedOn w:val="Normln"/>
    <w:link w:val="Zkladntext2Char"/>
    <w:unhideWhenUsed/>
    <w:rsid w:val="00D220B2"/>
    <w:pPr>
      <w:spacing w:after="120" w:line="480" w:lineRule="auto"/>
      <w:jc w:val="left"/>
    </w:pPr>
    <w:rPr>
      <w:rFonts w:ascii="Arial" w:eastAsia="Calibri" w:hAnsi="Arial" w:cs="Times New Roman"/>
      <w:kern w:val="0"/>
      <w:sz w:val="18"/>
      <w14:ligatures w14:val="none"/>
    </w:rPr>
  </w:style>
  <w:style w:type="character" w:customStyle="1" w:styleId="Zkladntext2Char">
    <w:name w:val="Základní text 2 Char"/>
    <w:basedOn w:val="Standardnpsmoodstavce"/>
    <w:link w:val="Zkladntext2"/>
    <w:rsid w:val="00D220B2"/>
    <w:rPr>
      <w:rFonts w:ascii="Arial" w:eastAsia="Calibri" w:hAnsi="Arial" w:cs="Times New Roman"/>
      <w:kern w:val="0"/>
      <w:sz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ata.csu.gov.cz/datastat/dash?aPolozka=OBC01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su.gov.cz/mesicni-indexy-trzeb-v-odvetvi-obchodu-metodika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c.europa.eu/eurostat/web/short-term-business-statistics/publication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ZIHO~1\AppData\Local\Temp\_tc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7E0C73798D4592A295B270E1918B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6B5488-20B5-4126-BF9C-91E6498511C0}"/>
      </w:docPartPr>
      <w:docPartBody>
        <w:p w:rsidR="0007579C" w:rsidRDefault="00000000">
          <w:pPr>
            <w:pStyle w:val="487E0C73798D4592A295B270E1918B59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21E"/>
    <w:rsid w:val="00010345"/>
    <w:rsid w:val="000442D9"/>
    <w:rsid w:val="0004630F"/>
    <w:rsid w:val="00067723"/>
    <w:rsid w:val="00067A64"/>
    <w:rsid w:val="0007579C"/>
    <w:rsid w:val="000B0BF4"/>
    <w:rsid w:val="000D71B1"/>
    <w:rsid w:val="000E795A"/>
    <w:rsid w:val="00112B11"/>
    <w:rsid w:val="001230AA"/>
    <w:rsid w:val="0013795F"/>
    <w:rsid w:val="001462DC"/>
    <w:rsid w:val="00157F23"/>
    <w:rsid w:val="00162941"/>
    <w:rsid w:val="00165128"/>
    <w:rsid w:val="0016559B"/>
    <w:rsid w:val="001B227F"/>
    <w:rsid w:val="001C6DDB"/>
    <w:rsid w:val="0024520E"/>
    <w:rsid w:val="002454E3"/>
    <w:rsid w:val="00273E42"/>
    <w:rsid w:val="0027479F"/>
    <w:rsid w:val="00275BF0"/>
    <w:rsid w:val="00287438"/>
    <w:rsid w:val="002A1AFD"/>
    <w:rsid w:val="002A34AA"/>
    <w:rsid w:val="002A7361"/>
    <w:rsid w:val="002C452D"/>
    <w:rsid w:val="002C6F79"/>
    <w:rsid w:val="002D4DF6"/>
    <w:rsid w:val="0031634A"/>
    <w:rsid w:val="003A1276"/>
    <w:rsid w:val="003A6647"/>
    <w:rsid w:val="003E7EF7"/>
    <w:rsid w:val="003F4627"/>
    <w:rsid w:val="00402A94"/>
    <w:rsid w:val="0043301B"/>
    <w:rsid w:val="004611CC"/>
    <w:rsid w:val="00466504"/>
    <w:rsid w:val="00490A60"/>
    <w:rsid w:val="004A6D87"/>
    <w:rsid w:val="004C41FB"/>
    <w:rsid w:val="004E44AF"/>
    <w:rsid w:val="004F1EC2"/>
    <w:rsid w:val="004F55F0"/>
    <w:rsid w:val="00502060"/>
    <w:rsid w:val="00513684"/>
    <w:rsid w:val="00514FDA"/>
    <w:rsid w:val="0055597F"/>
    <w:rsid w:val="005765FB"/>
    <w:rsid w:val="005D4F52"/>
    <w:rsid w:val="005F46EC"/>
    <w:rsid w:val="00607E17"/>
    <w:rsid w:val="00613A55"/>
    <w:rsid w:val="00616D42"/>
    <w:rsid w:val="0062643C"/>
    <w:rsid w:val="006854D8"/>
    <w:rsid w:val="00697F7E"/>
    <w:rsid w:val="006B6B0D"/>
    <w:rsid w:val="006B7064"/>
    <w:rsid w:val="006C76DF"/>
    <w:rsid w:val="006F3DF7"/>
    <w:rsid w:val="00756FE5"/>
    <w:rsid w:val="00763056"/>
    <w:rsid w:val="00785FF5"/>
    <w:rsid w:val="00787295"/>
    <w:rsid w:val="0079521E"/>
    <w:rsid w:val="00805848"/>
    <w:rsid w:val="008228DC"/>
    <w:rsid w:val="00835CC3"/>
    <w:rsid w:val="008508E4"/>
    <w:rsid w:val="008907B3"/>
    <w:rsid w:val="008C35A4"/>
    <w:rsid w:val="009029D3"/>
    <w:rsid w:val="00921211"/>
    <w:rsid w:val="0092665B"/>
    <w:rsid w:val="00937DA6"/>
    <w:rsid w:val="009842D0"/>
    <w:rsid w:val="009D36DC"/>
    <w:rsid w:val="00A0278A"/>
    <w:rsid w:val="00A03A86"/>
    <w:rsid w:val="00A20CD7"/>
    <w:rsid w:val="00A34272"/>
    <w:rsid w:val="00A52B36"/>
    <w:rsid w:val="00A60D3E"/>
    <w:rsid w:val="00A72E5E"/>
    <w:rsid w:val="00A76F80"/>
    <w:rsid w:val="00A954C6"/>
    <w:rsid w:val="00AD1AAE"/>
    <w:rsid w:val="00B00542"/>
    <w:rsid w:val="00B140EB"/>
    <w:rsid w:val="00B22FA5"/>
    <w:rsid w:val="00B33F6F"/>
    <w:rsid w:val="00B42BA2"/>
    <w:rsid w:val="00B51811"/>
    <w:rsid w:val="00B552EB"/>
    <w:rsid w:val="00BB6026"/>
    <w:rsid w:val="00BE16DC"/>
    <w:rsid w:val="00BE178A"/>
    <w:rsid w:val="00BE7457"/>
    <w:rsid w:val="00BF0F84"/>
    <w:rsid w:val="00C03005"/>
    <w:rsid w:val="00C45DC9"/>
    <w:rsid w:val="00C757E4"/>
    <w:rsid w:val="00D02E4F"/>
    <w:rsid w:val="00D1142B"/>
    <w:rsid w:val="00D54083"/>
    <w:rsid w:val="00D55C23"/>
    <w:rsid w:val="00D60E52"/>
    <w:rsid w:val="00D64330"/>
    <w:rsid w:val="00D80080"/>
    <w:rsid w:val="00DB2423"/>
    <w:rsid w:val="00DB3E6D"/>
    <w:rsid w:val="00DC2C46"/>
    <w:rsid w:val="00DD2B81"/>
    <w:rsid w:val="00DD4918"/>
    <w:rsid w:val="00DD4ED5"/>
    <w:rsid w:val="00E15D68"/>
    <w:rsid w:val="00E34114"/>
    <w:rsid w:val="00E5027B"/>
    <w:rsid w:val="00E64D89"/>
    <w:rsid w:val="00E91DDC"/>
    <w:rsid w:val="00F14D37"/>
    <w:rsid w:val="00F254F6"/>
    <w:rsid w:val="00F56244"/>
    <w:rsid w:val="00F64C46"/>
    <w:rsid w:val="00F8653A"/>
    <w:rsid w:val="00F9380F"/>
    <w:rsid w:val="00FA415D"/>
    <w:rsid w:val="00FE02B3"/>
    <w:rsid w:val="00FF318D"/>
    <w:rsid w:val="00FF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487E0C73798D4592A295B270E1918B59">
    <w:name w:val="487E0C73798D4592A295B270E1918B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802205-DF36-4156-812C-CDC96C2B2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721</TotalTime>
  <Pages>2</Pages>
  <Words>582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Mezihoráková Jana</dc:creator>
  <cp:keywords/>
  <dc:description/>
  <cp:lastModifiedBy>Mezihoráková Jana</cp:lastModifiedBy>
  <cp:revision>213</cp:revision>
  <dcterms:created xsi:type="dcterms:W3CDTF">2026-05-26T13:46:00Z</dcterms:created>
  <dcterms:modified xsi:type="dcterms:W3CDTF">2026-11-04T08:24:00Z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