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Pr="00E42B1D" w:rsidRDefault="00754A48" w:rsidP="0082585F">
      <w:pPr>
        <w:pStyle w:val="Datum"/>
        <w:rPr>
          <w:lang w:val="en-US"/>
        </w:rPr>
      </w:pPr>
      <w:r>
        <w:rPr>
          <w:lang w:val="en-US"/>
        </w:rPr>
        <w:t>October</w:t>
      </w:r>
      <w:r w:rsidR="005117B2">
        <w:rPr>
          <w:lang w:val="en-US"/>
        </w:rPr>
        <w:t xml:space="preserve"> </w:t>
      </w:r>
      <w:r w:rsidR="00D667AF">
        <w:rPr>
          <w:lang w:val="en-US"/>
        </w:rPr>
        <w:t>2</w:t>
      </w:r>
      <w:r w:rsidR="003D30BF">
        <w:rPr>
          <w:lang w:val="en-US"/>
        </w:rPr>
        <w:t>4</w:t>
      </w:r>
      <w:r w:rsidR="00D667AF">
        <w:rPr>
          <w:lang w:val="en-US"/>
        </w:rPr>
        <w:t>, 201</w:t>
      </w:r>
      <w:r w:rsidR="00AD2553">
        <w:rPr>
          <w:lang w:val="en-US"/>
        </w:rPr>
        <w:t>8</w:t>
      </w:r>
    </w:p>
    <w:p w:rsidR="001D678D" w:rsidRDefault="00A90C6E" w:rsidP="001D678D">
      <w:pPr>
        <w:pStyle w:val="Nzev"/>
      </w:pPr>
      <w:r>
        <w:t>Confidence of entrepreneurs did not change, confidence of consumers increased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754A48">
        <w:t>October</w:t>
      </w:r>
      <w:r w:rsidR="00DA249C">
        <w:t xml:space="preserve"> </w:t>
      </w:r>
      <w:r w:rsidR="00D667AF">
        <w:t>201</w:t>
      </w:r>
      <w:r w:rsidR="004A37F6">
        <w:t>8</w:t>
      </w:r>
    </w:p>
    <w:p w:rsidR="0082585F" w:rsidRPr="000031F3" w:rsidRDefault="008E5079" w:rsidP="0082585F">
      <w:pPr>
        <w:pStyle w:val="Perex"/>
      </w:pPr>
      <w:r w:rsidRPr="000031F3">
        <w:t xml:space="preserve">Overall confidence in economy </w:t>
      </w:r>
      <w:r w:rsidR="0037623D" w:rsidRPr="000031F3">
        <w:t>increased slightly</w:t>
      </w:r>
      <w:r w:rsidRPr="000031F3">
        <w:t xml:space="preserve">. </w:t>
      </w:r>
      <w:r w:rsidR="0082585F" w:rsidRPr="000031F3">
        <w:t>The composite confidence indicator (economic sentiment indicator)</w:t>
      </w:r>
      <w:r w:rsidR="00F943F3" w:rsidRPr="000031F3">
        <w:t>, that is stated by basic indices,</w:t>
      </w:r>
      <w:r w:rsidR="0082585F" w:rsidRPr="000031F3">
        <w:t xml:space="preserve"> </w:t>
      </w:r>
      <w:r w:rsidR="0037623D" w:rsidRPr="000031F3">
        <w:t>in</w:t>
      </w:r>
      <w:r w:rsidR="004856C4" w:rsidRPr="000031F3">
        <w:t>creased</w:t>
      </w:r>
      <w:r w:rsidR="00137948" w:rsidRPr="000031F3">
        <w:t xml:space="preserve"> </w:t>
      </w:r>
      <w:r w:rsidR="0082585F" w:rsidRPr="000031F3">
        <w:t xml:space="preserve">by </w:t>
      </w:r>
      <w:r w:rsidR="0037623D" w:rsidRPr="000031F3">
        <w:t>0.</w:t>
      </w:r>
      <w:r w:rsidR="000031F3">
        <w:t>2</w:t>
      </w:r>
      <w:r w:rsidR="00405235" w:rsidRPr="000031F3">
        <w:t xml:space="preserve"> </w:t>
      </w:r>
      <w:r w:rsidR="0082585F" w:rsidRPr="000031F3">
        <w:t>point</w:t>
      </w:r>
      <w:r w:rsidR="00FC269E" w:rsidRPr="000031F3">
        <w:t>s</w:t>
      </w:r>
      <w:r w:rsidR="00DA21B1" w:rsidRPr="000031F3">
        <w:t xml:space="preserve"> to </w:t>
      </w:r>
      <w:r w:rsidR="0037623D" w:rsidRPr="000031F3">
        <w:t>99.</w:t>
      </w:r>
      <w:r w:rsidR="000031F3">
        <w:t>8</w:t>
      </w:r>
      <w:r w:rsidR="008A19F7" w:rsidRPr="000031F3">
        <w:t xml:space="preserve"> </w:t>
      </w:r>
      <w:r w:rsidR="003D0BA8" w:rsidRPr="000031F3">
        <w:t>compared to September</w:t>
      </w:r>
      <w:r w:rsidR="0082585F" w:rsidRPr="000031F3">
        <w:t xml:space="preserve">. </w:t>
      </w:r>
      <w:r w:rsidR="00D303C4" w:rsidRPr="000031F3">
        <w:t>C</w:t>
      </w:r>
      <w:r w:rsidR="0082585F" w:rsidRPr="000031F3">
        <w:t xml:space="preserve">onfidence of entrepreneurs </w:t>
      </w:r>
      <w:r w:rsidR="003D0BA8" w:rsidRPr="000031F3">
        <w:t>did not change and remains at the same value</w:t>
      </w:r>
      <w:r w:rsidR="00266A85" w:rsidRPr="000031F3">
        <w:t xml:space="preserve"> </w:t>
      </w:r>
      <w:r w:rsidR="000E6693" w:rsidRPr="000031F3">
        <w:t>97.3</w:t>
      </w:r>
      <w:r w:rsidR="000C087F" w:rsidRPr="000031F3">
        <w:t xml:space="preserve"> </w:t>
      </w:r>
      <w:r w:rsidR="003D0BA8" w:rsidRPr="000031F3">
        <w:t>m-o-m</w:t>
      </w:r>
      <w:r w:rsidR="0082585F" w:rsidRPr="000031F3">
        <w:t xml:space="preserve">. Consumer confidence indicator </w:t>
      </w:r>
      <w:r w:rsidR="00223CE7" w:rsidRPr="000031F3">
        <w:t>in</w:t>
      </w:r>
      <w:r w:rsidR="00C55EEF" w:rsidRPr="000031F3">
        <w:t>creased</w:t>
      </w:r>
      <w:r w:rsidR="00223CE7" w:rsidRPr="000031F3">
        <w:t xml:space="preserve"> </w:t>
      </w:r>
      <w:r w:rsidR="000C27BA" w:rsidRPr="000031F3">
        <w:t xml:space="preserve">by </w:t>
      </w:r>
      <w:r w:rsidR="000031F3">
        <w:t>1 point</w:t>
      </w:r>
      <w:r w:rsidR="000C27BA" w:rsidRPr="000031F3">
        <w:t xml:space="preserve"> to </w:t>
      </w:r>
      <w:r w:rsidR="00223CE7" w:rsidRPr="000031F3">
        <w:t>11</w:t>
      </w:r>
      <w:r w:rsidR="000031F3">
        <w:t>2</w:t>
      </w:r>
      <w:r w:rsidR="00223CE7" w:rsidRPr="000031F3">
        <w:t xml:space="preserve">.0, </w:t>
      </w:r>
      <w:r w:rsidR="00127AB2" w:rsidRPr="000031F3">
        <w:t>m-o-m</w:t>
      </w:r>
      <w:r w:rsidR="0082585F" w:rsidRPr="000031F3">
        <w:t>.</w:t>
      </w:r>
      <w:r w:rsidR="00942A71" w:rsidRPr="000031F3">
        <w:t xml:space="preserve"> Composite confidence indicator</w:t>
      </w:r>
      <w:r w:rsidR="000031F3">
        <w:t xml:space="preserve"> and consumer confidence indicator are higher, compared to October 2017, </w:t>
      </w:r>
      <w:r w:rsidR="0037623D" w:rsidRPr="000031F3">
        <w:t xml:space="preserve"> entrepreneurs confidence indicator</w:t>
      </w:r>
      <w:r w:rsidR="00EB3450" w:rsidRPr="000031F3">
        <w:t xml:space="preserve"> </w:t>
      </w:r>
      <w:r w:rsidR="000031F3">
        <w:t>is slightly lower.</w:t>
      </w:r>
      <w:r w:rsidR="000C087F" w:rsidRPr="000031F3">
        <w:t xml:space="preserve"> </w:t>
      </w:r>
    </w:p>
    <w:p w:rsidR="00D247AE" w:rsidRDefault="00D247AE" w:rsidP="00D247AE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F3596A">
        <w:t>October</w:t>
      </w:r>
      <w:r>
        <w:t xml:space="preserve">, confidence indicator </w:t>
      </w:r>
      <w:r w:rsidR="00F3596A">
        <w:t xml:space="preserve">increased slightly by 0.7 points to </w:t>
      </w:r>
      <w:r w:rsidR="00472AA4">
        <w:t>95.</w:t>
      </w:r>
      <w:r w:rsidR="00F3596A">
        <w:t>7</w:t>
      </w:r>
      <w:r>
        <w:t>. T</w:t>
      </w:r>
      <w:r w:rsidRPr="00F01B04">
        <w:t>he assessment of current overall economic situation</w:t>
      </w:r>
      <w:r w:rsidR="000E6693">
        <w:t xml:space="preserve"> of the respondents </w:t>
      </w:r>
      <w:r w:rsidR="00F3596A">
        <w:t>decreased slightly</w:t>
      </w:r>
      <w:r w:rsidR="00E2626E">
        <w:t xml:space="preserve"> </w:t>
      </w:r>
      <w:r>
        <w:t xml:space="preserve">m-o-m. The </w:t>
      </w:r>
      <w:r w:rsidRPr="00F01B04">
        <w:t xml:space="preserve">assessment of current </w:t>
      </w:r>
      <w:r>
        <w:t>total</w:t>
      </w:r>
      <w:r w:rsidR="00F3596A">
        <w:t xml:space="preserve"> demand increased slightly, the assessment of</w:t>
      </w:r>
      <w:r w:rsidR="007C782C">
        <w:t xml:space="preserve"> foreign </w:t>
      </w:r>
      <w:r>
        <w:t xml:space="preserve">demand </w:t>
      </w:r>
      <w:r w:rsidR="000E6693" w:rsidRPr="00D23ABA">
        <w:t>almost unchanged</w:t>
      </w:r>
      <w:r w:rsidRPr="00D23ABA">
        <w:t xml:space="preserve">. According to respondents, stocks of finished goods </w:t>
      </w:r>
      <w:r w:rsidR="000E6693" w:rsidRPr="00D23ABA">
        <w:t>almost unchanged</w:t>
      </w:r>
      <w:r w:rsidR="00F3596A" w:rsidRPr="00D23ABA">
        <w:t xml:space="preserve"> too</w:t>
      </w:r>
      <w:r w:rsidRPr="00D23ABA">
        <w:t>.</w:t>
      </w:r>
      <w:r w:rsidR="00754A48" w:rsidRPr="00D23ABA">
        <w:t xml:space="preserve"> Most important barrier of production is lack of staff; it was stated by 3</w:t>
      </w:r>
      <w:r w:rsidR="00D23ABA">
        <w:t>3</w:t>
      </w:r>
      <w:r w:rsidR="00754A48" w:rsidRPr="00D23ABA">
        <w:t xml:space="preserve"> % of respondents. Entrepreneurs in industry also require more demand; it was stated almost by 2</w:t>
      </w:r>
      <w:r w:rsidR="00D23ABA">
        <w:t>4</w:t>
      </w:r>
      <w:r w:rsidR="00754A48" w:rsidRPr="00D23ABA">
        <w:t xml:space="preserve"> % of respondents.</w:t>
      </w:r>
      <w:r>
        <w:t xml:space="preserve"> For the next three months, respondents e</w:t>
      </w:r>
      <w:r w:rsidR="00E2626E">
        <w:t xml:space="preserve">xpect </w:t>
      </w:r>
      <w:r w:rsidR="00472AA4">
        <w:t>almost no changes</w:t>
      </w:r>
      <w:r>
        <w:t xml:space="preserve"> in the development of production activity and in the employment</w:t>
      </w:r>
      <w:r w:rsidR="00472AA4">
        <w:t xml:space="preserve"> too</w:t>
      </w:r>
      <w:r>
        <w:t>. Expectations of general economic situation development for the next three</w:t>
      </w:r>
      <w:r w:rsidR="007C4E52">
        <w:t xml:space="preserve"> as well as six</w:t>
      </w:r>
      <w:r w:rsidR="007C782C">
        <w:t xml:space="preserve"> months </w:t>
      </w:r>
      <w:r w:rsidR="00F3596A">
        <w:t>decreased</w:t>
      </w:r>
      <w:r>
        <w:t xml:space="preserve">, m-o-m. All in all, confidence in industry </w:t>
      </w:r>
      <w:r w:rsidR="007C4E52">
        <w:t xml:space="preserve">is </w:t>
      </w:r>
      <w:r w:rsidR="00F3596A">
        <w:t xml:space="preserve">still </w:t>
      </w:r>
      <w:r w:rsidR="00DF290B">
        <w:t>lower</w:t>
      </w:r>
      <w:r w:rsidR="007C4E52">
        <w:t>,</w:t>
      </w:r>
      <w:r>
        <w:t xml:space="preserve"> y-o-y.</w:t>
      </w:r>
      <w:r w:rsidRPr="00F01B04">
        <w:t xml:space="preserve"> </w:t>
      </w:r>
    </w:p>
    <w:p w:rsidR="00754A48" w:rsidRPr="00D23A0F" w:rsidRDefault="00754A48" w:rsidP="00D247AE">
      <w:pPr>
        <w:rPr>
          <w:color w:val="C6D9F1"/>
        </w:rPr>
      </w:pPr>
    </w:p>
    <w:p w:rsidR="00754A48" w:rsidRPr="009E2271" w:rsidRDefault="00754A48" w:rsidP="00754A48">
      <w:r w:rsidRPr="009E2271">
        <w:t xml:space="preserve">In October, production capacity utilization in </w:t>
      </w:r>
      <w:r w:rsidRPr="009E2271">
        <w:rPr>
          <w:b/>
        </w:rPr>
        <w:t>manufacturing industry</w:t>
      </w:r>
      <w:r w:rsidRPr="009E2271">
        <w:t xml:space="preserve"> </w:t>
      </w:r>
      <w:r w:rsidR="009E2271">
        <w:t>de</w:t>
      </w:r>
      <w:r w:rsidRPr="009E2271">
        <w:t xml:space="preserve">creased </w:t>
      </w:r>
      <w:r w:rsidR="009E2271">
        <w:t>very slightly and reached 85.7</w:t>
      </w:r>
      <w:r w:rsidRPr="009E2271">
        <w:t xml:space="preserve"> % q-o-q. Respondents estimate they have work secured by contracts for 8.</w:t>
      </w:r>
      <w:r w:rsidR="009E2271">
        <w:t>4</w:t>
      </w:r>
      <w:r w:rsidRPr="009E2271">
        <w:t xml:space="preserve"> months, which is </w:t>
      </w:r>
      <w:r w:rsidR="009E2271">
        <w:t>slightly less</w:t>
      </w:r>
      <w:r w:rsidRPr="009E2271">
        <w:t xml:space="preserve"> as in the previous quarter.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F3596A">
        <w:t>October</w:t>
      </w:r>
      <w:r w:rsidR="00562171">
        <w:t>,</w:t>
      </w:r>
      <w:r>
        <w:t xml:space="preserve"> confidence </w:t>
      </w:r>
      <w:r w:rsidR="00F3596A">
        <w:t>in</w:t>
      </w:r>
      <w:r w:rsidR="000058DF">
        <w:t xml:space="preserve">creased by </w:t>
      </w:r>
      <w:r w:rsidR="00F3596A">
        <w:t>1</w:t>
      </w:r>
      <w:r w:rsidR="000058DF">
        <w:t xml:space="preserve"> point to </w:t>
      </w:r>
      <w:r w:rsidR="00884595">
        <w:t>10</w:t>
      </w:r>
      <w:r w:rsidR="00F3596A">
        <w:t>1</w:t>
      </w:r>
      <w:r w:rsidR="00884595">
        <w:t>.</w:t>
      </w:r>
      <w:r w:rsidR="00CB77B4">
        <w:t>2</w:t>
      </w:r>
      <w:r w:rsidR="000058DF">
        <w:t>.</w:t>
      </w:r>
      <w:r w:rsidR="00E536BE">
        <w:t xml:space="preserve"> </w:t>
      </w:r>
      <w:r>
        <w:t>The</w:t>
      </w:r>
      <w:r w:rsidRPr="00F01B04">
        <w:t xml:space="preserve"> assessment of current economic situation</w:t>
      </w:r>
      <w:r w:rsidR="00BA4115">
        <w:t xml:space="preserve"> of the </w:t>
      </w:r>
      <w:r>
        <w:t>respondents</w:t>
      </w:r>
      <w:r w:rsidRPr="00F01B04">
        <w:t xml:space="preserve"> </w:t>
      </w:r>
      <w:r w:rsidR="00F3596A">
        <w:t>decreased,</w:t>
      </w:r>
      <w:r w:rsidR="00F05B0D">
        <w:t xml:space="preserve"> m-o-m</w:t>
      </w:r>
      <w:r w:rsidR="004E330B">
        <w:t>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F3596A">
        <w:t>increased slightly</w:t>
      </w:r>
      <w:r w:rsidR="004E330B">
        <w:t xml:space="preserve">, </w:t>
      </w:r>
      <w:r w:rsidR="00F05B0D">
        <w:t xml:space="preserve">compared to </w:t>
      </w:r>
      <w:r w:rsidR="00F3596A">
        <w:t>September</w:t>
      </w:r>
      <w:r w:rsidR="00E77F56">
        <w:t>.</w:t>
      </w:r>
      <w:r w:rsidR="0053382B">
        <w:t xml:space="preserve"> </w:t>
      </w:r>
      <w:r w:rsidR="007F4006">
        <w:t xml:space="preserve">Expectations of the demand for construction work decreased.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F4006">
        <w:t xml:space="preserve">a decrease </w:t>
      </w:r>
      <w:r w:rsidR="00D72F11">
        <w:t xml:space="preserve">in </w:t>
      </w:r>
      <w:r w:rsidRPr="00F01B04">
        <w:t>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CB77B4">
        <w:t>almost no changes</w:t>
      </w:r>
      <w:r w:rsidR="00CB4FFB">
        <w:t xml:space="preserve"> </w:t>
      </w:r>
      <w:r w:rsidR="00FC0C03">
        <w:t xml:space="preserve">in the </w:t>
      </w:r>
      <w:r w:rsidR="004E330B">
        <w:t>employment</w:t>
      </w:r>
      <w:r>
        <w:t>. E</w:t>
      </w:r>
      <w:r w:rsidRPr="00F01B04">
        <w:t xml:space="preserve">xpectations of </w:t>
      </w:r>
      <w:r w:rsidR="00666267">
        <w:t>general</w:t>
      </w:r>
      <w:r w:rsidRPr="00F01B04">
        <w:t xml:space="preserve"> economic situation</w:t>
      </w:r>
      <w:r w:rsidR="00AB369D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7F4006">
        <w:t>as well as six months almost unchanged</w:t>
      </w:r>
      <w:r w:rsidR="004E330B">
        <w:t>,</w:t>
      </w:r>
      <w:r w:rsidR="007F4006">
        <w:t xml:space="preserve"> m-o-m</w:t>
      </w:r>
      <w:r w:rsidR="0000132B">
        <w:t>.</w:t>
      </w:r>
      <w:r w:rsidRPr="00F01B04">
        <w:t xml:space="preserve"> </w:t>
      </w:r>
      <w:r w:rsidR="00A90C6E">
        <w:t>F</w:t>
      </w:r>
      <w:r w:rsidR="00A90C6E" w:rsidRPr="00A90C6E">
        <w:t>or the first time in the history of the survey</w:t>
      </w:r>
      <w:r w:rsidR="00A90C6E">
        <w:t>, m</w:t>
      </w:r>
      <w:r w:rsidR="00A90C6E" w:rsidRPr="00D23ABA">
        <w:t>ost important barrier of production is lack of staff; it was stated by 3</w:t>
      </w:r>
      <w:r w:rsidR="00A90C6E">
        <w:t>5</w:t>
      </w:r>
      <w:r w:rsidR="00A90C6E" w:rsidRPr="00D23ABA">
        <w:t xml:space="preserve"> % of respondents. </w:t>
      </w:r>
      <w:r w:rsidR="00A90C6E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FD23A0">
        <w:t>October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FD23A0">
        <w:t>de</w:t>
      </w:r>
      <w:r w:rsidR="00373D80">
        <w:t>creased</w:t>
      </w:r>
      <w:r w:rsidR="00094A43">
        <w:t xml:space="preserve"> </w:t>
      </w:r>
      <w:r w:rsidR="00373D80">
        <w:t xml:space="preserve">by </w:t>
      </w:r>
      <w:r w:rsidR="00FD23A0">
        <w:t>2.2</w:t>
      </w:r>
      <w:r w:rsidR="00373D80">
        <w:t xml:space="preserve"> points to </w:t>
      </w:r>
      <w:r w:rsidR="00FD23A0">
        <w:t>99.3</w:t>
      </w:r>
      <w:r w:rsidR="00B64787">
        <w:t>.</w:t>
      </w:r>
      <w:r w:rsidRPr="00F01B04">
        <w:t xml:space="preserve"> </w:t>
      </w:r>
      <w:r>
        <w:t>T</w:t>
      </w:r>
      <w:r w:rsidR="00B64787">
        <w:t xml:space="preserve">he </w:t>
      </w:r>
      <w:r w:rsidRPr="00F01B04">
        <w:t xml:space="preserve">assessment of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FD23A0">
        <w:t>de</w:t>
      </w:r>
      <w:r w:rsidR="00483AD8">
        <w:t>creased</w:t>
      </w:r>
      <w:r w:rsidR="001D0C62">
        <w:t xml:space="preserve"> </w:t>
      </w:r>
      <w:r>
        <w:t>m-o-m</w:t>
      </w:r>
      <w:r w:rsidRPr="00F01B04">
        <w:t xml:space="preserve">. The stocks </w:t>
      </w:r>
      <w:r w:rsidR="00FD23A0">
        <w:t>increased slightly</w:t>
      </w:r>
      <w:r w:rsidR="001D0C62">
        <w:t>.</w:t>
      </w:r>
      <w:r w:rsidRPr="00F01B04">
        <w:t xml:space="preserve">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FD23A0">
        <w:t xml:space="preserve"> months almost unchanged, for the next</w:t>
      </w:r>
      <w:r w:rsidR="001D0C62">
        <w:t xml:space="preserve"> six </w:t>
      </w:r>
      <w:r w:rsidR="00E513F7">
        <w:t xml:space="preserve">months </w:t>
      </w:r>
      <w:r w:rsidR="00FD23A0">
        <w:t>de</w:t>
      </w:r>
      <w:r w:rsidR="00E513F7">
        <w:t>creased</w:t>
      </w:r>
      <w:r w:rsidR="00E307FD">
        <w:t xml:space="preserve">. </w:t>
      </w:r>
      <w:r>
        <w:t xml:space="preserve">Overall, confidence </w:t>
      </w:r>
      <w:r w:rsidRPr="00F01B04">
        <w:t xml:space="preserve">in trade </w:t>
      </w:r>
      <w:r w:rsidR="00373D80">
        <w:t xml:space="preserve">is </w:t>
      </w:r>
      <w:r w:rsidR="00FD23A0">
        <w:t>lower</w:t>
      </w:r>
      <w:r w:rsidR="00094A43">
        <w:t>, y-o-y</w:t>
      </w:r>
      <w:r w:rsidR="00373D80">
        <w:t>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 w:rsidRPr="00F01B04">
        <w:lastRenderedPageBreak/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700960">
        <w:t>October</w:t>
      </w:r>
      <w:r>
        <w:t xml:space="preserve">, confidence </w:t>
      </w:r>
      <w:r w:rsidR="00700960">
        <w:t>de</w:t>
      </w:r>
      <w:r w:rsidR="0037560D">
        <w:t>creased</w:t>
      </w:r>
      <w:r w:rsidR="001005FB">
        <w:t xml:space="preserve"> </w:t>
      </w:r>
      <w:r w:rsidR="008D4BDE">
        <w:t xml:space="preserve">slightly </w:t>
      </w:r>
      <w:r w:rsidR="001005FB">
        <w:t xml:space="preserve">by </w:t>
      </w:r>
      <w:r w:rsidR="008D4BDE">
        <w:t>0.</w:t>
      </w:r>
      <w:r w:rsidR="00700960">
        <w:t>5</w:t>
      </w:r>
      <w:r w:rsidR="001005FB">
        <w:t xml:space="preserve"> points to </w:t>
      </w:r>
      <w:r w:rsidR="00700960">
        <w:t>97.9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B50DC0">
        <w:t xml:space="preserve">almost unchanged </w:t>
      </w:r>
      <w:r w:rsidR="008D1EF7">
        <w:t>compared</w:t>
      </w:r>
      <w:r w:rsidR="00DB77D1">
        <w:t xml:space="preserve"> to </w:t>
      </w:r>
      <w:r w:rsidR="00700960">
        <w:t>September</w:t>
      </w:r>
      <w:r w:rsidR="005048E8">
        <w:t xml:space="preserve">. </w:t>
      </w:r>
      <w:r w:rsidR="00DB77D1">
        <w:t xml:space="preserve">In </w:t>
      </w:r>
      <w:r w:rsidR="00700960">
        <w:t>October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700960">
        <w:t>decreased</w:t>
      </w:r>
      <w:r w:rsidR="00B50DC0">
        <w:t xml:space="preserve">, </w:t>
      </w:r>
      <w:r w:rsidR="00305A63">
        <w:t>it</w:t>
      </w:r>
      <w:r w:rsidR="00494E22">
        <w:t xml:space="preserve">s </w:t>
      </w:r>
      <w:r w:rsidR="0031083D" w:rsidRPr="00F01B04">
        <w:t>expectations for the next three months</w:t>
      </w:r>
      <w:r w:rsidR="00B50DC0">
        <w:t xml:space="preserve"> </w:t>
      </w:r>
      <w:r w:rsidR="00700960">
        <w:t>almost unchanged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F05B8B">
        <w:t xml:space="preserve"> </w:t>
      </w:r>
      <w:r w:rsidR="00700960">
        <w:t xml:space="preserve">as well as six </w:t>
      </w:r>
      <w:r w:rsidR="00483AD8">
        <w:t xml:space="preserve">months </w:t>
      </w:r>
      <w:r w:rsidR="00FC269E">
        <w:t>almost unchanged</w:t>
      </w:r>
      <w:r>
        <w:t xml:space="preserve">. All in all, confidence in selected services </w:t>
      </w:r>
      <w:r w:rsidR="00B50DC0">
        <w:t>is higher</w:t>
      </w:r>
      <w:r>
        <w:t>, y-o-y.</w:t>
      </w:r>
    </w:p>
    <w:p w:rsidR="0082585F" w:rsidRPr="00BF573F" w:rsidRDefault="0082585F" w:rsidP="0082585F"/>
    <w:p w:rsidR="0082585F" w:rsidRPr="003C2BF0" w:rsidRDefault="0082585F" w:rsidP="0082585F">
      <w:pPr>
        <w:pStyle w:val="TabulkaGraf"/>
        <w:jc w:val="both"/>
      </w:pPr>
      <w:r w:rsidRPr="003C2BF0">
        <w:rPr>
          <w:b w:val="0"/>
        </w:rPr>
        <w:t xml:space="preserve">In </w:t>
      </w:r>
      <w:r w:rsidR="00700960" w:rsidRPr="003C2BF0">
        <w:rPr>
          <w:b w:val="0"/>
        </w:rPr>
        <w:t>October</w:t>
      </w:r>
      <w:r w:rsidR="005F6C44" w:rsidRPr="003C2BF0">
        <w:rPr>
          <w:b w:val="0"/>
        </w:rPr>
        <w:t>,</w:t>
      </w:r>
      <w:r w:rsidRPr="003C2BF0">
        <w:rPr>
          <w:b w:val="0"/>
        </w:rPr>
        <w:t xml:space="preserve"> </w:t>
      </w:r>
      <w:r w:rsidRPr="003C2BF0">
        <w:t xml:space="preserve">consumer confidence indicator </w:t>
      </w:r>
      <w:r w:rsidR="003C2BF0">
        <w:rPr>
          <w:b w:val="0"/>
        </w:rPr>
        <w:t>in</w:t>
      </w:r>
      <w:r w:rsidR="00105E45" w:rsidRPr="003C2BF0">
        <w:rPr>
          <w:b w:val="0"/>
        </w:rPr>
        <w:t xml:space="preserve">creased </w:t>
      </w:r>
      <w:r w:rsidR="00C55EEF" w:rsidRPr="003C2BF0">
        <w:rPr>
          <w:b w:val="0"/>
        </w:rPr>
        <w:t xml:space="preserve">by </w:t>
      </w:r>
      <w:r w:rsidR="003C2BF0">
        <w:rPr>
          <w:b w:val="0"/>
        </w:rPr>
        <w:t>1 point</w:t>
      </w:r>
      <w:r w:rsidR="009D3711" w:rsidRPr="003C2BF0">
        <w:rPr>
          <w:b w:val="0"/>
        </w:rPr>
        <w:t xml:space="preserve"> to </w:t>
      </w:r>
      <w:r w:rsidR="00482FFB" w:rsidRPr="003C2BF0">
        <w:rPr>
          <w:b w:val="0"/>
        </w:rPr>
        <w:t>11</w:t>
      </w:r>
      <w:r w:rsidR="003C2BF0">
        <w:rPr>
          <w:b w:val="0"/>
        </w:rPr>
        <w:t>2</w:t>
      </w:r>
      <w:r w:rsidR="00482FFB" w:rsidRPr="003C2BF0">
        <w:rPr>
          <w:b w:val="0"/>
        </w:rPr>
        <w:t>.0</w:t>
      </w:r>
      <w:r w:rsidR="0063754A" w:rsidRPr="003C2BF0">
        <w:rPr>
          <w:b w:val="0"/>
        </w:rPr>
        <w:t>,</w:t>
      </w:r>
      <w:r w:rsidR="001005FB" w:rsidRPr="003C2BF0">
        <w:rPr>
          <w:b w:val="0"/>
        </w:rPr>
        <w:t xml:space="preserve"> </w:t>
      </w:r>
      <w:r w:rsidRPr="003C2BF0">
        <w:rPr>
          <w:b w:val="0"/>
        </w:rPr>
        <w:t>m-o-m</w:t>
      </w:r>
      <w:r w:rsidR="000E1842" w:rsidRPr="003C2BF0">
        <w:rPr>
          <w:b w:val="0"/>
        </w:rPr>
        <w:t>.</w:t>
      </w:r>
      <w:r w:rsidR="00CD6BCA" w:rsidRPr="003C2BF0">
        <w:rPr>
          <w:b w:val="0"/>
        </w:rPr>
        <w:t xml:space="preserve"> </w:t>
      </w:r>
      <w:r w:rsidRPr="003C2BF0">
        <w:rPr>
          <w:b w:val="0"/>
        </w:rPr>
        <w:t xml:space="preserve">The survey taken among consumers in </w:t>
      </w:r>
      <w:r w:rsidR="003C2BF0">
        <w:rPr>
          <w:b w:val="0"/>
        </w:rPr>
        <w:t>October</w:t>
      </w:r>
      <w:r w:rsidR="000E1842" w:rsidRPr="003C2BF0">
        <w:rPr>
          <w:b w:val="0"/>
        </w:rPr>
        <w:t xml:space="preserve"> </w:t>
      </w:r>
      <w:r w:rsidRPr="003C2BF0">
        <w:rPr>
          <w:b w:val="0"/>
        </w:rPr>
        <w:t>indicates that consumers are for the next twelve months</w:t>
      </w:r>
      <w:r w:rsidR="00D14B41" w:rsidRPr="003C2BF0">
        <w:rPr>
          <w:b w:val="0"/>
        </w:rPr>
        <w:t xml:space="preserve"> </w:t>
      </w:r>
      <w:r w:rsidR="003C2BF0">
        <w:rPr>
          <w:b w:val="0"/>
        </w:rPr>
        <w:t>less afraid</w:t>
      </w:r>
      <w:r w:rsidRPr="003C2BF0">
        <w:t xml:space="preserve"> </w:t>
      </w:r>
      <w:r w:rsidRPr="003C2BF0">
        <w:rPr>
          <w:b w:val="0"/>
        </w:rPr>
        <w:t>of a decrease in the overall economic situation.</w:t>
      </w:r>
      <w:r w:rsidR="006A581D" w:rsidRPr="003C2BF0">
        <w:rPr>
          <w:b w:val="0"/>
        </w:rPr>
        <w:t xml:space="preserve"> </w:t>
      </w:r>
      <w:r w:rsidRPr="003C2BF0">
        <w:rPr>
          <w:b w:val="0"/>
        </w:rPr>
        <w:t>Worries about their financial standing</w:t>
      </w:r>
      <w:r w:rsidR="00B005B9" w:rsidRPr="003C2BF0">
        <w:rPr>
          <w:b w:val="0"/>
        </w:rPr>
        <w:t xml:space="preserve"> </w:t>
      </w:r>
      <w:r w:rsidR="00CB1FC2" w:rsidRPr="003C2BF0">
        <w:rPr>
          <w:b w:val="0"/>
        </w:rPr>
        <w:t>almost unchanged</w:t>
      </w:r>
      <w:r w:rsidR="007E46E2" w:rsidRPr="003C2BF0">
        <w:rPr>
          <w:b w:val="0"/>
        </w:rPr>
        <w:t xml:space="preserve">, compared to </w:t>
      </w:r>
      <w:r w:rsidR="003C2BF0">
        <w:rPr>
          <w:b w:val="0"/>
        </w:rPr>
        <w:t>September</w:t>
      </w:r>
      <w:r w:rsidR="003D2132" w:rsidRPr="003C2BF0">
        <w:rPr>
          <w:b w:val="0"/>
        </w:rPr>
        <w:t xml:space="preserve">. </w:t>
      </w:r>
      <w:r w:rsidR="00FC310A" w:rsidRPr="003C2BF0">
        <w:rPr>
          <w:b w:val="0"/>
        </w:rPr>
        <w:t xml:space="preserve">The share of respondents intending to save money </w:t>
      </w:r>
      <w:r w:rsidR="003C2BF0">
        <w:rPr>
          <w:b w:val="0"/>
        </w:rPr>
        <w:t>almost unchanged too</w:t>
      </w:r>
      <w:r w:rsidR="00FC310A" w:rsidRPr="003C2BF0">
        <w:rPr>
          <w:b w:val="0"/>
        </w:rPr>
        <w:t xml:space="preserve">. </w:t>
      </w:r>
      <w:r w:rsidRPr="003C2BF0">
        <w:rPr>
          <w:b w:val="0"/>
        </w:rPr>
        <w:t xml:space="preserve">The respondents concern about rises in prices </w:t>
      </w:r>
      <w:r w:rsidR="003C2BF0">
        <w:rPr>
          <w:b w:val="0"/>
        </w:rPr>
        <w:t>almost unchanged</w:t>
      </w:r>
      <w:r w:rsidR="007E46E2" w:rsidRPr="003C2BF0">
        <w:rPr>
          <w:b w:val="0"/>
        </w:rPr>
        <w:t>.</w:t>
      </w:r>
      <w:r w:rsidR="000E1842" w:rsidRPr="003C2BF0">
        <w:rPr>
          <w:b w:val="0"/>
        </w:rPr>
        <w:t xml:space="preserve"> </w:t>
      </w:r>
      <w:r w:rsidR="00482FFB" w:rsidRPr="003C2BF0">
        <w:rPr>
          <w:b w:val="0"/>
        </w:rPr>
        <w:t xml:space="preserve">Worries about rise in the unemployment </w:t>
      </w:r>
      <w:r w:rsidR="003C2BF0">
        <w:rPr>
          <w:b w:val="0"/>
        </w:rPr>
        <w:t>did not change</w:t>
      </w:r>
      <w:r w:rsidR="00482FFB" w:rsidRPr="003C2BF0">
        <w:rPr>
          <w:b w:val="0"/>
        </w:rPr>
        <w:t xml:space="preserve">, m-o-m. </w:t>
      </w:r>
      <w:r w:rsidR="000E1842" w:rsidRPr="003C2BF0">
        <w:rPr>
          <w:b w:val="0"/>
        </w:rPr>
        <w:t xml:space="preserve">Overall, consumer confidence indicator is </w:t>
      </w:r>
      <w:r w:rsidR="00B311C6" w:rsidRPr="003C2BF0">
        <w:rPr>
          <w:b w:val="0"/>
        </w:rPr>
        <w:t>higher</w:t>
      </w:r>
      <w:r w:rsidR="000E1842" w:rsidRPr="003C2BF0">
        <w:rPr>
          <w:b w:val="0"/>
        </w:rPr>
        <w:t>, y-o-y.</w:t>
      </w:r>
    </w:p>
    <w:p w:rsidR="0082585F" w:rsidRDefault="0082585F" w:rsidP="0082585F">
      <w:pPr>
        <w:pStyle w:val="Poznmky0"/>
      </w:pPr>
      <w:r>
        <w:t>Notes:</w:t>
      </w: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 w:rsidR="009B3029">
        <w:rPr>
          <w:lang w:val="en-GB"/>
        </w:rPr>
        <w:t>Director of Business Statistics Coordination and Business Cycle Surveys Department</w:t>
      </w:r>
      <w:r w:rsidR="00896E04">
        <w:rPr>
          <w:lang w:val="en-GB"/>
        </w:rPr>
        <w:t xml:space="preserve">, tel. +420274052680, </w:t>
      </w:r>
      <w:r w:rsidR="00C61F9B">
        <w:rPr>
          <w:lang w:val="en-GB"/>
        </w:rPr>
        <w:t xml:space="preserve"> </w:t>
      </w:r>
      <w:r w:rsidR="00896E04">
        <w:rPr>
          <w:lang w:val="en-GB"/>
        </w:rPr>
        <w:t>e-mail: juraj.lojka@czso.cz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 w:rsidR="00C61F9B">
        <w:rPr>
          <w:lang w:val="en-GB"/>
        </w:rPr>
        <w:t>Jiri Obst</w:t>
      </w:r>
      <w:r w:rsidRPr="00F01B04">
        <w:rPr>
          <w:lang w:val="en-GB"/>
        </w:rPr>
        <w:t xml:space="preserve">, </w:t>
      </w:r>
      <w:r w:rsidR="00C61F9B">
        <w:rPr>
          <w:lang w:val="en-GB"/>
        </w:rPr>
        <w:t xml:space="preserve">Head of </w:t>
      </w:r>
      <w:r w:rsidR="009B3029">
        <w:rPr>
          <w:lang w:val="en-GB"/>
        </w:rPr>
        <w:t xml:space="preserve">Business Cycle Surveys Unit, </w:t>
      </w:r>
      <w:r w:rsidRPr="00F01B04">
        <w:rPr>
          <w:lang w:val="en-GB"/>
        </w:rPr>
        <w:t>tel. +42027405</w:t>
      </w:r>
      <w:r w:rsidR="00C61F9B"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 w:rsidR="00C61F9B"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754A48">
        <w:rPr>
          <w:lang w:val="en-GB"/>
        </w:rPr>
        <w:t>October</w:t>
      </w:r>
      <w:r w:rsidR="002F171E">
        <w:rPr>
          <w:lang w:val="en-GB"/>
        </w:rPr>
        <w:t xml:space="preserve"> </w:t>
      </w:r>
      <w:r w:rsidR="00E81E7B">
        <w:rPr>
          <w:lang w:val="en-GB"/>
        </w:rPr>
        <w:t>1</w:t>
      </w:r>
      <w:r w:rsidR="005117B2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D2553">
        <w:rPr>
          <w:lang w:val="en-GB"/>
        </w:rPr>
        <w:t>8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bookmarkStart w:id="0" w:name="_GoBack"/>
      <w:bookmarkEnd w:id="0"/>
      <w:r w:rsidRPr="00F01B04">
        <w:rPr>
          <w:lang w:val="en-GB"/>
        </w:rPr>
        <w:tab/>
      </w:r>
      <w:r w:rsidR="00754A48">
        <w:rPr>
          <w:lang w:val="en-GB"/>
        </w:rPr>
        <w:t xml:space="preserve">November </w:t>
      </w:r>
      <w:r w:rsidR="004D366A">
        <w:rPr>
          <w:lang w:val="en-GB"/>
        </w:rPr>
        <w:t>2</w:t>
      </w:r>
      <w:r w:rsidR="00754A48">
        <w:rPr>
          <w:lang w:val="en-GB"/>
        </w:rPr>
        <w:t>6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BE4195" w:rsidRDefault="00BE4195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</w:t>
      </w:r>
      <w:r w:rsidR="00AF096D" w:rsidRPr="00BE4195">
        <w:rPr>
          <w:szCs w:val="20"/>
          <w:lang w:val="cs-CZ"/>
        </w:rPr>
        <w:t>Confidence i</w:t>
      </w:r>
      <w:r w:rsidRPr="00BE4195">
        <w:rPr>
          <w:szCs w:val="20"/>
          <w:lang w:val="cs-CZ"/>
        </w:rPr>
        <w:t xml:space="preserve">ndicators </w:t>
      </w:r>
      <w:r w:rsidR="00AF096D" w:rsidRPr="00BE4195">
        <w:rPr>
          <w:szCs w:val="20"/>
          <w:lang w:val="cs-CZ"/>
        </w:rPr>
        <w:t xml:space="preserve">– base indices, seasonally adjusted </w:t>
      </w:r>
      <w:r w:rsidRPr="00BE4195">
        <w:rPr>
          <w:szCs w:val="20"/>
          <w:lang w:val="cs-CZ"/>
        </w:rPr>
        <w:t>(2008–201</w:t>
      </w:r>
      <w:r w:rsidR="00FF7BB5" w:rsidRPr="00BE4195">
        <w:rPr>
          <w:szCs w:val="20"/>
          <w:lang w:val="cs-CZ"/>
        </w:rPr>
        <w:t>8</w:t>
      </w:r>
      <w:r w:rsidRPr="00BE4195">
        <w:rPr>
          <w:szCs w:val="20"/>
          <w:lang w:val="cs-CZ"/>
        </w:rPr>
        <w:t>)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</w:t>
      </w:r>
      <w:r w:rsidR="00AF096D" w:rsidRPr="00BE4195">
        <w:rPr>
          <w:szCs w:val="20"/>
          <w:lang w:val="cs-CZ"/>
        </w:rPr>
        <w:t>Confidence i</w:t>
      </w:r>
      <w:r w:rsidRPr="00BE4195">
        <w:rPr>
          <w:szCs w:val="20"/>
          <w:lang w:val="cs-CZ"/>
        </w:rPr>
        <w:t xml:space="preserve">ndicators </w:t>
      </w:r>
      <w:r w:rsidR="00AF096D" w:rsidRPr="00BE4195">
        <w:rPr>
          <w:szCs w:val="20"/>
          <w:lang w:val="cs-CZ"/>
        </w:rPr>
        <w:t xml:space="preserve">– base indices, seasonally adjusted </w:t>
      </w:r>
      <w:r w:rsidRPr="00BE4195">
        <w:rPr>
          <w:szCs w:val="20"/>
          <w:lang w:val="cs-CZ"/>
        </w:rPr>
        <w:t>(1998–201</w:t>
      </w:r>
      <w:r w:rsidR="00FF7BB5" w:rsidRPr="00BE4195">
        <w:rPr>
          <w:szCs w:val="20"/>
          <w:lang w:val="cs-CZ"/>
        </w:rPr>
        <w:t>8</w:t>
      </w:r>
      <w:r w:rsidRPr="00BE4195">
        <w:rPr>
          <w:szCs w:val="20"/>
          <w:lang w:val="cs-CZ"/>
        </w:rPr>
        <w:t>)</w:t>
      </w:r>
    </w:p>
    <w:p w:rsidR="0082585F" w:rsidRPr="00BE4195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Confidence Indicators </w:t>
      </w:r>
      <w:r w:rsidR="00AF096D" w:rsidRPr="00BE4195">
        <w:rPr>
          <w:szCs w:val="20"/>
          <w:lang w:val="cs-CZ"/>
        </w:rPr>
        <w:t>for</w:t>
      </w:r>
      <w:r w:rsidRPr="00BE4195">
        <w:rPr>
          <w:szCs w:val="20"/>
          <w:lang w:val="cs-CZ"/>
        </w:rPr>
        <w:t xml:space="preserve"> </w:t>
      </w:r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>ndust</w:t>
      </w:r>
      <w:r w:rsidR="00E64722" w:rsidRPr="00BE4195">
        <w:rPr>
          <w:szCs w:val="20"/>
          <w:lang w:val="cs-CZ"/>
        </w:rPr>
        <w:t xml:space="preserve">ry, </w:t>
      </w:r>
      <w:r w:rsidR="00AF096D" w:rsidRPr="00BE4195">
        <w:rPr>
          <w:szCs w:val="20"/>
          <w:lang w:val="cs-CZ"/>
        </w:rPr>
        <w:t>c</w:t>
      </w:r>
      <w:r w:rsidR="00E64722" w:rsidRPr="00BE4195">
        <w:rPr>
          <w:szCs w:val="20"/>
          <w:lang w:val="cs-CZ"/>
        </w:rPr>
        <w:t xml:space="preserve">onstruction, </w:t>
      </w:r>
      <w:r w:rsidR="00AF096D" w:rsidRPr="00BE4195">
        <w:rPr>
          <w:szCs w:val="20"/>
          <w:lang w:val="cs-CZ"/>
        </w:rPr>
        <w:t>t</w:t>
      </w:r>
      <w:r w:rsidR="00E64722" w:rsidRPr="00BE4195">
        <w:rPr>
          <w:szCs w:val="20"/>
          <w:lang w:val="cs-CZ"/>
        </w:rPr>
        <w:t xml:space="preserve">rade, and in </w:t>
      </w:r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 xml:space="preserve">elected </w:t>
      </w:r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>ervices</w:t>
      </w:r>
      <w:r w:rsidR="00AF096D" w:rsidRPr="00BE4195">
        <w:rPr>
          <w:szCs w:val="20"/>
          <w:lang w:val="cs-CZ"/>
        </w:rPr>
        <w:t xml:space="preserve"> – baes indices, seasonally adjusted</w:t>
      </w:r>
      <w:r w:rsidR="00B12D09" w:rsidRPr="00BE4195">
        <w:rPr>
          <w:szCs w:val="20"/>
          <w:lang w:val="cs-CZ"/>
        </w:rPr>
        <w:t xml:space="preserve"> (2006–201</w:t>
      </w:r>
      <w:r w:rsidR="00FF7BB5" w:rsidRPr="00BE4195">
        <w:rPr>
          <w:szCs w:val="20"/>
          <w:lang w:val="cs-CZ"/>
        </w:rPr>
        <w:t>8</w:t>
      </w:r>
      <w:r w:rsidR="00B12D09" w:rsidRPr="00BE4195">
        <w:rPr>
          <w:szCs w:val="20"/>
          <w:lang w:val="cs-CZ"/>
        </w:rPr>
        <w:t>)</w:t>
      </w:r>
    </w:p>
    <w:p w:rsidR="00BD19A3" w:rsidRPr="00BE4195" w:rsidRDefault="00BD19A3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Balances of </w:t>
      </w:r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 xml:space="preserve">easonally </w:t>
      </w:r>
      <w:r w:rsidR="00AF096D" w:rsidRPr="00BE4195">
        <w:rPr>
          <w:szCs w:val="20"/>
          <w:lang w:val="cs-CZ"/>
        </w:rPr>
        <w:t>a</w:t>
      </w:r>
      <w:r w:rsidRPr="00BE4195">
        <w:rPr>
          <w:szCs w:val="20"/>
          <w:lang w:val="cs-CZ"/>
        </w:rPr>
        <w:t>djusted</w:t>
      </w:r>
      <w:r w:rsidR="00AF096D" w:rsidRPr="00BE4195">
        <w:rPr>
          <w:szCs w:val="20"/>
          <w:lang w:val="cs-CZ"/>
        </w:rPr>
        <w:t xml:space="preserve"> confidence i</w:t>
      </w:r>
      <w:r w:rsidRPr="00BE4195">
        <w:rPr>
          <w:szCs w:val="20"/>
          <w:lang w:val="cs-CZ"/>
        </w:rPr>
        <w:t xml:space="preserve">ndicators </w:t>
      </w:r>
      <w:r w:rsidR="00AF096D" w:rsidRPr="00BE4195">
        <w:rPr>
          <w:szCs w:val="20"/>
          <w:lang w:val="cs-CZ"/>
        </w:rPr>
        <w:t>for</w:t>
      </w:r>
      <w:r w:rsidRPr="00BE4195">
        <w:rPr>
          <w:szCs w:val="20"/>
          <w:lang w:val="cs-CZ"/>
        </w:rPr>
        <w:t xml:space="preserve"> </w:t>
      </w:r>
      <w:r w:rsidR="00AF096D" w:rsidRPr="00BE4195">
        <w:rPr>
          <w:szCs w:val="20"/>
          <w:lang w:val="cs-CZ"/>
        </w:rPr>
        <w:t>i</w:t>
      </w:r>
      <w:r w:rsidRPr="00BE4195">
        <w:rPr>
          <w:szCs w:val="20"/>
          <w:lang w:val="cs-CZ"/>
        </w:rPr>
        <w:t xml:space="preserve">ndustry, </w:t>
      </w:r>
      <w:r w:rsidR="00AF096D" w:rsidRPr="00BE4195">
        <w:rPr>
          <w:szCs w:val="20"/>
          <w:lang w:val="cs-CZ"/>
        </w:rPr>
        <w:t>c</w:t>
      </w:r>
      <w:r w:rsidRPr="00BE4195">
        <w:rPr>
          <w:szCs w:val="20"/>
          <w:lang w:val="cs-CZ"/>
        </w:rPr>
        <w:t xml:space="preserve">onstruction, </w:t>
      </w:r>
      <w:r w:rsidR="00AF096D" w:rsidRPr="00BE4195">
        <w:rPr>
          <w:szCs w:val="20"/>
          <w:lang w:val="cs-CZ"/>
        </w:rPr>
        <w:t>t</w:t>
      </w:r>
      <w:r w:rsidRPr="00BE4195">
        <w:rPr>
          <w:szCs w:val="20"/>
          <w:lang w:val="cs-CZ"/>
        </w:rPr>
        <w:t xml:space="preserve">rade, and in </w:t>
      </w:r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 xml:space="preserve">elected </w:t>
      </w:r>
      <w:r w:rsidR="00AF096D" w:rsidRPr="00BE4195">
        <w:rPr>
          <w:szCs w:val="20"/>
          <w:lang w:val="cs-CZ"/>
        </w:rPr>
        <w:t>s</w:t>
      </w:r>
      <w:r w:rsidRPr="00BE4195">
        <w:rPr>
          <w:szCs w:val="20"/>
          <w:lang w:val="cs-CZ"/>
        </w:rPr>
        <w:t xml:space="preserve">ervices </w:t>
      </w:r>
      <w:r w:rsidR="00B12D09" w:rsidRPr="00BE4195">
        <w:rPr>
          <w:szCs w:val="20"/>
          <w:lang w:val="cs-CZ"/>
        </w:rPr>
        <w:t>(2006–201</w:t>
      </w:r>
      <w:r w:rsidR="00FF7BB5" w:rsidRPr="00BE4195">
        <w:rPr>
          <w:szCs w:val="20"/>
          <w:lang w:val="cs-CZ"/>
        </w:rPr>
        <w:t>8</w:t>
      </w:r>
      <w:r w:rsidR="00B12D09" w:rsidRPr="00BE4195">
        <w:rPr>
          <w:szCs w:val="20"/>
          <w:lang w:val="cs-CZ"/>
        </w:rPr>
        <w:t>)</w:t>
      </w:r>
    </w:p>
    <w:p w:rsidR="00F04688" w:rsidRDefault="0082585F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Economic Sentiment Indicators – international comparison</w:t>
      </w:r>
      <w:r w:rsidR="00AF096D" w:rsidRPr="00BE4195">
        <w:rPr>
          <w:szCs w:val="20"/>
          <w:lang w:val="cs-CZ"/>
        </w:rPr>
        <w:t>, seasonally adjusted</w:t>
      </w:r>
      <w:r w:rsidR="00F04688" w:rsidRPr="00BE4195">
        <w:rPr>
          <w:szCs w:val="20"/>
          <w:lang w:val="cs-CZ"/>
        </w:rPr>
        <w:t xml:space="preserve"> </w:t>
      </w:r>
    </w:p>
    <w:p w:rsidR="00754A48" w:rsidRPr="00BE4195" w:rsidRDefault="00754A48" w:rsidP="00754A4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Production Capacity Utilisation in Manufacturing Industry</w:t>
      </w:r>
    </w:p>
    <w:p w:rsidR="00754A48" w:rsidRPr="00BE4195" w:rsidRDefault="00754A48" w:rsidP="00754A4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Limits of Production in Industry</w:t>
      </w:r>
    </w:p>
    <w:p w:rsidR="00754A48" w:rsidRDefault="00754A48" w:rsidP="00754A48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Limits of Production in Construction</w:t>
      </w:r>
    </w:p>
    <w:p w:rsidR="00754A48" w:rsidRPr="00BE4195" w:rsidRDefault="00754A48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EB3450" w:rsidRPr="00BE4195" w:rsidRDefault="00EB3450" w:rsidP="00BE4195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2D2F40" w:rsidRDefault="00E40CFE" w:rsidP="0082585F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2D2F40" w:rsidRPr="002D2F40" w:rsidRDefault="002D2F40" w:rsidP="002D2F40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2D2F40" w:rsidRPr="002D2F40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CFE" w:rsidRDefault="00E40CFE" w:rsidP="00BA6370">
      <w:r>
        <w:separator/>
      </w:r>
    </w:p>
  </w:endnote>
  <w:endnote w:type="continuationSeparator" w:id="0">
    <w:p w:rsidR="00E40CFE" w:rsidRDefault="00E40CF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E40CFE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A90C6E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CFE" w:rsidRDefault="00E40CFE" w:rsidP="00BA6370">
      <w:r>
        <w:separator/>
      </w:r>
    </w:p>
  </w:footnote>
  <w:footnote w:type="continuationSeparator" w:id="0">
    <w:p w:rsidR="00E40CFE" w:rsidRDefault="00E40CF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E40CFE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31F3"/>
    <w:rsid w:val="000058DF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758A6"/>
    <w:rsid w:val="00083F80"/>
    <w:rsid w:val="000843A5"/>
    <w:rsid w:val="00091722"/>
    <w:rsid w:val="00092CF6"/>
    <w:rsid w:val="00094A43"/>
    <w:rsid w:val="00095DB3"/>
    <w:rsid w:val="00096A8B"/>
    <w:rsid w:val="000A4341"/>
    <w:rsid w:val="000A48F7"/>
    <w:rsid w:val="000A73BA"/>
    <w:rsid w:val="000B0DDA"/>
    <w:rsid w:val="000B118B"/>
    <w:rsid w:val="000B6F63"/>
    <w:rsid w:val="000C0685"/>
    <w:rsid w:val="000C087F"/>
    <w:rsid w:val="000C27BA"/>
    <w:rsid w:val="000D10A4"/>
    <w:rsid w:val="000D192F"/>
    <w:rsid w:val="000D25BF"/>
    <w:rsid w:val="000D3B2E"/>
    <w:rsid w:val="000D740A"/>
    <w:rsid w:val="000E1842"/>
    <w:rsid w:val="000E2FFD"/>
    <w:rsid w:val="000E6693"/>
    <w:rsid w:val="000F1571"/>
    <w:rsid w:val="000F3D71"/>
    <w:rsid w:val="000F6881"/>
    <w:rsid w:val="000F6BC9"/>
    <w:rsid w:val="001005FB"/>
    <w:rsid w:val="001015C0"/>
    <w:rsid w:val="00102B19"/>
    <w:rsid w:val="0010421D"/>
    <w:rsid w:val="00105E45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0C62"/>
    <w:rsid w:val="001D369A"/>
    <w:rsid w:val="001D5F45"/>
    <w:rsid w:val="001D678D"/>
    <w:rsid w:val="001D6CC8"/>
    <w:rsid w:val="001D7900"/>
    <w:rsid w:val="001D7B9C"/>
    <w:rsid w:val="001E14EC"/>
    <w:rsid w:val="001E4FC7"/>
    <w:rsid w:val="001F08B3"/>
    <w:rsid w:val="001F12EE"/>
    <w:rsid w:val="001F47FC"/>
    <w:rsid w:val="00203207"/>
    <w:rsid w:val="00205976"/>
    <w:rsid w:val="0020654D"/>
    <w:rsid w:val="002070FB"/>
    <w:rsid w:val="002079ED"/>
    <w:rsid w:val="00210239"/>
    <w:rsid w:val="00210F74"/>
    <w:rsid w:val="00213729"/>
    <w:rsid w:val="00215DBD"/>
    <w:rsid w:val="00223CE7"/>
    <w:rsid w:val="00225521"/>
    <w:rsid w:val="00226856"/>
    <w:rsid w:val="002302EC"/>
    <w:rsid w:val="00232F15"/>
    <w:rsid w:val="0023631D"/>
    <w:rsid w:val="002406FA"/>
    <w:rsid w:val="002407F2"/>
    <w:rsid w:val="00244F66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84C9A"/>
    <w:rsid w:val="00292DAB"/>
    <w:rsid w:val="00297900"/>
    <w:rsid w:val="002B2E47"/>
    <w:rsid w:val="002B367E"/>
    <w:rsid w:val="002B61EE"/>
    <w:rsid w:val="002B6556"/>
    <w:rsid w:val="002C3FDB"/>
    <w:rsid w:val="002D2F40"/>
    <w:rsid w:val="002D37F5"/>
    <w:rsid w:val="002E5134"/>
    <w:rsid w:val="002F072F"/>
    <w:rsid w:val="002F171E"/>
    <w:rsid w:val="002F179F"/>
    <w:rsid w:val="002F7845"/>
    <w:rsid w:val="00305A63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73D80"/>
    <w:rsid w:val="0037560D"/>
    <w:rsid w:val="0037623D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BF0"/>
    <w:rsid w:val="003C2DCF"/>
    <w:rsid w:val="003C3372"/>
    <w:rsid w:val="003C7FE7"/>
    <w:rsid w:val="003D0499"/>
    <w:rsid w:val="003D0BA8"/>
    <w:rsid w:val="003D1C4F"/>
    <w:rsid w:val="003D2132"/>
    <w:rsid w:val="003D30BF"/>
    <w:rsid w:val="003D3576"/>
    <w:rsid w:val="003D4854"/>
    <w:rsid w:val="003F0125"/>
    <w:rsid w:val="003F1307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2AA4"/>
    <w:rsid w:val="00476072"/>
    <w:rsid w:val="00482FFB"/>
    <w:rsid w:val="00483AD8"/>
    <w:rsid w:val="004846FD"/>
    <w:rsid w:val="004856C4"/>
    <w:rsid w:val="0048638A"/>
    <w:rsid w:val="004915AA"/>
    <w:rsid w:val="004920AD"/>
    <w:rsid w:val="00494E22"/>
    <w:rsid w:val="00495772"/>
    <w:rsid w:val="00495EBD"/>
    <w:rsid w:val="004A37F6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48E8"/>
    <w:rsid w:val="005051A6"/>
    <w:rsid w:val="0050541A"/>
    <w:rsid w:val="00506F87"/>
    <w:rsid w:val="005117B2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86F58"/>
    <w:rsid w:val="00595516"/>
    <w:rsid w:val="00597FB0"/>
    <w:rsid w:val="005A02B3"/>
    <w:rsid w:val="005A2D1F"/>
    <w:rsid w:val="005A45D2"/>
    <w:rsid w:val="005A62B6"/>
    <w:rsid w:val="005B0E2F"/>
    <w:rsid w:val="005B6F33"/>
    <w:rsid w:val="005C5767"/>
    <w:rsid w:val="005C7E53"/>
    <w:rsid w:val="005D0BCE"/>
    <w:rsid w:val="005D0EAC"/>
    <w:rsid w:val="005E0D5F"/>
    <w:rsid w:val="005E17A6"/>
    <w:rsid w:val="005E1E52"/>
    <w:rsid w:val="005E7946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54A"/>
    <w:rsid w:val="006375FC"/>
    <w:rsid w:val="00637EDE"/>
    <w:rsid w:val="0064139A"/>
    <w:rsid w:val="00645A52"/>
    <w:rsid w:val="006504E9"/>
    <w:rsid w:val="006511EC"/>
    <w:rsid w:val="00652C7F"/>
    <w:rsid w:val="00656AA0"/>
    <w:rsid w:val="00657EE7"/>
    <w:rsid w:val="00661285"/>
    <w:rsid w:val="00663A7E"/>
    <w:rsid w:val="006649A2"/>
    <w:rsid w:val="0066516F"/>
    <w:rsid w:val="00665BB7"/>
    <w:rsid w:val="00666267"/>
    <w:rsid w:val="0067056C"/>
    <w:rsid w:val="00673B4A"/>
    <w:rsid w:val="00674829"/>
    <w:rsid w:val="00676C2C"/>
    <w:rsid w:val="00682689"/>
    <w:rsid w:val="00690875"/>
    <w:rsid w:val="00697DBD"/>
    <w:rsid w:val="006A1F09"/>
    <w:rsid w:val="006A4185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0960"/>
    <w:rsid w:val="00705C21"/>
    <w:rsid w:val="00706883"/>
    <w:rsid w:val="00706AEE"/>
    <w:rsid w:val="00707F7D"/>
    <w:rsid w:val="0071685E"/>
    <w:rsid w:val="0071736B"/>
    <w:rsid w:val="00717EC5"/>
    <w:rsid w:val="00721CBA"/>
    <w:rsid w:val="00746783"/>
    <w:rsid w:val="007503E1"/>
    <w:rsid w:val="00753F80"/>
    <w:rsid w:val="00754A48"/>
    <w:rsid w:val="00755D8B"/>
    <w:rsid w:val="007618AA"/>
    <w:rsid w:val="00761A37"/>
    <w:rsid w:val="007628CB"/>
    <w:rsid w:val="00763787"/>
    <w:rsid w:val="007662EC"/>
    <w:rsid w:val="00766B77"/>
    <w:rsid w:val="00767F7D"/>
    <w:rsid w:val="007729BB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4E52"/>
    <w:rsid w:val="007C5168"/>
    <w:rsid w:val="007C782C"/>
    <w:rsid w:val="007C7F91"/>
    <w:rsid w:val="007D08E0"/>
    <w:rsid w:val="007E0320"/>
    <w:rsid w:val="007E0BDB"/>
    <w:rsid w:val="007E10A4"/>
    <w:rsid w:val="007E3E34"/>
    <w:rsid w:val="007E46E2"/>
    <w:rsid w:val="007E5460"/>
    <w:rsid w:val="007E65FF"/>
    <w:rsid w:val="007F4006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045A8"/>
    <w:rsid w:val="0080645A"/>
    <w:rsid w:val="00814C47"/>
    <w:rsid w:val="008152A8"/>
    <w:rsid w:val="00816173"/>
    <w:rsid w:val="0081668E"/>
    <w:rsid w:val="00817BAA"/>
    <w:rsid w:val="00820064"/>
    <w:rsid w:val="00821164"/>
    <w:rsid w:val="0082553B"/>
    <w:rsid w:val="0082585F"/>
    <w:rsid w:val="00831B1B"/>
    <w:rsid w:val="0083399E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4595"/>
    <w:rsid w:val="00885916"/>
    <w:rsid w:val="00885C0D"/>
    <w:rsid w:val="00887223"/>
    <w:rsid w:val="00890A36"/>
    <w:rsid w:val="00894AEC"/>
    <w:rsid w:val="00894E0A"/>
    <w:rsid w:val="00895A06"/>
    <w:rsid w:val="00896E04"/>
    <w:rsid w:val="00896FAA"/>
    <w:rsid w:val="008A19F7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4BDE"/>
    <w:rsid w:val="008D7A8E"/>
    <w:rsid w:val="008E5079"/>
    <w:rsid w:val="008F2B63"/>
    <w:rsid w:val="008F63BA"/>
    <w:rsid w:val="008F73B4"/>
    <w:rsid w:val="00900822"/>
    <w:rsid w:val="00900CD9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539C0"/>
    <w:rsid w:val="00956B6E"/>
    <w:rsid w:val="00960F0F"/>
    <w:rsid w:val="00966675"/>
    <w:rsid w:val="00967D88"/>
    <w:rsid w:val="00971374"/>
    <w:rsid w:val="00980C62"/>
    <w:rsid w:val="0098175D"/>
    <w:rsid w:val="00985550"/>
    <w:rsid w:val="00985F8E"/>
    <w:rsid w:val="00990116"/>
    <w:rsid w:val="0099293C"/>
    <w:rsid w:val="009954FB"/>
    <w:rsid w:val="009A0C61"/>
    <w:rsid w:val="009A4FDE"/>
    <w:rsid w:val="009A6DB2"/>
    <w:rsid w:val="009B07B7"/>
    <w:rsid w:val="009B3029"/>
    <w:rsid w:val="009B55B1"/>
    <w:rsid w:val="009D3711"/>
    <w:rsid w:val="009E01B1"/>
    <w:rsid w:val="009E2271"/>
    <w:rsid w:val="009E39C5"/>
    <w:rsid w:val="009E48A4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191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0C6E"/>
    <w:rsid w:val="00A91FCD"/>
    <w:rsid w:val="00A945D6"/>
    <w:rsid w:val="00AA4360"/>
    <w:rsid w:val="00AB369D"/>
    <w:rsid w:val="00AB4AE2"/>
    <w:rsid w:val="00AB6196"/>
    <w:rsid w:val="00AC3140"/>
    <w:rsid w:val="00AD2553"/>
    <w:rsid w:val="00AD2E50"/>
    <w:rsid w:val="00AD4B77"/>
    <w:rsid w:val="00AE16FA"/>
    <w:rsid w:val="00AE2659"/>
    <w:rsid w:val="00AE5A57"/>
    <w:rsid w:val="00AE601C"/>
    <w:rsid w:val="00AF096D"/>
    <w:rsid w:val="00AF3F4C"/>
    <w:rsid w:val="00AF6AC7"/>
    <w:rsid w:val="00B005B9"/>
    <w:rsid w:val="00B00C1D"/>
    <w:rsid w:val="00B00E67"/>
    <w:rsid w:val="00B020A7"/>
    <w:rsid w:val="00B073FD"/>
    <w:rsid w:val="00B12721"/>
    <w:rsid w:val="00B12D09"/>
    <w:rsid w:val="00B14D77"/>
    <w:rsid w:val="00B15060"/>
    <w:rsid w:val="00B1538D"/>
    <w:rsid w:val="00B21CA2"/>
    <w:rsid w:val="00B2533A"/>
    <w:rsid w:val="00B27B36"/>
    <w:rsid w:val="00B27E5C"/>
    <w:rsid w:val="00B311C6"/>
    <w:rsid w:val="00B36DD0"/>
    <w:rsid w:val="00B406CB"/>
    <w:rsid w:val="00B408A2"/>
    <w:rsid w:val="00B4226B"/>
    <w:rsid w:val="00B4577C"/>
    <w:rsid w:val="00B50DC0"/>
    <w:rsid w:val="00B54D97"/>
    <w:rsid w:val="00B56683"/>
    <w:rsid w:val="00B62AEF"/>
    <w:rsid w:val="00B632CC"/>
    <w:rsid w:val="00B64787"/>
    <w:rsid w:val="00B67474"/>
    <w:rsid w:val="00B67B3C"/>
    <w:rsid w:val="00B7225E"/>
    <w:rsid w:val="00B836E4"/>
    <w:rsid w:val="00B867B3"/>
    <w:rsid w:val="00B87AC3"/>
    <w:rsid w:val="00B94F83"/>
    <w:rsid w:val="00B9557D"/>
    <w:rsid w:val="00BA12F1"/>
    <w:rsid w:val="00BA4115"/>
    <w:rsid w:val="00BA439F"/>
    <w:rsid w:val="00BA54E7"/>
    <w:rsid w:val="00BA6370"/>
    <w:rsid w:val="00BA67FF"/>
    <w:rsid w:val="00BB7C88"/>
    <w:rsid w:val="00BC42CF"/>
    <w:rsid w:val="00BC6ED9"/>
    <w:rsid w:val="00BD19A3"/>
    <w:rsid w:val="00BD1DD6"/>
    <w:rsid w:val="00BD49AA"/>
    <w:rsid w:val="00BD7E1A"/>
    <w:rsid w:val="00BE4195"/>
    <w:rsid w:val="00BE6683"/>
    <w:rsid w:val="00BF4A2C"/>
    <w:rsid w:val="00BF5BB1"/>
    <w:rsid w:val="00BF6877"/>
    <w:rsid w:val="00C0234E"/>
    <w:rsid w:val="00C03A9E"/>
    <w:rsid w:val="00C102AD"/>
    <w:rsid w:val="00C15E99"/>
    <w:rsid w:val="00C16E5C"/>
    <w:rsid w:val="00C22C94"/>
    <w:rsid w:val="00C269D4"/>
    <w:rsid w:val="00C35898"/>
    <w:rsid w:val="00C363C7"/>
    <w:rsid w:val="00C3793A"/>
    <w:rsid w:val="00C4160D"/>
    <w:rsid w:val="00C418C4"/>
    <w:rsid w:val="00C47E72"/>
    <w:rsid w:val="00C55A29"/>
    <w:rsid w:val="00C55EEF"/>
    <w:rsid w:val="00C56355"/>
    <w:rsid w:val="00C61F9B"/>
    <w:rsid w:val="00C62211"/>
    <w:rsid w:val="00C64E2B"/>
    <w:rsid w:val="00C72616"/>
    <w:rsid w:val="00C744FE"/>
    <w:rsid w:val="00C83540"/>
    <w:rsid w:val="00C8406E"/>
    <w:rsid w:val="00C86772"/>
    <w:rsid w:val="00C927B9"/>
    <w:rsid w:val="00C96748"/>
    <w:rsid w:val="00CA0C4D"/>
    <w:rsid w:val="00CA7EDE"/>
    <w:rsid w:val="00CB1E2A"/>
    <w:rsid w:val="00CB1FC2"/>
    <w:rsid w:val="00CB2709"/>
    <w:rsid w:val="00CB39D3"/>
    <w:rsid w:val="00CB44F7"/>
    <w:rsid w:val="00CB4FFB"/>
    <w:rsid w:val="00CB6F89"/>
    <w:rsid w:val="00CB77B4"/>
    <w:rsid w:val="00CC266E"/>
    <w:rsid w:val="00CC2EF1"/>
    <w:rsid w:val="00CC706D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A0F"/>
    <w:rsid w:val="00D23ABA"/>
    <w:rsid w:val="00D23CD3"/>
    <w:rsid w:val="00D247AE"/>
    <w:rsid w:val="00D2549E"/>
    <w:rsid w:val="00D26142"/>
    <w:rsid w:val="00D27D69"/>
    <w:rsid w:val="00D303C4"/>
    <w:rsid w:val="00D31226"/>
    <w:rsid w:val="00D31CFC"/>
    <w:rsid w:val="00D402C3"/>
    <w:rsid w:val="00D445A4"/>
    <w:rsid w:val="00D448C2"/>
    <w:rsid w:val="00D4585D"/>
    <w:rsid w:val="00D47EF7"/>
    <w:rsid w:val="00D53586"/>
    <w:rsid w:val="00D57527"/>
    <w:rsid w:val="00D62E83"/>
    <w:rsid w:val="00D666C3"/>
    <w:rsid w:val="00D667AF"/>
    <w:rsid w:val="00D66E5F"/>
    <w:rsid w:val="00D72F11"/>
    <w:rsid w:val="00D73492"/>
    <w:rsid w:val="00D743D3"/>
    <w:rsid w:val="00D810B6"/>
    <w:rsid w:val="00D811AB"/>
    <w:rsid w:val="00D8132D"/>
    <w:rsid w:val="00D815EC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C7251"/>
    <w:rsid w:val="00DD3A04"/>
    <w:rsid w:val="00DD528A"/>
    <w:rsid w:val="00DD6177"/>
    <w:rsid w:val="00DE0819"/>
    <w:rsid w:val="00DF0A9C"/>
    <w:rsid w:val="00DF290B"/>
    <w:rsid w:val="00DF47FE"/>
    <w:rsid w:val="00E00B49"/>
    <w:rsid w:val="00E0156A"/>
    <w:rsid w:val="00E02204"/>
    <w:rsid w:val="00E024C5"/>
    <w:rsid w:val="00E073D7"/>
    <w:rsid w:val="00E173AD"/>
    <w:rsid w:val="00E25992"/>
    <w:rsid w:val="00E26104"/>
    <w:rsid w:val="00E2626E"/>
    <w:rsid w:val="00E26704"/>
    <w:rsid w:val="00E27FBD"/>
    <w:rsid w:val="00E307FD"/>
    <w:rsid w:val="00E31980"/>
    <w:rsid w:val="00E31BE5"/>
    <w:rsid w:val="00E375A5"/>
    <w:rsid w:val="00E40CFE"/>
    <w:rsid w:val="00E42B1D"/>
    <w:rsid w:val="00E4494D"/>
    <w:rsid w:val="00E44D6F"/>
    <w:rsid w:val="00E477FF"/>
    <w:rsid w:val="00E513F7"/>
    <w:rsid w:val="00E536BE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1027"/>
    <w:rsid w:val="00E9376A"/>
    <w:rsid w:val="00E93830"/>
    <w:rsid w:val="00E93E0E"/>
    <w:rsid w:val="00E94BF3"/>
    <w:rsid w:val="00EA3660"/>
    <w:rsid w:val="00EB1A25"/>
    <w:rsid w:val="00EB1ED3"/>
    <w:rsid w:val="00EB3450"/>
    <w:rsid w:val="00EC6B62"/>
    <w:rsid w:val="00EC767F"/>
    <w:rsid w:val="00ED7612"/>
    <w:rsid w:val="00EE70B7"/>
    <w:rsid w:val="00EE7717"/>
    <w:rsid w:val="00F04176"/>
    <w:rsid w:val="00F04688"/>
    <w:rsid w:val="00F05B0D"/>
    <w:rsid w:val="00F05B8B"/>
    <w:rsid w:val="00F122DE"/>
    <w:rsid w:val="00F15E41"/>
    <w:rsid w:val="00F2061F"/>
    <w:rsid w:val="00F2243B"/>
    <w:rsid w:val="00F314B7"/>
    <w:rsid w:val="00F3596A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3462"/>
    <w:rsid w:val="00FA45DC"/>
    <w:rsid w:val="00FA4D82"/>
    <w:rsid w:val="00FB687C"/>
    <w:rsid w:val="00FC0C03"/>
    <w:rsid w:val="00FC269E"/>
    <w:rsid w:val="00FC310A"/>
    <w:rsid w:val="00FC518C"/>
    <w:rsid w:val="00FD1192"/>
    <w:rsid w:val="00FD223E"/>
    <w:rsid w:val="00FD23A0"/>
    <w:rsid w:val="00FD5BE0"/>
    <w:rsid w:val="00FE114D"/>
    <w:rsid w:val="00FE2211"/>
    <w:rsid w:val="00FE5827"/>
    <w:rsid w:val="00FE6576"/>
    <w:rsid w:val="00FF79E3"/>
    <w:rsid w:val="00FF79F0"/>
    <w:rsid w:val="00FF7BB5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96427-9E9F-465A-997C-1586AA3B4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452</TotalTime>
  <Pages>2</Pages>
  <Words>771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5315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123</cp:revision>
  <cp:lastPrinted>2017-02-23T08:24:00Z</cp:lastPrinted>
  <dcterms:created xsi:type="dcterms:W3CDTF">2017-08-18T11:43:00Z</dcterms:created>
  <dcterms:modified xsi:type="dcterms:W3CDTF">2018-10-23T07:47:00Z</dcterms:modified>
</cp:coreProperties>
</file>