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Default="00D667AF" w:rsidP="0082585F">
      <w:pPr>
        <w:pStyle w:val="Datum"/>
      </w:pPr>
      <w:r>
        <w:rPr>
          <w:lang w:val="en-US"/>
        </w:rPr>
        <w:t>January 24, 2017</w:t>
      </w:r>
    </w:p>
    <w:p w:rsidR="0082585F" w:rsidRDefault="00C15E99" w:rsidP="0082585F">
      <w:pPr>
        <w:pStyle w:val="Nzev"/>
      </w:pPr>
      <w:r>
        <w:t>Confidence of entrepreneurs almost unchanged, confidence of consumers increased</w:t>
      </w:r>
      <w:r w:rsidR="00D53586">
        <w:t>, m-o-m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D667AF">
        <w:t>January</w:t>
      </w:r>
      <w:r w:rsidR="00BD1DD6">
        <w:t xml:space="preserve"> </w:t>
      </w:r>
      <w:r w:rsidR="00D667AF">
        <w:t>2017</w:t>
      </w:r>
    </w:p>
    <w:p w:rsidR="0082585F" w:rsidRPr="00F122DE" w:rsidRDefault="0082585F" w:rsidP="0082585F">
      <w:pPr>
        <w:pStyle w:val="Perex"/>
        <w:rPr>
          <w:color w:val="000000"/>
        </w:rPr>
      </w:pPr>
      <w:r w:rsidRPr="00F122DE">
        <w:rPr>
          <w:color w:val="000000"/>
        </w:rPr>
        <w:t xml:space="preserve">Overall confidence in domestic economy </w:t>
      </w:r>
      <w:r w:rsidR="0016420B">
        <w:rPr>
          <w:color w:val="000000"/>
        </w:rPr>
        <w:t>almost unchanged</w:t>
      </w:r>
      <w:r w:rsidR="00AE5A57">
        <w:rPr>
          <w:color w:val="000000"/>
        </w:rPr>
        <w:t xml:space="preserve"> </w:t>
      </w:r>
      <w:r w:rsidR="00F943F3" w:rsidRPr="00F122DE">
        <w:rPr>
          <w:color w:val="000000"/>
        </w:rPr>
        <w:t xml:space="preserve">in </w:t>
      </w:r>
      <w:r w:rsidR="0016420B">
        <w:rPr>
          <w:color w:val="000000"/>
        </w:rPr>
        <w:t>January</w:t>
      </w:r>
      <w:r w:rsidRPr="00F122DE">
        <w:rPr>
          <w:color w:val="000000"/>
        </w:rPr>
        <w:t>. 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Pr="00F122DE">
        <w:rPr>
          <w:color w:val="000000"/>
        </w:rPr>
        <w:t xml:space="preserve"> </w:t>
      </w:r>
      <w:r w:rsidR="0016420B">
        <w:rPr>
          <w:color w:val="000000"/>
        </w:rPr>
        <w:t>in</w:t>
      </w:r>
      <w:r w:rsidR="004856C4" w:rsidRPr="00F122DE">
        <w:rPr>
          <w:color w:val="000000"/>
        </w:rPr>
        <w:t>creased</w:t>
      </w:r>
      <w:r w:rsidR="00AE5A57">
        <w:rPr>
          <w:color w:val="000000"/>
        </w:rPr>
        <w:t xml:space="preserve"> </w:t>
      </w:r>
      <w:r w:rsidR="0016420B">
        <w:rPr>
          <w:color w:val="000000"/>
        </w:rPr>
        <w:t xml:space="preserve">very </w:t>
      </w:r>
      <w:r w:rsidR="00AE5A57">
        <w:rPr>
          <w:color w:val="000000"/>
        </w:rPr>
        <w:t>slightly</w:t>
      </w:r>
      <w:r w:rsidR="00B9557D">
        <w:rPr>
          <w:color w:val="000000"/>
        </w:rPr>
        <w:t xml:space="preserve"> </w:t>
      </w:r>
      <w:r w:rsidRPr="00F122DE">
        <w:rPr>
          <w:color w:val="000000"/>
        </w:rPr>
        <w:t xml:space="preserve">by </w:t>
      </w:r>
      <w:r w:rsidR="00AE5A57">
        <w:rPr>
          <w:color w:val="000000"/>
        </w:rPr>
        <w:t>0.</w:t>
      </w:r>
      <w:r w:rsidR="0016420B">
        <w:rPr>
          <w:color w:val="000000"/>
        </w:rPr>
        <w:t>1</w:t>
      </w:r>
      <w:r w:rsidRPr="00F122DE">
        <w:rPr>
          <w:color w:val="000000"/>
        </w:rPr>
        <w:t xml:space="preserve"> point</w:t>
      </w:r>
      <w:r w:rsidR="004173E9" w:rsidRPr="00F122DE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266A85">
        <w:rPr>
          <w:color w:val="000000"/>
        </w:rPr>
        <w:t>99.</w:t>
      </w:r>
      <w:r w:rsidR="0016420B">
        <w:rPr>
          <w:color w:val="000000"/>
        </w:rPr>
        <w:t>2</w:t>
      </w:r>
      <w:r w:rsidR="00F943F3" w:rsidRPr="00F122DE">
        <w:rPr>
          <w:color w:val="000000"/>
        </w:rPr>
        <w:t>,</w:t>
      </w:r>
      <w:r w:rsidR="00835AC3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Pr="00BF573F">
        <w:t xml:space="preserve"> </w:t>
      </w:r>
      <w:r w:rsidR="00D303C4">
        <w:t>C</w:t>
      </w:r>
      <w:r w:rsidRPr="00BF573F">
        <w:t xml:space="preserve">onfidence of entrepreneurs </w:t>
      </w:r>
      <w:r w:rsidR="00AE5A57">
        <w:t>de</w:t>
      </w:r>
      <w:r w:rsidR="00266A85">
        <w:t xml:space="preserve">creased </w:t>
      </w:r>
      <w:r w:rsidR="0016420B">
        <w:t xml:space="preserve">very </w:t>
      </w:r>
      <w:r w:rsidR="00AE5A57">
        <w:t xml:space="preserve">slightly </w:t>
      </w:r>
      <w:r w:rsidR="00266A85">
        <w:t xml:space="preserve">by </w:t>
      </w:r>
      <w:r w:rsidR="00AE5A57">
        <w:t>0.</w:t>
      </w:r>
      <w:r w:rsidR="0016420B">
        <w:t>1</w:t>
      </w:r>
      <w:r w:rsidR="00266A85">
        <w:t xml:space="preserve"> points to </w:t>
      </w:r>
      <w:r w:rsidR="000D740A">
        <w:t>9</w:t>
      </w:r>
      <w:r w:rsidR="00266A85">
        <w:t>7.</w:t>
      </w:r>
      <w:r w:rsidR="0016420B">
        <w:t>0</w:t>
      </w:r>
      <w:r w:rsidR="000C087F">
        <w:t xml:space="preserve"> </w:t>
      </w:r>
      <w:r>
        <w:t xml:space="preserve">compared to </w:t>
      </w:r>
      <w:r w:rsidR="0016420B">
        <w:t>December</w:t>
      </w:r>
      <w:r>
        <w:t xml:space="preserve">. </w:t>
      </w:r>
      <w:r w:rsidRPr="00F122DE">
        <w:rPr>
          <w:color w:val="000000"/>
        </w:rPr>
        <w:t xml:space="preserve">Consumer confidence indicator </w:t>
      </w:r>
      <w:r w:rsidR="00CF722C">
        <w:rPr>
          <w:color w:val="000000"/>
        </w:rPr>
        <w:t>in</w:t>
      </w:r>
      <w:r w:rsidR="00127AB2">
        <w:rPr>
          <w:color w:val="000000"/>
        </w:rPr>
        <w:t xml:space="preserve">creased by </w:t>
      </w:r>
      <w:r w:rsidR="00DD528A">
        <w:rPr>
          <w:color w:val="000000"/>
        </w:rPr>
        <w:t>1.3</w:t>
      </w:r>
      <w:r w:rsidR="008C7B56">
        <w:rPr>
          <w:color w:val="000000"/>
        </w:rPr>
        <w:t xml:space="preserve"> point</w:t>
      </w:r>
      <w:r w:rsidR="00CF722C">
        <w:rPr>
          <w:color w:val="000000"/>
        </w:rPr>
        <w:t>s</w:t>
      </w:r>
      <w:r w:rsidR="00012454">
        <w:rPr>
          <w:color w:val="000000"/>
        </w:rPr>
        <w:t xml:space="preserve"> to </w:t>
      </w:r>
      <w:r w:rsidR="00DD528A">
        <w:rPr>
          <w:color w:val="000000"/>
        </w:rPr>
        <w:t>110.0</w:t>
      </w:r>
      <w:r w:rsidR="00226856">
        <w:rPr>
          <w:color w:val="000000"/>
        </w:rPr>
        <w:t xml:space="preserve">, </w:t>
      </w:r>
      <w:r w:rsidR="00127AB2">
        <w:rPr>
          <w:color w:val="000000"/>
        </w:rPr>
        <w:t>m-o-m</w:t>
      </w:r>
      <w:r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0F6BC9">
        <w:rPr>
          <w:color w:val="000000"/>
        </w:rPr>
        <w:t xml:space="preserve"> and</w:t>
      </w:r>
      <w:r w:rsidR="000F1571">
        <w:rPr>
          <w:color w:val="000000"/>
        </w:rPr>
        <w:t xml:space="preserve"> </w:t>
      </w:r>
      <w:r w:rsidR="00F943F3" w:rsidRPr="00F122DE">
        <w:rPr>
          <w:color w:val="000000"/>
        </w:rPr>
        <w:t>entrepreneurs confidence indicator</w:t>
      </w:r>
      <w:r w:rsidR="000F6BC9">
        <w:rPr>
          <w:color w:val="000000"/>
        </w:rPr>
        <w:t xml:space="preserve"> are higher, </w:t>
      </w:r>
      <w:r w:rsidR="000F1571">
        <w:rPr>
          <w:color w:val="000000"/>
        </w:rPr>
        <w:t xml:space="preserve">consumer confidence indicator </w:t>
      </w:r>
      <w:r w:rsidR="000F6BC9">
        <w:rPr>
          <w:color w:val="000000"/>
        </w:rPr>
        <w:t>is the same</w:t>
      </w:r>
      <w:r w:rsidR="00625F1C">
        <w:rPr>
          <w:color w:val="000000"/>
        </w:rPr>
        <w:t xml:space="preserve">, compared to </w:t>
      </w:r>
      <w:r w:rsidR="00DD528A">
        <w:rPr>
          <w:color w:val="000000"/>
        </w:rPr>
        <w:t>January 2016</w:t>
      </w:r>
      <w:r w:rsidR="00F943F3" w:rsidRPr="00F122DE">
        <w:rPr>
          <w:color w:val="000000"/>
        </w:rPr>
        <w:t>.</w:t>
      </w:r>
      <w:r w:rsidR="000C087F">
        <w:rPr>
          <w:color w:val="000000"/>
        </w:rPr>
        <w:t xml:space="preserve"> 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562171">
        <w:t>January</w:t>
      </w:r>
      <w:r>
        <w:t xml:space="preserve">, confidence </w:t>
      </w:r>
      <w:r w:rsidR="00AE5A57">
        <w:t>de</w:t>
      </w:r>
      <w:r w:rsidR="00266A85">
        <w:t>creased</w:t>
      </w:r>
      <w:r w:rsidR="00AE5A57">
        <w:t xml:space="preserve"> slightly</w:t>
      </w:r>
      <w:r w:rsidR="00665BB7">
        <w:t xml:space="preserve"> </w:t>
      </w:r>
      <w:r w:rsidR="00E173AD">
        <w:t xml:space="preserve">by </w:t>
      </w:r>
      <w:r w:rsidR="00AE5A57">
        <w:t>0.</w:t>
      </w:r>
      <w:r w:rsidR="00562171">
        <w:t>7</w:t>
      </w:r>
      <w:r w:rsidR="00E173AD">
        <w:t xml:space="preserve"> points to</w:t>
      </w:r>
      <w:r w:rsidR="00C83540">
        <w:t xml:space="preserve"> </w:t>
      </w:r>
      <w:r w:rsidR="00AE5A57">
        <w:t>98.</w:t>
      </w:r>
      <w:r w:rsidR="00562171">
        <w:t>0</w:t>
      </w:r>
      <w:r>
        <w:t>. T</w:t>
      </w:r>
      <w:r w:rsidRPr="00F01B04">
        <w:t>he assessment of current overall economic situation</w:t>
      </w:r>
      <w:r>
        <w:t xml:space="preserve"> of the respondents</w:t>
      </w:r>
      <w:r w:rsidRPr="00F01B04">
        <w:t xml:space="preserve"> </w:t>
      </w:r>
      <w:r w:rsidR="00AE5A57">
        <w:t>almost unchanged</w:t>
      </w:r>
      <w:r>
        <w:t xml:space="preserve">. The </w:t>
      </w:r>
      <w:r w:rsidRPr="00F01B04">
        <w:t xml:space="preserve">assessment of current </w:t>
      </w:r>
      <w:r>
        <w:t>total</w:t>
      </w:r>
      <w:r w:rsidR="0099293C">
        <w:t xml:space="preserve"> and foreign</w:t>
      </w:r>
      <w:r w:rsidR="00266A85">
        <w:t xml:space="preserve"> </w:t>
      </w:r>
      <w:r w:rsidR="0099293C">
        <w:t>demand decreased</w:t>
      </w:r>
      <w:r>
        <w:t xml:space="preserve">. According to respondents, stocks of finished goods </w:t>
      </w:r>
      <w:r w:rsidR="00562171">
        <w:t>increased slightly</w:t>
      </w:r>
      <w:r>
        <w:t>.</w:t>
      </w:r>
      <w:r w:rsidR="00885916" w:rsidRPr="00885916">
        <w:t xml:space="preserve"> </w:t>
      </w:r>
      <w:r w:rsidR="00D667AF" w:rsidRPr="005816E9">
        <w:t xml:space="preserve">Most important barrier of production is still insufficient demand; it was stated almost by </w:t>
      </w:r>
      <w:r w:rsidR="00D667AF">
        <w:t>3</w:t>
      </w:r>
      <w:r w:rsidR="00B21CA2">
        <w:t>6</w:t>
      </w:r>
      <w:r w:rsidR="00D667AF" w:rsidRPr="005816E9">
        <w:t xml:space="preserve"> % respondents</w:t>
      </w:r>
      <w:r w:rsidR="00D667AF">
        <w:t>, entrepreneurs in industry also require more staff</w:t>
      </w:r>
      <w:r w:rsidR="00D667AF" w:rsidRPr="005816E9">
        <w:t>.</w:t>
      </w:r>
      <w:r w:rsidR="00D667AF">
        <w:t xml:space="preserve"> </w:t>
      </w:r>
      <w:r>
        <w:t xml:space="preserve">For the next three months, respondents expect </w:t>
      </w:r>
      <w:r w:rsidR="00562171">
        <w:t>an increase</w:t>
      </w:r>
      <w:r>
        <w:t xml:space="preserve"> in the development of production activity and</w:t>
      </w:r>
      <w:r w:rsidR="00266A85">
        <w:t xml:space="preserve"> </w:t>
      </w:r>
      <w:r>
        <w:t>in t</w:t>
      </w:r>
      <w:r w:rsidR="002C3FDB">
        <w:t>he employment</w:t>
      </w:r>
      <w:r w:rsidR="00AE5A57">
        <w:t xml:space="preserve"> too</w:t>
      </w:r>
      <w:r>
        <w:t>. Expectations of general economic situation development for the next three</w:t>
      </w:r>
      <w:r w:rsidR="00266A85">
        <w:t xml:space="preserve"> </w:t>
      </w:r>
      <w:r w:rsidR="00562171">
        <w:t xml:space="preserve">as well as six </w:t>
      </w:r>
      <w:r w:rsidR="00266A85">
        <w:t xml:space="preserve">months </w:t>
      </w:r>
      <w:r w:rsidR="00562171">
        <w:t>decreased</w:t>
      </w:r>
      <w:r w:rsidR="00266A85">
        <w:t xml:space="preserve">, </w:t>
      </w:r>
      <w:r>
        <w:t xml:space="preserve">compared to </w:t>
      </w:r>
      <w:r w:rsidR="00562171">
        <w:t>December</w:t>
      </w:r>
      <w:r>
        <w:t xml:space="preserve">. All in all, confidence in industry </w:t>
      </w:r>
      <w:r w:rsidR="00DA52EC">
        <w:t xml:space="preserve">is </w:t>
      </w:r>
      <w:r w:rsidR="00B94F83">
        <w:t>higher</w:t>
      </w:r>
      <w:r w:rsidR="00226856">
        <w:t xml:space="preserve">, </w:t>
      </w:r>
      <w:r>
        <w:t>y-o-y.</w:t>
      </w:r>
      <w:r w:rsidRPr="00F01B04">
        <w:t xml:space="preserve"> </w:t>
      </w:r>
    </w:p>
    <w:p w:rsidR="00562171" w:rsidRDefault="00562171" w:rsidP="0082585F"/>
    <w:p w:rsidR="00562171" w:rsidRDefault="00562171" w:rsidP="0082585F">
      <w:r w:rsidRPr="005816E9">
        <w:t xml:space="preserve">In </w:t>
      </w:r>
      <w:r>
        <w:t>January</w:t>
      </w:r>
      <w:r w:rsidRPr="005816E9">
        <w:t xml:space="preserve">, production capacity utilization in </w:t>
      </w:r>
      <w:r w:rsidRPr="00562171">
        <w:rPr>
          <w:b/>
        </w:rPr>
        <w:t>manufacturing industry</w:t>
      </w:r>
      <w:r w:rsidRPr="005816E9">
        <w:t xml:space="preserve"> </w:t>
      </w:r>
      <w:r>
        <w:t>de</w:t>
      </w:r>
      <w:r w:rsidRPr="005816E9">
        <w:t xml:space="preserve">creased </w:t>
      </w:r>
      <w:r>
        <w:t xml:space="preserve">very </w:t>
      </w:r>
      <w:r w:rsidRPr="005816E9">
        <w:t xml:space="preserve">slightly and reached </w:t>
      </w:r>
      <w:r>
        <w:t>84.4</w:t>
      </w:r>
      <w:r w:rsidRPr="005816E9">
        <w:t xml:space="preserve"> % q-o-q</w:t>
      </w:r>
      <w:r>
        <w:t>.</w:t>
      </w:r>
      <w:r w:rsidRPr="00881C9D">
        <w:rPr>
          <w:color w:val="C4BC96"/>
        </w:rPr>
        <w:t xml:space="preserve"> </w:t>
      </w:r>
      <w:r w:rsidRPr="00562171">
        <w:t>R</w:t>
      </w:r>
      <w:r w:rsidRPr="005816E9">
        <w:t xml:space="preserve">espondents estimate they have work secured by contracts for </w:t>
      </w:r>
      <w:r>
        <w:t>8.5</w:t>
      </w:r>
      <w:r w:rsidRPr="005816E9">
        <w:t xml:space="preserve"> months, which is </w:t>
      </w:r>
      <w:r>
        <w:t>more</w:t>
      </w:r>
      <w:r w:rsidRPr="005816E9">
        <w:t xml:space="preserve"> </w:t>
      </w:r>
      <w:r>
        <w:t>than</w:t>
      </w:r>
      <w:r w:rsidRPr="005816E9">
        <w:t xml:space="preserve"> in the previous quarter.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562171" w:rsidRPr="00562171">
        <w:rPr>
          <w:b/>
        </w:rPr>
        <w:t>construction</w:t>
      </w:r>
      <w:r>
        <w:t>,</w:t>
      </w:r>
      <w:r w:rsidR="00562171">
        <w:t xml:space="preserve"> in January,</w:t>
      </w:r>
      <w:r>
        <w:t xml:space="preserve"> confidence </w:t>
      </w:r>
      <w:r w:rsidR="0082553B">
        <w:t>did not change and stated at the same value</w:t>
      </w:r>
      <w:r w:rsidR="00A27792">
        <w:t xml:space="preserve"> </w:t>
      </w:r>
      <w:r w:rsidR="00AE5A57">
        <w:t>75.0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AE5A57">
        <w:t>almost unchanged</w:t>
      </w:r>
      <w:r>
        <w:t xml:space="preserve"> m-o-m. The assessment of total demand for construction work </w:t>
      </w:r>
      <w:r w:rsidR="0082553B">
        <w:t>increased slightly</w:t>
      </w:r>
      <w:r w:rsidR="007002BD">
        <w:t>,</w:t>
      </w:r>
      <w:r w:rsidR="002B6556">
        <w:t xml:space="preserve"> </w:t>
      </w:r>
      <w:r>
        <w:t xml:space="preserve">compared to </w:t>
      </w:r>
      <w:r w:rsidR="0082553B">
        <w:t>December</w:t>
      </w:r>
      <w:r w:rsidR="00E77F56">
        <w:t>.</w:t>
      </w:r>
      <w:r w:rsidRPr="00F01B04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7628CB">
        <w:t xml:space="preserve">a </w:t>
      </w:r>
      <w:r w:rsidR="0082553B">
        <w:t>slight in</w:t>
      </w:r>
      <w:r w:rsidR="0086118E">
        <w:t>crease</w:t>
      </w:r>
      <w:r>
        <w:t xml:space="preserve"> </w:t>
      </w:r>
      <w:r w:rsidRPr="00F01B04">
        <w:t>in 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82553B">
        <w:t xml:space="preserve">a slight decrease </w:t>
      </w:r>
      <w:r w:rsidR="007628CB">
        <w:t>in</w:t>
      </w:r>
      <w:r w:rsidR="00B4226B">
        <w:t xml:space="preserve"> the</w:t>
      </w:r>
      <w:r w:rsidR="001B3FBC">
        <w:t xml:space="preserve"> employment</w:t>
      </w:r>
      <w:r>
        <w:t>. E</w:t>
      </w:r>
      <w:r w:rsidRPr="00F01B04">
        <w:t xml:space="preserve">xpectations of the economic situation </w:t>
      </w:r>
      <w:r w:rsidR="002B6556">
        <w:t>developm</w:t>
      </w:r>
      <w:r w:rsidRPr="00F01B04">
        <w:t>ent for the next</w:t>
      </w:r>
      <w:r>
        <w:t xml:space="preserve"> three</w:t>
      </w:r>
      <w:r w:rsidR="002B6556">
        <w:t xml:space="preserve"> </w:t>
      </w:r>
      <w:r w:rsidR="00D743D3">
        <w:t xml:space="preserve">months </w:t>
      </w:r>
      <w:r w:rsidR="00AE5A57">
        <w:t>decreased</w:t>
      </w:r>
      <w:r w:rsidR="00D743D3">
        <w:t xml:space="preserve">, for the next </w:t>
      </w:r>
      <w:r w:rsidR="007628CB">
        <w:t xml:space="preserve">six </w:t>
      </w:r>
      <w:r w:rsidR="00FF7E77">
        <w:t xml:space="preserve">months </w:t>
      </w:r>
      <w:r w:rsidR="00AE5A57">
        <w:t>almost unchanged</w:t>
      </w:r>
      <w:r w:rsidR="0000132B"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 </w:t>
      </w:r>
      <w:r w:rsidR="00A27792">
        <w:t>lower</w:t>
      </w:r>
      <w:r>
        <w:t>, 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6D249D">
        <w:t>January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6D249D">
        <w:t>in</w:t>
      </w:r>
      <w:r w:rsidR="00EC6B62">
        <w:t>c</w:t>
      </w:r>
      <w:r w:rsidR="002728BA">
        <w:t>reased</w:t>
      </w:r>
      <w:r w:rsidR="009F53D8">
        <w:t xml:space="preserve"> </w:t>
      </w:r>
      <w:r w:rsidR="00A27792">
        <w:t>by</w:t>
      </w:r>
      <w:r>
        <w:t xml:space="preserve"> </w:t>
      </w:r>
      <w:r w:rsidR="006D249D">
        <w:t>4.2</w:t>
      </w:r>
      <w:r>
        <w:t xml:space="preserve"> points</w:t>
      </w:r>
      <w:r w:rsidR="00EC6B62">
        <w:t xml:space="preserve"> to </w:t>
      </w:r>
      <w:r w:rsidR="006D249D">
        <w:t>104.3</w:t>
      </w:r>
      <w:r>
        <w:t>, m-o-m.</w:t>
      </w:r>
      <w:r w:rsidRPr="00F01B04">
        <w:t xml:space="preserve"> </w:t>
      </w:r>
      <w:r>
        <w:t>T</w:t>
      </w:r>
      <w:r w:rsidRPr="00F01B04">
        <w:t xml:space="preserve">he assessment of current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6D249D">
        <w:t>increased slightly</w:t>
      </w:r>
      <w:r w:rsidR="00C86772">
        <w:t xml:space="preserve"> </w:t>
      </w:r>
      <w:r>
        <w:t>m-o-m</w:t>
      </w:r>
      <w:r w:rsidRPr="00F01B04">
        <w:t xml:space="preserve">. The stocks </w:t>
      </w:r>
      <w:r w:rsidR="006D249D">
        <w:t>did not change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86118E">
        <w:t xml:space="preserve"> </w:t>
      </w:r>
      <w:r w:rsidR="006D249D">
        <w:t xml:space="preserve">as well as six </w:t>
      </w:r>
      <w:r w:rsidR="0086118E">
        <w:t xml:space="preserve">months </w:t>
      </w:r>
      <w:r w:rsidR="006D249D">
        <w:t>increased</w:t>
      </w:r>
      <w:r w:rsidR="00EC6B62">
        <w:t>, c</w:t>
      </w:r>
      <w:r>
        <w:t xml:space="preserve">ompared </w:t>
      </w:r>
      <w:r w:rsidR="002B6556">
        <w:t xml:space="preserve">to </w:t>
      </w:r>
      <w:r w:rsidR="006D249D">
        <w:t>December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>
        <w:t xml:space="preserve">is </w:t>
      </w:r>
      <w:r w:rsidR="00395C2D">
        <w:t>higher</w:t>
      </w:r>
      <w:r w:rsidR="0000132B">
        <w:t xml:space="preserve"> too</w:t>
      </w:r>
      <w:r>
        <w:t>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16609B">
        <w:t>January</w:t>
      </w:r>
      <w:r>
        <w:t xml:space="preserve">, confidence </w:t>
      </w:r>
      <w:r w:rsidR="0016609B">
        <w:t>decreased slightly by 0.3 points to</w:t>
      </w:r>
      <w:r w:rsidR="005C7E53">
        <w:t xml:space="preserve"> </w:t>
      </w:r>
      <w:r w:rsidR="00C418C4">
        <w:t>97.</w:t>
      </w:r>
      <w:r w:rsidR="0016609B">
        <w:t>4</w:t>
      </w:r>
      <w:r>
        <w:t>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16609B">
        <w:t xml:space="preserve">almost </w:t>
      </w:r>
      <w:r w:rsidR="0016609B">
        <w:lastRenderedPageBreak/>
        <w:t>unchanged</w:t>
      </w:r>
      <w:r w:rsidR="00C418C4">
        <w:t xml:space="preserve"> </w:t>
      </w:r>
      <w:r w:rsidR="002B6556">
        <w:t xml:space="preserve">compared </w:t>
      </w:r>
      <w:r w:rsidR="00C418C4">
        <w:t xml:space="preserve">to </w:t>
      </w:r>
      <w:r w:rsidR="0016609B">
        <w:t>December</w:t>
      </w:r>
      <w:r>
        <w:t>. T</w:t>
      </w:r>
      <w:r w:rsidRPr="00F01B04">
        <w:t>he assessment of demand</w:t>
      </w:r>
      <w:r w:rsidR="005B0E2F">
        <w:t xml:space="preserve"> </w:t>
      </w:r>
      <w:r w:rsidR="0016609B">
        <w:t xml:space="preserve">almost unchanged too, but </w:t>
      </w:r>
      <w:r w:rsidR="005B0E2F">
        <w:t xml:space="preserve">its </w:t>
      </w:r>
      <w:r w:rsidR="005B0E2F" w:rsidRPr="00F01B04">
        <w:t>expectations for the next three months</w:t>
      </w:r>
      <w:r w:rsidR="00395C2D">
        <w:t xml:space="preserve"> </w:t>
      </w:r>
      <w:r w:rsidR="0016609B">
        <w:t xml:space="preserve">decreased slightly </w:t>
      </w:r>
      <w:r w:rsidR="00395C2D">
        <w:t xml:space="preserve">in </w:t>
      </w:r>
      <w:r w:rsidR="0016609B">
        <w:t xml:space="preserve">January.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E74A9E">
        <w:t xml:space="preserve"> </w:t>
      </w:r>
      <w:r w:rsidR="00395C2D">
        <w:t xml:space="preserve">as well as six </w:t>
      </w:r>
      <w:r w:rsidR="00926111">
        <w:t xml:space="preserve">months </w:t>
      </w:r>
      <w:r w:rsidR="0016609B">
        <w:t>increased</w:t>
      </w:r>
      <w:r w:rsidR="002637F0">
        <w:t>,</w:t>
      </w:r>
      <w:r>
        <w:t xml:space="preserve"> </w:t>
      </w:r>
      <w:r w:rsidR="002B6556">
        <w:t>m-o-m</w:t>
      </w:r>
      <w:r>
        <w:t xml:space="preserve">. All in all, confidence in selected services is </w:t>
      </w:r>
      <w:r w:rsidR="00215DBD">
        <w:t>higher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t xml:space="preserve">In </w:t>
      </w:r>
      <w:r w:rsidR="006A581D">
        <w:rPr>
          <w:b w:val="0"/>
          <w:color w:val="000000"/>
        </w:rPr>
        <w:t>January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CF722C">
        <w:rPr>
          <w:b w:val="0"/>
          <w:color w:val="000000"/>
        </w:rPr>
        <w:t>in</w:t>
      </w:r>
      <w:r w:rsidR="00012454">
        <w:rPr>
          <w:b w:val="0"/>
          <w:color w:val="000000"/>
        </w:rPr>
        <w:t xml:space="preserve">creased </w:t>
      </w:r>
      <w:r w:rsidR="006A581D">
        <w:rPr>
          <w:b w:val="0"/>
          <w:color w:val="000000"/>
        </w:rPr>
        <w:t>b</w:t>
      </w:r>
      <w:r w:rsidR="00292DAB">
        <w:rPr>
          <w:b w:val="0"/>
          <w:color w:val="000000"/>
        </w:rPr>
        <w:t xml:space="preserve">y </w:t>
      </w:r>
      <w:r w:rsidR="006A581D">
        <w:rPr>
          <w:b w:val="0"/>
          <w:color w:val="000000"/>
        </w:rPr>
        <w:t>1,3</w:t>
      </w:r>
      <w:r w:rsidR="001D0B0E">
        <w:rPr>
          <w:b w:val="0"/>
          <w:color w:val="000000"/>
        </w:rPr>
        <w:t xml:space="preserve"> </w:t>
      </w:r>
      <w:r w:rsidR="00292DAB">
        <w:rPr>
          <w:b w:val="0"/>
          <w:color w:val="000000"/>
        </w:rPr>
        <w:t>point</w:t>
      </w:r>
      <w:r w:rsidR="00CF722C">
        <w:rPr>
          <w:b w:val="0"/>
          <w:color w:val="000000"/>
        </w:rPr>
        <w:t>s</w:t>
      </w:r>
      <w:r w:rsidR="00292DAB">
        <w:rPr>
          <w:b w:val="0"/>
          <w:color w:val="000000"/>
        </w:rPr>
        <w:t xml:space="preserve"> to</w:t>
      </w:r>
      <w:r w:rsidR="001D7B9C">
        <w:rPr>
          <w:b w:val="0"/>
          <w:color w:val="000000"/>
        </w:rPr>
        <w:t xml:space="preserve"> </w:t>
      </w:r>
      <w:r w:rsidR="006A581D">
        <w:rPr>
          <w:b w:val="0"/>
          <w:color w:val="000000"/>
        </w:rPr>
        <w:t>110,0</w:t>
      </w:r>
      <w:r w:rsidRPr="00F122DE">
        <w:rPr>
          <w:b w:val="0"/>
          <w:color w:val="000000"/>
        </w:rPr>
        <w:t>,</w:t>
      </w:r>
      <w:r w:rsidR="00CF722C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m-o-m, </w:t>
      </w:r>
      <w:r w:rsidR="00CF722C">
        <w:rPr>
          <w:b w:val="0"/>
          <w:color w:val="000000"/>
        </w:rPr>
        <w:t>and</w:t>
      </w:r>
      <w:r w:rsidR="00D14B41">
        <w:rPr>
          <w:b w:val="0"/>
          <w:color w:val="000000"/>
        </w:rPr>
        <w:t xml:space="preserve"> </w:t>
      </w:r>
      <w:r w:rsidR="006A581D">
        <w:rPr>
          <w:b w:val="0"/>
          <w:color w:val="000000"/>
        </w:rPr>
        <w:t>remains at the same value</w:t>
      </w:r>
      <w:r w:rsidR="00D14B41">
        <w:rPr>
          <w:b w:val="0"/>
          <w:color w:val="000000"/>
        </w:rPr>
        <w:t xml:space="preserve">, </w:t>
      </w:r>
      <w:r w:rsidR="00CD6BCA" w:rsidRPr="00F122DE">
        <w:rPr>
          <w:b w:val="0"/>
          <w:color w:val="000000"/>
        </w:rPr>
        <w:t xml:space="preserve">y-o-y. </w:t>
      </w:r>
      <w:r w:rsidRPr="00F122DE">
        <w:rPr>
          <w:b w:val="0"/>
          <w:color w:val="000000"/>
        </w:rPr>
        <w:t xml:space="preserve">The survey taken among consumers in </w:t>
      </w:r>
      <w:r w:rsidR="006A581D">
        <w:rPr>
          <w:b w:val="0"/>
          <w:color w:val="000000"/>
        </w:rPr>
        <w:t>January</w:t>
      </w:r>
      <w:r w:rsidRPr="00F122DE">
        <w:rPr>
          <w:b w:val="0"/>
          <w:color w:val="000000"/>
        </w:rPr>
        <w:t xml:space="preserve"> indicates that consumers are for the next twelve months</w:t>
      </w:r>
      <w:r w:rsidR="00D14B41">
        <w:rPr>
          <w:b w:val="0"/>
          <w:color w:val="000000"/>
        </w:rPr>
        <w:t xml:space="preserve"> </w:t>
      </w:r>
      <w:r w:rsidR="006A581D">
        <w:rPr>
          <w:b w:val="0"/>
          <w:color w:val="000000"/>
        </w:rPr>
        <w:t>equally</w:t>
      </w:r>
      <w:r w:rsidR="003D2132">
        <w:rPr>
          <w:b w:val="0"/>
          <w:color w:val="000000"/>
        </w:rPr>
        <w:t xml:space="preserve"> 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6A581D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Worries about their financial standing</w:t>
      </w:r>
      <w:r w:rsidR="00B005B9">
        <w:rPr>
          <w:b w:val="0"/>
          <w:color w:val="000000"/>
        </w:rPr>
        <w:t xml:space="preserve"> </w:t>
      </w:r>
      <w:r w:rsidR="008C7B56">
        <w:rPr>
          <w:b w:val="0"/>
          <w:color w:val="000000"/>
        </w:rPr>
        <w:t>almost unchanged</w:t>
      </w:r>
      <w:r w:rsidR="003D2132">
        <w:rPr>
          <w:b w:val="0"/>
          <w:color w:val="000000"/>
        </w:rPr>
        <w:t>. W</w:t>
      </w:r>
      <w:r w:rsidR="00B005B9">
        <w:rPr>
          <w:b w:val="0"/>
          <w:color w:val="000000"/>
        </w:rPr>
        <w:t>orries about rise in the unemployment</w:t>
      </w:r>
      <w:r w:rsidR="0060141E" w:rsidRPr="00F122DE">
        <w:rPr>
          <w:b w:val="0"/>
          <w:color w:val="000000"/>
        </w:rPr>
        <w:t xml:space="preserve"> </w:t>
      </w:r>
      <w:r w:rsidR="006A581D">
        <w:rPr>
          <w:b w:val="0"/>
          <w:color w:val="000000"/>
        </w:rPr>
        <w:t>almost unchanged too</w:t>
      </w:r>
      <w:r w:rsidR="00B005B9">
        <w:rPr>
          <w:b w:val="0"/>
          <w:color w:val="000000"/>
        </w:rPr>
        <w:t>, m-o-m</w:t>
      </w:r>
      <w:r w:rsidR="00C47E72" w:rsidRPr="00F122DE">
        <w:rPr>
          <w:b w:val="0"/>
          <w:color w:val="000000"/>
        </w:rPr>
        <w:t>.</w:t>
      </w:r>
      <w:r w:rsidR="00B005B9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share of respondents intending to save money </w:t>
      </w:r>
      <w:r w:rsidR="006A581D">
        <w:rPr>
          <w:b w:val="0"/>
          <w:color w:val="000000"/>
        </w:rPr>
        <w:t>increased</w:t>
      </w:r>
      <w:r w:rsidRPr="00F122DE">
        <w:rPr>
          <w:b w:val="0"/>
          <w:color w:val="000000"/>
        </w:rPr>
        <w:t xml:space="preserve">, compared to </w:t>
      </w:r>
      <w:r w:rsidR="006A581D">
        <w:rPr>
          <w:b w:val="0"/>
          <w:color w:val="000000"/>
        </w:rPr>
        <w:t>December</w:t>
      </w:r>
      <w:r w:rsidRPr="00F122DE">
        <w:rPr>
          <w:b w:val="0"/>
          <w:color w:val="000000"/>
        </w:rPr>
        <w:t xml:space="preserve">. The respondents concern about rises in prices </w:t>
      </w:r>
      <w:r w:rsidR="006A581D">
        <w:rPr>
          <w:b w:val="0"/>
          <w:color w:val="000000"/>
        </w:rPr>
        <w:t>increased too</w:t>
      </w:r>
      <w:r w:rsidRPr="00F122DE">
        <w:rPr>
          <w:b w:val="0"/>
          <w:color w:val="000000"/>
        </w:rPr>
        <w:t>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>Juraj Lojka, director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Jiří Obst</w:t>
      </w:r>
      <w:r w:rsidRPr="00F01B04">
        <w:rPr>
          <w:lang w:val="en-GB"/>
        </w:rPr>
        <w:t>, 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  <w:r w:rsidR="002675AB">
        <w:rPr>
          <w:lang w:val="en-GB"/>
        </w:rPr>
        <w:t>.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D667AF">
        <w:rPr>
          <w:lang w:val="en-GB"/>
        </w:rPr>
        <w:t>January 17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D667AF">
        <w:rPr>
          <w:lang w:val="en-GB"/>
        </w:rPr>
        <w:t>7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>
        <w:t>07000</w:t>
      </w:r>
      <w:r w:rsidR="004455E7">
        <w:t>6</w:t>
      </w:r>
      <w:r>
        <w:t>-1</w:t>
      </w:r>
      <w:r w:rsidR="004455E7">
        <w:t>6</w:t>
      </w:r>
      <w:r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  <w:r>
        <w:rPr>
          <w:lang w:val="en-GB"/>
        </w:rPr>
        <w:t xml:space="preserve"> </w:t>
      </w:r>
      <w:r w:rsidRPr="00B408A2">
        <w:rPr>
          <w:rFonts w:cs="Arial"/>
          <w:lang w:val="en-GB"/>
        </w:rPr>
        <w:t>(</w:t>
      </w:r>
      <w:hyperlink r:id="rId9" w:history="1">
        <w:r w:rsidRPr="00B408A2">
          <w:rPr>
            <w:rStyle w:val="Hypertextovodkaz"/>
            <w:rFonts w:cs="Arial"/>
            <w:color w:val="auto"/>
            <w:u w:val="none"/>
          </w:rPr>
          <w:t>https://www.czso.cz/csu/czso/business-cycle-surveys</w:t>
        </w:r>
      </w:hyperlink>
      <w:r w:rsidRPr="00B408A2">
        <w:rPr>
          <w:rFonts w:cs="Arial"/>
        </w:rPr>
        <w:t>)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D667AF">
        <w:rPr>
          <w:lang w:val="en-GB"/>
        </w:rPr>
        <w:t xml:space="preserve">February </w:t>
      </w:r>
      <w:r w:rsidR="003367DB">
        <w:rPr>
          <w:lang w:val="en-GB"/>
        </w:rPr>
        <w:t>2</w:t>
      </w:r>
      <w:r w:rsidR="00CF722C">
        <w:rPr>
          <w:lang w:val="en-GB"/>
        </w:rPr>
        <w:t>4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CF722C">
        <w:rPr>
          <w:lang w:val="en-GB"/>
        </w:rPr>
        <w:t>7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>Graph 1</w:t>
      </w:r>
      <w:r>
        <w:t>.1</w:t>
      </w:r>
      <w:r w:rsidRPr="00DC24B0">
        <w:t xml:space="preserve"> Seasonally Adjusted Confidence Indicators</w:t>
      </w:r>
      <w:r>
        <w:t xml:space="preserve"> (2008–201</w:t>
      </w:r>
      <w:r w:rsidR="00280BB0">
        <w:t>7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>Graph 1.2 Seasonally Adjusted Confidence Indicators (1998–201</w:t>
      </w:r>
      <w:r w:rsidR="00280BB0">
        <w:t>7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>Graph 2</w:t>
      </w:r>
      <w:r w:rsidR="00BD19A3">
        <w:t>.1</w:t>
      </w:r>
      <w:r w:rsidRPr="00DC24B0">
        <w:t xml:space="preserve"> Seasonally Adjusted Confidence Indicators in Industry, Construction, Trade, and in Selected Services</w:t>
      </w:r>
      <w:r w:rsidR="00B12D09">
        <w:t xml:space="preserve"> (2006–201</w:t>
      </w:r>
      <w:r w:rsidR="00280BB0">
        <w:t>7</w:t>
      </w:r>
      <w:r w:rsidR="00B12D09">
        <w:t>)</w:t>
      </w:r>
      <w:r w:rsidR="00BD19A3">
        <w:t xml:space="preserve"> – basic indices</w:t>
      </w:r>
    </w:p>
    <w:p w:rsidR="00BD19A3" w:rsidRPr="00DC24B0" w:rsidRDefault="00BD19A3" w:rsidP="00BD19A3">
      <w:pPr>
        <w:ind w:left="851" w:hanging="851"/>
        <w:jc w:val="left"/>
      </w:pPr>
      <w:r w:rsidRPr="00DC24B0">
        <w:t>Graph 2</w:t>
      </w:r>
      <w:r>
        <w:t>.2</w:t>
      </w:r>
      <w:r w:rsidRPr="00DC24B0">
        <w:t xml:space="preserve"> </w:t>
      </w:r>
      <w:r>
        <w:t xml:space="preserve">Balances of </w:t>
      </w:r>
      <w:r w:rsidRPr="00DC24B0">
        <w:t>Seasonally Adjusted Confidence Indicators in Industry, Construction, Trade, and in Selected Services</w:t>
      </w:r>
      <w:r>
        <w:t xml:space="preserve"> </w:t>
      </w:r>
      <w:r w:rsidR="00B12D09">
        <w:t>(2006–201</w:t>
      </w:r>
      <w:r w:rsidR="00280BB0">
        <w:t>7</w:t>
      </w:r>
      <w:r w:rsidR="00B12D09">
        <w:t>6)</w:t>
      </w:r>
    </w:p>
    <w:p w:rsidR="0082585F" w:rsidRDefault="0082585F" w:rsidP="0082585F">
      <w:pPr>
        <w:ind w:left="851" w:hanging="851"/>
        <w:jc w:val="left"/>
      </w:pPr>
      <w:r w:rsidRPr="00DC24B0">
        <w:t>Graph 3 Economic Sentiment Indicators – international comparison</w:t>
      </w:r>
    </w:p>
    <w:p w:rsidR="00656AA0" w:rsidRDefault="00656AA0" w:rsidP="00656AA0">
      <w:pPr>
        <w:ind w:left="851" w:hanging="851"/>
        <w:jc w:val="left"/>
      </w:pPr>
      <w:r>
        <w:t>Graph 4 Production Capacity Utilisation in Manufacturing Industry</w:t>
      </w:r>
    </w:p>
    <w:p w:rsidR="00656AA0" w:rsidRDefault="00656AA0" w:rsidP="00656AA0">
      <w:pPr>
        <w:ind w:left="851" w:hanging="851"/>
        <w:jc w:val="left"/>
      </w:pPr>
      <w:r>
        <w:t>Graph 5 Limits of Production in Industry</w:t>
      </w:r>
    </w:p>
    <w:p w:rsidR="00656AA0" w:rsidRDefault="00656AA0" w:rsidP="00656AA0">
      <w:r>
        <w:t>Graph 6 Limits of Production in Construction</w:t>
      </w:r>
    </w:p>
    <w:p w:rsidR="007662EC" w:rsidRDefault="007662EC" w:rsidP="0082585F">
      <w:pPr>
        <w:ind w:left="851" w:hanging="851"/>
        <w:jc w:val="left"/>
      </w:pPr>
      <w:bookmarkStart w:id="0" w:name="_GoBack"/>
      <w:bookmarkEnd w:id="0"/>
    </w:p>
    <w:sectPr w:rsidR="007662EC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7735" w:rsidRDefault="00417735" w:rsidP="00BA6370">
      <w:r>
        <w:separator/>
      </w:r>
    </w:p>
  </w:endnote>
  <w:endnote w:type="continuationSeparator" w:id="0">
    <w:p w:rsidR="00417735" w:rsidRDefault="00417735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417735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656AA0">
                  <w:rPr>
                    <w:rFonts w:cs="Arial"/>
                    <w:noProof/>
                    <w:szCs w:val="15"/>
                  </w:rPr>
                  <w:t>1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7735" w:rsidRDefault="00417735" w:rsidP="00BA6370">
      <w:r>
        <w:separator/>
      </w:r>
    </w:p>
  </w:footnote>
  <w:footnote w:type="continuationSeparator" w:id="0">
    <w:p w:rsidR="00417735" w:rsidRDefault="00417735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417735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32B"/>
    <w:rsid w:val="000078D5"/>
    <w:rsid w:val="00012454"/>
    <w:rsid w:val="00015872"/>
    <w:rsid w:val="00021D48"/>
    <w:rsid w:val="000325F8"/>
    <w:rsid w:val="00032AC8"/>
    <w:rsid w:val="00033E0F"/>
    <w:rsid w:val="000418F1"/>
    <w:rsid w:val="00043BF4"/>
    <w:rsid w:val="0004445F"/>
    <w:rsid w:val="00060BCA"/>
    <w:rsid w:val="000843A5"/>
    <w:rsid w:val="00091722"/>
    <w:rsid w:val="00092CF6"/>
    <w:rsid w:val="00095DB3"/>
    <w:rsid w:val="000A4341"/>
    <w:rsid w:val="000A73BA"/>
    <w:rsid w:val="000B0DDA"/>
    <w:rsid w:val="000B118B"/>
    <w:rsid w:val="000B6F63"/>
    <w:rsid w:val="000C087F"/>
    <w:rsid w:val="000D25BF"/>
    <w:rsid w:val="000D740A"/>
    <w:rsid w:val="000F1571"/>
    <w:rsid w:val="000F6BC9"/>
    <w:rsid w:val="00102B19"/>
    <w:rsid w:val="00106553"/>
    <w:rsid w:val="00116ED1"/>
    <w:rsid w:val="00123755"/>
    <w:rsid w:val="00123849"/>
    <w:rsid w:val="00127AB2"/>
    <w:rsid w:val="00127F22"/>
    <w:rsid w:val="0013242C"/>
    <w:rsid w:val="00133151"/>
    <w:rsid w:val="00135A03"/>
    <w:rsid w:val="00136B39"/>
    <w:rsid w:val="001404AB"/>
    <w:rsid w:val="00146F3C"/>
    <w:rsid w:val="00152753"/>
    <w:rsid w:val="00154D9A"/>
    <w:rsid w:val="001565E8"/>
    <w:rsid w:val="0016420B"/>
    <w:rsid w:val="0016609B"/>
    <w:rsid w:val="0017231D"/>
    <w:rsid w:val="00176E26"/>
    <w:rsid w:val="0018061F"/>
    <w:rsid w:val="001810DC"/>
    <w:rsid w:val="001844C0"/>
    <w:rsid w:val="00187D75"/>
    <w:rsid w:val="00190F00"/>
    <w:rsid w:val="00193B9F"/>
    <w:rsid w:val="001A1578"/>
    <w:rsid w:val="001B3FBC"/>
    <w:rsid w:val="001B607F"/>
    <w:rsid w:val="001C6A76"/>
    <w:rsid w:val="001C71FD"/>
    <w:rsid w:val="001C7B0B"/>
    <w:rsid w:val="001D0B0E"/>
    <w:rsid w:val="001D369A"/>
    <w:rsid w:val="001D6CC8"/>
    <w:rsid w:val="001D7900"/>
    <w:rsid w:val="001D7B9C"/>
    <w:rsid w:val="001E14EC"/>
    <w:rsid w:val="001F08B3"/>
    <w:rsid w:val="001F12EE"/>
    <w:rsid w:val="001F47FC"/>
    <w:rsid w:val="00205976"/>
    <w:rsid w:val="0020654D"/>
    <w:rsid w:val="002070FB"/>
    <w:rsid w:val="002079ED"/>
    <w:rsid w:val="00210239"/>
    <w:rsid w:val="00213729"/>
    <w:rsid w:val="00215DBD"/>
    <w:rsid w:val="00226856"/>
    <w:rsid w:val="002302EC"/>
    <w:rsid w:val="00232F15"/>
    <w:rsid w:val="0023631D"/>
    <w:rsid w:val="002406FA"/>
    <w:rsid w:val="002407F2"/>
    <w:rsid w:val="00252C32"/>
    <w:rsid w:val="002637F0"/>
    <w:rsid w:val="00266A85"/>
    <w:rsid w:val="002675AB"/>
    <w:rsid w:val="00267AEC"/>
    <w:rsid w:val="002728BA"/>
    <w:rsid w:val="00275A7C"/>
    <w:rsid w:val="00277C3F"/>
    <w:rsid w:val="00280BB0"/>
    <w:rsid w:val="00292DAB"/>
    <w:rsid w:val="00297900"/>
    <w:rsid w:val="002B2E47"/>
    <w:rsid w:val="002B367E"/>
    <w:rsid w:val="002B6556"/>
    <w:rsid w:val="002C3FDB"/>
    <w:rsid w:val="002D37F5"/>
    <w:rsid w:val="002E5134"/>
    <w:rsid w:val="002F072F"/>
    <w:rsid w:val="002F179F"/>
    <w:rsid w:val="002F7845"/>
    <w:rsid w:val="003146E8"/>
    <w:rsid w:val="00320F07"/>
    <w:rsid w:val="0032398D"/>
    <w:rsid w:val="003301A3"/>
    <w:rsid w:val="003367DB"/>
    <w:rsid w:val="00342539"/>
    <w:rsid w:val="00342D03"/>
    <w:rsid w:val="0034512E"/>
    <w:rsid w:val="0035342B"/>
    <w:rsid w:val="003575C3"/>
    <w:rsid w:val="0036024F"/>
    <w:rsid w:val="0036777B"/>
    <w:rsid w:val="00380178"/>
    <w:rsid w:val="00381143"/>
    <w:rsid w:val="0038282A"/>
    <w:rsid w:val="00385A2F"/>
    <w:rsid w:val="0039570E"/>
    <w:rsid w:val="00395C2D"/>
    <w:rsid w:val="00397580"/>
    <w:rsid w:val="003A45C8"/>
    <w:rsid w:val="003A4E58"/>
    <w:rsid w:val="003B37DD"/>
    <w:rsid w:val="003B7F42"/>
    <w:rsid w:val="003C2DCF"/>
    <w:rsid w:val="003C3372"/>
    <w:rsid w:val="003C7FE7"/>
    <w:rsid w:val="003D0499"/>
    <w:rsid w:val="003D1C4F"/>
    <w:rsid w:val="003D2132"/>
    <w:rsid w:val="003D3576"/>
    <w:rsid w:val="003D4854"/>
    <w:rsid w:val="003F0125"/>
    <w:rsid w:val="003F20BE"/>
    <w:rsid w:val="003F26E5"/>
    <w:rsid w:val="003F526A"/>
    <w:rsid w:val="00405244"/>
    <w:rsid w:val="004173E9"/>
    <w:rsid w:val="00417735"/>
    <w:rsid w:val="00422851"/>
    <w:rsid w:val="00436D82"/>
    <w:rsid w:val="004436EE"/>
    <w:rsid w:val="004455E7"/>
    <w:rsid w:val="0044678F"/>
    <w:rsid w:val="0045547F"/>
    <w:rsid w:val="00470A7D"/>
    <w:rsid w:val="00476072"/>
    <w:rsid w:val="004856C4"/>
    <w:rsid w:val="0048638A"/>
    <w:rsid w:val="004915AA"/>
    <w:rsid w:val="004920AD"/>
    <w:rsid w:val="004B75D4"/>
    <w:rsid w:val="004C3815"/>
    <w:rsid w:val="004C644C"/>
    <w:rsid w:val="004D05B3"/>
    <w:rsid w:val="004E1862"/>
    <w:rsid w:val="004E479E"/>
    <w:rsid w:val="004F4568"/>
    <w:rsid w:val="004F5B04"/>
    <w:rsid w:val="004F78E6"/>
    <w:rsid w:val="005051A6"/>
    <w:rsid w:val="0050541A"/>
    <w:rsid w:val="00506F87"/>
    <w:rsid w:val="00512D99"/>
    <w:rsid w:val="005174EC"/>
    <w:rsid w:val="00531448"/>
    <w:rsid w:val="00531DBB"/>
    <w:rsid w:val="00560D2B"/>
    <w:rsid w:val="00562171"/>
    <w:rsid w:val="00564213"/>
    <w:rsid w:val="005816E9"/>
    <w:rsid w:val="005A2D1F"/>
    <w:rsid w:val="005A45D2"/>
    <w:rsid w:val="005A62B6"/>
    <w:rsid w:val="005B0E2F"/>
    <w:rsid w:val="005C7E53"/>
    <w:rsid w:val="005D0BCE"/>
    <w:rsid w:val="005D0EAC"/>
    <w:rsid w:val="005F3072"/>
    <w:rsid w:val="005F6C44"/>
    <w:rsid w:val="005F79FB"/>
    <w:rsid w:val="0060141E"/>
    <w:rsid w:val="00604406"/>
    <w:rsid w:val="00605F4A"/>
    <w:rsid w:val="00607822"/>
    <w:rsid w:val="006103AA"/>
    <w:rsid w:val="006127AF"/>
    <w:rsid w:val="00613BBF"/>
    <w:rsid w:val="006162E3"/>
    <w:rsid w:val="00622B80"/>
    <w:rsid w:val="00625F1C"/>
    <w:rsid w:val="006269A8"/>
    <w:rsid w:val="00637EDE"/>
    <w:rsid w:val="0064139A"/>
    <w:rsid w:val="006504E9"/>
    <w:rsid w:val="006511EC"/>
    <w:rsid w:val="00652C7F"/>
    <w:rsid w:val="00656AA0"/>
    <w:rsid w:val="00661285"/>
    <w:rsid w:val="00663A7E"/>
    <w:rsid w:val="0066516F"/>
    <w:rsid w:val="00665BB7"/>
    <w:rsid w:val="0067056C"/>
    <w:rsid w:val="00674829"/>
    <w:rsid w:val="00690875"/>
    <w:rsid w:val="00697DBD"/>
    <w:rsid w:val="006A1F09"/>
    <w:rsid w:val="006A581D"/>
    <w:rsid w:val="006C1BED"/>
    <w:rsid w:val="006D249D"/>
    <w:rsid w:val="006D5C60"/>
    <w:rsid w:val="006E024F"/>
    <w:rsid w:val="006E19D9"/>
    <w:rsid w:val="006E4E81"/>
    <w:rsid w:val="006E6D19"/>
    <w:rsid w:val="006F2034"/>
    <w:rsid w:val="007002BD"/>
    <w:rsid w:val="00705C21"/>
    <w:rsid w:val="00706883"/>
    <w:rsid w:val="00707F7D"/>
    <w:rsid w:val="0071685E"/>
    <w:rsid w:val="00717EC5"/>
    <w:rsid w:val="00746783"/>
    <w:rsid w:val="007503E1"/>
    <w:rsid w:val="00755D8B"/>
    <w:rsid w:val="007618AA"/>
    <w:rsid w:val="007628CB"/>
    <w:rsid w:val="00763787"/>
    <w:rsid w:val="007662EC"/>
    <w:rsid w:val="00766B77"/>
    <w:rsid w:val="00781034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E0320"/>
    <w:rsid w:val="007E0BDB"/>
    <w:rsid w:val="007E10A4"/>
    <w:rsid w:val="007E65FF"/>
    <w:rsid w:val="007F4AEB"/>
    <w:rsid w:val="007F75B2"/>
    <w:rsid w:val="00800B4F"/>
    <w:rsid w:val="00800D8C"/>
    <w:rsid w:val="008022BA"/>
    <w:rsid w:val="008043C4"/>
    <w:rsid w:val="00814C47"/>
    <w:rsid w:val="00816173"/>
    <w:rsid w:val="0081668E"/>
    <w:rsid w:val="00817BAA"/>
    <w:rsid w:val="00820064"/>
    <w:rsid w:val="0082553B"/>
    <w:rsid w:val="0082585F"/>
    <w:rsid w:val="00831B1B"/>
    <w:rsid w:val="00835AC3"/>
    <w:rsid w:val="00845C86"/>
    <w:rsid w:val="00851294"/>
    <w:rsid w:val="00855FB3"/>
    <w:rsid w:val="008561B8"/>
    <w:rsid w:val="0086118E"/>
    <w:rsid w:val="00861D0E"/>
    <w:rsid w:val="008644F1"/>
    <w:rsid w:val="00867569"/>
    <w:rsid w:val="00880BEF"/>
    <w:rsid w:val="00881C9D"/>
    <w:rsid w:val="00885916"/>
    <w:rsid w:val="00885C0D"/>
    <w:rsid w:val="00890A36"/>
    <w:rsid w:val="00895A06"/>
    <w:rsid w:val="008A63A3"/>
    <w:rsid w:val="008A750A"/>
    <w:rsid w:val="008B2A01"/>
    <w:rsid w:val="008B2E7F"/>
    <w:rsid w:val="008B3970"/>
    <w:rsid w:val="008B5CBD"/>
    <w:rsid w:val="008C0325"/>
    <w:rsid w:val="008C384C"/>
    <w:rsid w:val="008C7B56"/>
    <w:rsid w:val="008D0F11"/>
    <w:rsid w:val="008D7A8E"/>
    <w:rsid w:val="008F2B63"/>
    <w:rsid w:val="008F63BA"/>
    <w:rsid w:val="008F73B4"/>
    <w:rsid w:val="00900822"/>
    <w:rsid w:val="009035E8"/>
    <w:rsid w:val="00905F08"/>
    <w:rsid w:val="00910736"/>
    <w:rsid w:val="00926111"/>
    <w:rsid w:val="0094276F"/>
    <w:rsid w:val="00942A71"/>
    <w:rsid w:val="00943309"/>
    <w:rsid w:val="009469CE"/>
    <w:rsid w:val="00966675"/>
    <w:rsid w:val="00971374"/>
    <w:rsid w:val="00985550"/>
    <w:rsid w:val="0099293C"/>
    <w:rsid w:val="009A0C61"/>
    <w:rsid w:val="009A4FDE"/>
    <w:rsid w:val="009B07B7"/>
    <w:rsid w:val="009B55B1"/>
    <w:rsid w:val="009E39C5"/>
    <w:rsid w:val="009F53D8"/>
    <w:rsid w:val="00A017E2"/>
    <w:rsid w:val="00A07BA7"/>
    <w:rsid w:val="00A236E3"/>
    <w:rsid w:val="00A27216"/>
    <w:rsid w:val="00A27792"/>
    <w:rsid w:val="00A37B51"/>
    <w:rsid w:val="00A4343D"/>
    <w:rsid w:val="00A502F1"/>
    <w:rsid w:val="00A61CE3"/>
    <w:rsid w:val="00A64D60"/>
    <w:rsid w:val="00A70A83"/>
    <w:rsid w:val="00A81EB3"/>
    <w:rsid w:val="00A91FCD"/>
    <w:rsid w:val="00AB6196"/>
    <w:rsid w:val="00AC3140"/>
    <w:rsid w:val="00AD2E50"/>
    <w:rsid w:val="00AE5A57"/>
    <w:rsid w:val="00AE601C"/>
    <w:rsid w:val="00B005B9"/>
    <w:rsid w:val="00B00C1D"/>
    <w:rsid w:val="00B12721"/>
    <w:rsid w:val="00B12D09"/>
    <w:rsid w:val="00B1538D"/>
    <w:rsid w:val="00B21CA2"/>
    <w:rsid w:val="00B2533A"/>
    <w:rsid w:val="00B36DD0"/>
    <w:rsid w:val="00B406CB"/>
    <w:rsid w:val="00B408A2"/>
    <w:rsid w:val="00B4226B"/>
    <w:rsid w:val="00B4577C"/>
    <w:rsid w:val="00B54D97"/>
    <w:rsid w:val="00B56683"/>
    <w:rsid w:val="00B632CC"/>
    <w:rsid w:val="00B67B3C"/>
    <w:rsid w:val="00B836E4"/>
    <w:rsid w:val="00B867B3"/>
    <w:rsid w:val="00B87AC3"/>
    <w:rsid w:val="00B94F83"/>
    <w:rsid w:val="00B9557D"/>
    <w:rsid w:val="00BA12F1"/>
    <w:rsid w:val="00BA439F"/>
    <w:rsid w:val="00BA6370"/>
    <w:rsid w:val="00BC42CF"/>
    <w:rsid w:val="00BC6ED9"/>
    <w:rsid w:val="00BD19A3"/>
    <w:rsid w:val="00BD1DD6"/>
    <w:rsid w:val="00BD49AA"/>
    <w:rsid w:val="00BD7E1A"/>
    <w:rsid w:val="00BF4A2C"/>
    <w:rsid w:val="00BF5BB1"/>
    <w:rsid w:val="00C102AD"/>
    <w:rsid w:val="00C15E99"/>
    <w:rsid w:val="00C269D4"/>
    <w:rsid w:val="00C35898"/>
    <w:rsid w:val="00C363C7"/>
    <w:rsid w:val="00C3793A"/>
    <w:rsid w:val="00C4160D"/>
    <w:rsid w:val="00C418C4"/>
    <w:rsid w:val="00C47E72"/>
    <w:rsid w:val="00C56355"/>
    <w:rsid w:val="00C64E2B"/>
    <w:rsid w:val="00C72616"/>
    <w:rsid w:val="00C83540"/>
    <w:rsid w:val="00C8406E"/>
    <w:rsid w:val="00C86772"/>
    <w:rsid w:val="00C96748"/>
    <w:rsid w:val="00CB1E2A"/>
    <w:rsid w:val="00CB2709"/>
    <w:rsid w:val="00CB44F7"/>
    <w:rsid w:val="00CB6F89"/>
    <w:rsid w:val="00CC2EF1"/>
    <w:rsid w:val="00CD1267"/>
    <w:rsid w:val="00CD6BCA"/>
    <w:rsid w:val="00CE228C"/>
    <w:rsid w:val="00CE6038"/>
    <w:rsid w:val="00CE71D9"/>
    <w:rsid w:val="00CF517B"/>
    <w:rsid w:val="00CF545B"/>
    <w:rsid w:val="00CF722C"/>
    <w:rsid w:val="00D01847"/>
    <w:rsid w:val="00D045FC"/>
    <w:rsid w:val="00D04B51"/>
    <w:rsid w:val="00D14B41"/>
    <w:rsid w:val="00D209A7"/>
    <w:rsid w:val="00D23CD3"/>
    <w:rsid w:val="00D2549E"/>
    <w:rsid w:val="00D27D69"/>
    <w:rsid w:val="00D303C4"/>
    <w:rsid w:val="00D448C2"/>
    <w:rsid w:val="00D4585D"/>
    <w:rsid w:val="00D47EF7"/>
    <w:rsid w:val="00D53586"/>
    <w:rsid w:val="00D62E83"/>
    <w:rsid w:val="00D666C3"/>
    <w:rsid w:val="00D667AF"/>
    <w:rsid w:val="00D743D3"/>
    <w:rsid w:val="00D811AB"/>
    <w:rsid w:val="00D8132D"/>
    <w:rsid w:val="00D91BE2"/>
    <w:rsid w:val="00D9597F"/>
    <w:rsid w:val="00D97DB5"/>
    <w:rsid w:val="00DA03BE"/>
    <w:rsid w:val="00DA0727"/>
    <w:rsid w:val="00DA21B1"/>
    <w:rsid w:val="00DA52EC"/>
    <w:rsid w:val="00DA67D7"/>
    <w:rsid w:val="00DB411C"/>
    <w:rsid w:val="00DB4AA3"/>
    <w:rsid w:val="00DC00BD"/>
    <w:rsid w:val="00DD3A04"/>
    <w:rsid w:val="00DD528A"/>
    <w:rsid w:val="00DD6177"/>
    <w:rsid w:val="00DE0819"/>
    <w:rsid w:val="00DF0A9C"/>
    <w:rsid w:val="00DF47FE"/>
    <w:rsid w:val="00E0156A"/>
    <w:rsid w:val="00E02204"/>
    <w:rsid w:val="00E024C5"/>
    <w:rsid w:val="00E173AD"/>
    <w:rsid w:val="00E26104"/>
    <w:rsid w:val="00E26704"/>
    <w:rsid w:val="00E31980"/>
    <w:rsid w:val="00E31BE5"/>
    <w:rsid w:val="00E375A5"/>
    <w:rsid w:val="00E44D6F"/>
    <w:rsid w:val="00E53C11"/>
    <w:rsid w:val="00E57B10"/>
    <w:rsid w:val="00E6423C"/>
    <w:rsid w:val="00E66D61"/>
    <w:rsid w:val="00E71483"/>
    <w:rsid w:val="00E7458E"/>
    <w:rsid w:val="00E74A9E"/>
    <w:rsid w:val="00E77F56"/>
    <w:rsid w:val="00E9376A"/>
    <w:rsid w:val="00E93830"/>
    <w:rsid w:val="00E93E0E"/>
    <w:rsid w:val="00E94BF3"/>
    <w:rsid w:val="00EA3660"/>
    <w:rsid w:val="00EB1A25"/>
    <w:rsid w:val="00EB1ED3"/>
    <w:rsid w:val="00EC6B62"/>
    <w:rsid w:val="00EE70B7"/>
    <w:rsid w:val="00EE7717"/>
    <w:rsid w:val="00F04176"/>
    <w:rsid w:val="00F122DE"/>
    <w:rsid w:val="00F314B7"/>
    <w:rsid w:val="00F432F5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B687C"/>
    <w:rsid w:val="00FD5BE0"/>
    <w:rsid w:val="00FE114D"/>
    <w:rsid w:val="00FE2211"/>
    <w:rsid w:val="00FE5827"/>
    <w:rsid w:val="00FF79E3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business-cycle-survey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43E8B9-A9C7-4FE6-9C96-A58E0155B0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</Template>
  <TotalTime>75</TotalTime>
  <Pages>2</Pages>
  <Words>747</Words>
  <Characters>4413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5150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41</cp:revision>
  <cp:lastPrinted>2016-08-18T11:16:00Z</cp:lastPrinted>
  <dcterms:created xsi:type="dcterms:W3CDTF">2016-09-20T09:03:00Z</dcterms:created>
  <dcterms:modified xsi:type="dcterms:W3CDTF">2017-01-23T10:01:00Z</dcterms:modified>
</cp:coreProperties>
</file>