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FA2E92" w:rsidP="0082585F">
      <w:pPr>
        <w:pStyle w:val="Datum"/>
      </w:pPr>
      <w:r>
        <w:rPr>
          <w:lang w:val="en-US"/>
        </w:rPr>
        <w:t>August</w:t>
      </w:r>
      <w:r w:rsidR="0082585F">
        <w:rPr>
          <w:lang w:val="en-US"/>
        </w:rPr>
        <w:t xml:space="preserve"> 2</w:t>
      </w:r>
      <w:r>
        <w:rPr>
          <w:lang w:val="en-US"/>
        </w:rPr>
        <w:t>4</w:t>
      </w:r>
      <w:r w:rsidR="004B75D4">
        <w:rPr>
          <w:lang w:val="en-US"/>
        </w:rPr>
        <w:t>, 2016</w:t>
      </w:r>
    </w:p>
    <w:p w:rsidR="0082585F" w:rsidRDefault="000325F8" w:rsidP="0082585F">
      <w:pPr>
        <w:pStyle w:val="Nzev"/>
      </w:pPr>
      <w:r>
        <w:t>Overall confidence in domestic economy increased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FA2E92">
        <w:t>August</w:t>
      </w:r>
      <w:r w:rsidR="004B75D4">
        <w:t xml:space="preserve"> 2016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0D740A">
        <w:rPr>
          <w:color w:val="000000"/>
        </w:rPr>
        <w:t>almost unchanged</w:t>
      </w:r>
      <w:r w:rsidR="00625F1C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816173">
        <w:rPr>
          <w:color w:val="000000"/>
        </w:rPr>
        <w:t>August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0D740A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B9557D">
        <w:rPr>
          <w:color w:val="000000"/>
        </w:rPr>
        <w:t xml:space="preserve"> </w:t>
      </w:r>
      <w:r w:rsidRPr="00F122DE">
        <w:rPr>
          <w:color w:val="000000"/>
        </w:rPr>
        <w:t xml:space="preserve">by </w:t>
      </w:r>
      <w:r w:rsidR="006269A8">
        <w:rPr>
          <w:color w:val="000000"/>
        </w:rPr>
        <w:t>1.4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0F1571">
        <w:rPr>
          <w:color w:val="000000"/>
        </w:rPr>
        <w:t>9</w:t>
      </w:r>
      <w:r w:rsidR="006269A8">
        <w:rPr>
          <w:color w:val="000000"/>
        </w:rPr>
        <w:t>6</w:t>
      </w:r>
      <w:r w:rsidR="000F1571">
        <w:rPr>
          <w:color w:val="000000"/>
        </w:rPr>
        <w:t>.</w:t>
      </w:r>
      <w:r w:rsidR="006269A8">
        <w:rPr>
          <w:color w:val="000000"/>
        </w:rPr>
        <w:t>8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0D740A">
        <w:t>in</w:t>
      </w:r>
      <w:r w:rsidR="007E10A4">
        <w:t xml:space="preserve">creased </w:t>
      </w:r>
      <w:r w:rsidR="00E57B10">
        <w:t xml:space="preserve">by </w:t>
      </w:r>
      <w:r w:rsidR="00E66D61">
        <w:t>1</w:t>
      </w:r>
      <w:r w:rsidR="007E10A4">
        <w:t>.</w:t>
      </w:r>
      <w:r w:rsidR="0086118E">
        <w:t>3</w:t>
      </w:r>
      <w:r w:rsidR="00DE0819">
        <w:t xml:space="preserve"> </w:t>
      </w:r>
      <w:r w:rsidRPr="00BF573F">
        <w:t>point</w:t>
      </w:r>
      <w:r w:rsidR="00E02204">
        <w:t>s</w:t>
      </w:r>
      <w:r w:rsidRPr="00BF573F">
        <w:t xml:space="preserve"> </w:t>
      </w:r>
      <w:r w:rsidR="00E57B10">
        <w:t xml:space="preserve">to </w:t>
      </w:r>
      <w:r w:rsidR="000D740A">
        <w:t>9</w:t>
      </w:r>
      <w:r w:rsidR="00E66D61">
        <w:t>5</w:t>
      </w:r>
      <w:r w:rsidR="000D740A">
        <w:t>.</w:t>
      </w:r>
      <w:r w:rsidR="00E66D61">
        <w:t>3</w:t>
      </w:r>
      <w:r w:rsidR="000C087F">
        <w:t xml:space="preserve">, </w:t>
      </w:r>
      <w:r>
        <w:t xml:space="preserve">compared to </w:t>
      </w:r>
      <w:r w:rsidR="000D740A">
        <w:t>Ju</w:t>
      </w:r>
      <w:r w:rsidR="00816173">
        <w:t>ly</w:t>
      </w:r>
      <w:r>
        <w:t xml:space="preserve">. </w:t>
      </w:r>
      <w:r w:rsidRPr="00BF573F">
        <w:t>A</w:t>
      </w:r>
      <w:r w:rsidR="00127AB2">
        <w:t xml:space="preserve">mong entrepreneurs confidence </w:t>
      </w:r>
      <w:r w:rsidR="000D740A">
        <w:t>in</w:t>
      </w:r>
      <w:r w:rsidRPr="00BF573F">
        <w:t>creased</w:t>
      </w:r>
      <w:r w:rsidR="000D740A">
        <w:t xml:space="preserve"> </w:t>
      </w:r>
      <w:r w:rsidR="00E57B10">
        <w:t>in industry</w:t>
      </w:r>
      <w:r w:rsidR="000D740A">
        <w:t xml:space="preserve"> and in </w:t>
      </w:r>
      <w:r w:rsidR="007A0D62">
        <w:t>construction</w:t>
      </w:r>
      <w:r w:rsidR="007002BD">
        <w:t>;</w:t>
      </w:r>
      <w:r w:rsidR="00342539">
        <w:t xml:space="preserve"> </w:t>
      </w:r>
      <w:r w:rsidR="007A0D62">
        <w:t>i</w:t>
      </w:r>
      <w:r w:rsidR="00127AB2">
        <w:t>n</w:t>
      </w:r>
      <w:r w:rsidR="00342539">
        <w:t xml:space="preserve"> trade </w:t>
      </w:r>
      <w:r w:rsidR="007A0D62">
        <w:t>in</w:t>
      </w:r>
      <w:r w:rsidR="007E10A4">
        <w:t>creased slightly</w:t>
      </w:r>
      <w:r w:rsidR="007A0D62">
        <w:t xml:space="preserve"> and in selected services decrease</w:t>
      </w:r>
      <w:r w:rsidR="0086118E">
        <w:t>d</w:t>
      </w:r>
      <w:r w:rsidR="007A0D62">
        <w:t xml:space="preserve"> slightly</w:t>
      </w:r>
      <w:r w:rsidR="00625F1C">
        <w:t xml:space="preserve">. </w:t>
      </w:r>
      <w:r w:rsidRPr="00F122DE">
        <w:rPr>
          <w:color w:val="000000"/>
        </w:rPr>
        <w:t>Con</w:t>
      </w:r>
      <w:bookmarkStart w:id="0" w:name="_GoBack"/>
      <w:bookmarkEnd w:id="0"/>
      <w:r w:rsidRPr="00F122DE">
        <w:rPr>
          <w:color w:val="000000"/>
        </w:rPr>
        <w:t xml:space="preserve">sumer confidence indicator </w:t>
      </w:r>
      <w:r w:rsidR="006269A8">
        <w:rPr>
          <w:color w:val="000000"/>
        </w:rPr>
        <w:t>in</w:t>
      </w:r>
      <w:r w:rsidR="00127AB2">
        <w:rPr>
          <w:color w:val="000000"/>
        </w:rPr>
        <w:t xml:space="preserve">creased by </w:t>
      </w:r>
      <w:r w:rsidR="006269A8">
        <w:rPr>
          <w:color w:val="000000"/>
        </w:rPr>
        <w:t>2.0</w:t>
      </w:r>
      <w:r w:rsidR="00012454">
        <w:rPr>
          <w:color w:val="000000"/>
        </w:rPr>
        <w:t xml:space="preserve"> points to 10</w:t>
      </w:r>
      <w:r w:rsidR="006269A8">
        <w:rPr>
          <w:color w:val="000000"/>
        </w:rPr>
        <w:t>4</w:t>
      </w:r>
      <w:r w:rsidR="00012454">
        <w:rPr>
          <w:color w:val="000000"/>
        </w:rPr>
        <w:t>.3</w:t>
      </w:r>
      <w:r w:rsidR="00127AB2">
        <w:rPr>
          <w:color w:val="000000"/>
        </w:rPr>
        <w:t>, 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F1571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625F1C">
        <w:rPr>
          <w:color w:val="000000"/>
        </w:rPr>
        <w:t xml:space="preserve"> </w:t>
      </w:r>
      <w:r w:rsidR="000F1571">
        <w:rPr>
          <w:color w:val="000000"/>
        </w:rPr>
        <w:t xml:space="preserve">and consumer confidence indicator </w:t>
      </w:r>
      <w:r w:rsidR="00625F1C">
        <w:rPr>
          <w:color w:val="000000"/>
        </w:rPr>
        <w:t xml:space="preserve">are </w:t>
      </w:r>
      <w:r w:rsidR="006269A8">
        <w:rPr>
          <w:color w:val="000000"/>
        </w:rPr>
        <w:t>higher</w:t>
      </w:r>
      <w:r w:rsidR="00625F1C">
        <w:rPr>
          <w:color w:val="000000"/>
        </w:rPr>
        <w:t xml:space="preserve">, compared to </w:t>
      </w:r>
      <w:r w:rsidR="00FA2E92">
        <w:rPr>
          <w:color w:val="000000"/>
        </w:rPr>
        <w:t>August</w:t>
      </w:r>
      <w:r w:rsidR="00012454">
        <w:rPr>
          <w:color w:val="000000"/>
        </w:rPr>
        <w:t xml:space="preserve"> </w:t>
      </w:r>
      <w:r w:rsidR="00625F1C">
        <w:rPr>
          <w:color w:val="000000"/>
        </w:rPr>
        <w:t>2015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16173">
        <w:t>August</w:t>
      </w:r>
      <w:r>
        <w:t xml:space="preserve">, confidence </w:t>
      </w:r>
      <w:r w:rsidR="00190F00">
        <w:t>in</w:t>
      </w:r>
      <w:r w:rsidR="00D045FC">
        <w:t xml:space="preserve">creased </w:t>
      </w:r>
      <w:r w:rsidR="00E173AD">
        <w:t xml:space="preserve">by </w:t>
      </w:r>
      <w:r w:rsidR="00697DBD">
        <w:t>2</w:t>
      </w:r>
      <w:r w:rsidR="00190F00">
        <w:t>.</w:t>
      </w:r>
      <w:r w:rsidR="00697DBD">
        <w:t>8</w:t>
      </w:r>
      <w:r w:rsidR="00E173AD">
        <w:t xml:space="preserve"> points to</w:t>
      </w:r>
      <w:r w:rsidR="00C83540">
        <w:t xml:space="preserve"> </w:t>
      </w:r>
      <w:r w:rsidR="00D045FC">
        <w:t>9</w:t>
      </w:r>
      <w:r w:rsidR="00697DBD">
        <w:t>7</w:t>
      </w:r>
      <w:r w:rsidR="00190F00">
        <w:t>.</w:t>
      </w:r>
      <w:r w:rsidR="00697DBD">
        <w:t>8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2C3FDB">
        <w:t>almost unchanged</w:t>
      </w:r>
      <w:r>
        <w:t xml:space="preserve">. The </w:t>
      </w:r>
      <w:r w:rsidRPr="00F01B04">
        <w:t xml:space="preserve">assessment of current </w:t>
      </w:r>
      <w:r>
        <w:t>total</w:t>
      </w:r>
      <w:r w:rsidR="004173E9">
        <w:t xml:space="preserve"> </w:t>
      </w:r>
      <w:r w:rsidR="00E7458E">
        <w:t xml:space="preserve">and foreign </w:t>
      </w:r>
      <w:r w:rsidR="004173E9">
        <w:t xml:space="preserve">demand </w:t>
      </w:r>
      <w:r w:rsidR="002C3FDB">
        <w:t>almost</w:t>
      </w:r>
      <w:r w:rsidR="00190F00">
        <w:t xml:space="preserve"> </w:t>
      </w:r>
      <w:r w:rsidR="002C3FDB">
        <w:t>un</w:t>
      </w:r>
      <w:r w:rsidR="00190F00">
        <w:t>change</w:t>
      </w:r>
      <w:r w:rsidR="002C3FDB">
        <w:t>d</w:t>
      </w:r>
      <w:r w:rsidR="0086118E">
        <w:t xml:space="preserve"> too</w:t>
      </w:r>
      <w:r>
        <w:t xml:space="preserve">. According to respondents, stocks of finished goods </w:t>
      </w:r>
      <w:r w:rsidR="002C3FDB">
        <w:t>almost unchanged</w:t>
      </w:r>
      <w:r>
        <w:t>.</w:t>
      </w:r>
      <w:r w:rsidR="00885916" w:rsidRPr="00885916">
        <w:t xml:space="preserve"> </w:t>
      </w:r>
      <w:r>
        <w:t xml:space="preserve">For the next three months, respondents expect </w:t>
      </w:r>
      <w:r w:rsidR="0086118E">
        <w:t>an increase</w:t>
      </w:r>
      <w:r>
        <w:t xml:space="preserve"> in the development of production activity and</w:t>
      </w:r>
      <w:r w:rsidR="002C3FDB">
        <w:t xml:space="preserve"> almost </w:t>
      </w:r>
      <w:r w:rsidR="0086118E">
        <w:t>no changes</w:t>
      </w:r>
      <w:r w:rsidR="007836E6">
        <w:t xml:space="preserve"> </w:t>
      </w:r>
      <w:r>
        <w:t>in t</w:t>
      </w:r>
      <w:r w:rsidR="002C3FDB">
        <w:t>he employment</w:t>
      </w:r>
      <w:r>
        <w:t xml:space="preserve">. Expectations of general economic situation development for the next three </w:t>
      </w:r>
      <w:r w:rsidR="004C644C">
        <w:t xml:space="preserve">as well as six </w:t>
      </w:r>
      <w:r w:rsidR="00985550">
        <w:t xml:space="preserve">months </w:t>
      </w:r>
      <w:r w:rsidR="004C644C">
        <w:t>almost unchanged</w:t>
      </w:r>
      <w:r w:rsidR="00D045FC">
        <w:t>,</w:t>
      </w:r>
      <w:r>
        <w:t xml:space="preserve"> compared to </w:t>
      </w:r>
      <w:r w:rsidR="00190F00">
        <w:t>Ju</w:t>
      </w:r>
      <w:r w:rsidR="00816173">
        <w:t>ly</w:t>
      </w:r>
      <w:r>
        <w:t xml:space="preserve">. All in all, confidence in industry </w:t>
      </w:r>
      <w:r w:rsidR="00DA52EC">
        <w:t xml:space="preserve">is </w:t>
      </w:r>
      <w:r w:rsidR="00B94F83">
        <w:t>higher</w:t>
      </w:r>
      <w:r>
        <w:t>, 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816173">
        <w:t>August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B836E4">
        <w:t>in</w:t>
      </w:r>
      <w:r w:rsidR="002B6556">
        <w:t>creased</w:t>
      </w:r>
      <w:r w:rsidR="00DA67D7">
        <w:t xml:space="preserve"> </w:t>
      </w:r>
      <w:r w:rsidR="00A27792">
        <w:t xml:space="preserve">by </w:t>
      </w:r>
      <w:r w:rsidR="002079ED">
        <w:t>1</w:t>
      </w:r>
      <w:r w:rsidR="00B836E4">
        <w:t>.5</w:t>
      </w:r>
      <w:r w:rsidR="00A27792">
        <w:t xml:space="preserve"> point</w:t>
      </w:r>
      <w:r w:rsidR="0086118E">
        <w:t>s</w:t>
      </w:r>
      <w:r w:rsidR="00A27792">
        <w:t xml:space="preserve"> to </w:t>
      </w:r>
      <w:r w:rsidR="00DA67D7">
        <w:t>7</w:t>
      </w:r>
      <w:r w:rsidR="00B836E4">
        <w:t>7</w:t>
      </w:r>
      <w:r w:rsidR="002B6556">
        <w:t>.</w:t>
      </w:r>
      <w:r w:rsidR="00B836E4">
        <w:t>6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1B3FBC">
        <w:t>increased</w:t>
      </w:r>
      <w:r>
        <w:t xml:space="preserve"> m-o-m. The assessment of total demand for construction work </w:t>
      </w:r>
      <w:r w:rsidR="001B3FBC">
        <w:t>in</w:t>
      </w:r>
      <w:r w:rsidR="002079ED">
        <w:t>creased</w:t>
      </w:r>
      <w:r w:rsidR="0086118E">
        <w:t xml:space="preserve"> too</w:t>
      </w:r>
      <w:r w:rsidR="007002BD">
        <w:t>,</w:t>
      </w:r>
      <w:r w:rsidR="002B6556">
        <w:t xml:space="preserve"> </w:t>
      </w:r>
      <w:r>
        <w:t xml:space="preserve">compared to </w:t>
      </w:r>
      <w:r w:rsidR="002079ED">
        <w:t>Ju</w:t>
      </w:r>
      <w:r w:rsidR="00816173">
        <w:t>ly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1B3FBC">
        <w:t xml:space="preserve">almost </w:t>
      </w:r>
      <w:r w:rsidR="0086118E">
        <w:t>a decrease</w:t>
      </w:r>
      <w:r>
        <w:t xml:space="preserve"> </w:t>
      </w:r>
      <w:r w:rsidRPr="00F01B04">
        <w:t>in the devel</w:t>
      </w:r>
      <w:r>
        <w:t xml:space="preserve">opment of construction activity </w:t>
      </w:r>
      <w:r w:rsidR="00A27792">
        <w:t>and</w:t>
      </w:r>
      <w:r w:rsidR="00267AEC">
        <w:t xml:space="preserve"> </w:t>
      </w:r>
      <w:r w:rsidR="0086118E">
        <w:t>a slight</w:t>
      </w:r>
      <w:r w:rsidR="001B3FBC">
        <w:t xml:space="preserve"> decrease </w:t>
      </w:r>
      <w:r w:rsidR="00B4226B">
        <w:t>in the</w:t>
      </w:r>
      <w:r w:rsidR="001B3FBC">
        <w:t xml:space="preserve"> employment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FF7E77">
        <w:t xml:space="preserve">months </w:t>
      </w:r>
      <w:r w:rsidR="002079ED">
        <w:t>almost unchanged</w:t>
      </w:r>
      <w:r w:rsidR="00FF7E77">
        <w:t>, for the next</w:t>
      </w:r>
      <w:r w:rsidR="002B6556">
        <w:t xml:space="preserve"> six</w:t>
      </w:r>
      <w:r w:rsidR="00E77F56">
        <w:t xml:space="preserve"> </w:t>
      </w:r>
      <w:r w:rsidR="00A27792">
        <w:t xml:space="preserve">months </w:t>
      </w:r>
      <w:r w:rsidR="002079ED">
        <w:t>increased</w:t>
      </w:r>
      <w:r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</w:t>
      </w:r>
      <w:r w:rsidR="00A27792">
        <w:t>lower</w:t>
      </w:r>
      <w:r>
        <w:t>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816173">
        <w:t>August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D04B51">
        <w:t>in</w:t>
      </w:r>
      <w:r w:rsidR="00EC6B62">
        <w:t>c</w:t>
      </w:r>
      <w:r w:rsidR="002728BA">
        <w:t>reased</w:t>
      </w:r>
      <w:r w:rsidR="009F53D8">
        <w:t xml:space="preserve"> </w:t>
      </w:r>
      <w:r w:rsidR="002B6556">
        <w:t xml:space="preserve">slightly </w:t>
      </w:r>
      <w:r w:rsidR="00A27792">
        <w:t>by</w:t>
      </w:r>
      <w:r>
        <w:t xml:space="preserve"> </w:t>
      </w:r>
      <w:r w:rsidR="002B6556">
        <w:t>0.</w:t>
      </w:r>
      <w:r w:rsidR="00D04B51">
        <w:t>6</w:t>
      </w:r>
      <w:r>
        <w:t xml:space="preserve"> points</w:t>
      </w:r>
      <w:r w:rsidR="00EC6B62">
        <w:t xml:space="preserve"> to </w:t>
      </w:r>
      <w:r w:rsidR="002B6556">
        <w:t>9</w:t>
      </w:r>
      <w:r w:rsidR="00D04B51">
        <w:t>8</w:t>
      </w:r>
      <w:r w:rsidR="002B6556">
        <w:t>.</w:t>
      </w:r>
      <w:r w:rsidR="00D04B51">
        <w:t>5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2079ED">
        <w:t>increased slightly</w:t>
      </w:r>
      <w:r w:rsidR="00EC6B62">
        <w:t>,</w:t>
      </w:r>
      <w:r w:rsidR="00C86772">
        <w:t xml:space="preserve"> </w:t>
      </w:r>
      <w:r>
        <w:t>m-o-m</w:t>
      </w:r>
      <w:r w:rsidRPr="00F01B04">
        <w:t xml:space="preserve">. The stocks </w:t>
      </w:r>
      <w:r w:rsidR="008F63BA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6118E">
        <w:t xml:space="preserve"> months did not change, for the next</w:t>
      </w:r>
      <w:r w:rsidR="002079ED">
        <w:t xml:space="preserve"> six</w:t>
      </w:r>
      <w:r w:rsidR="00EC6B62">
        <w:t xml:space="preserve"> </w:t>
      </w:r>
      <w:r w:rsidR="00B87AC3">
        <w:t xml:space="preserve">months </w:t>
      </w:r>
      <w:r w:rsidR="00D04B51">
        <w:t>in</w:t>
      </w:r>
      <w:r w:rsidR="002079ED">
        <w:t>creased</w:t>
      </w:r>
      <w:r w:rsidR="00D04B51">
        <w:t xml:space="preserve"> slightly</w:t>
      </w:r>
      <w:r w:rsidR="00EC6B62">
        <w:t>, c</w:t>
      </w:r>
      <w:r>
        <w:t xml:space="preserve">ompared </w:t>
      </w:r>
      <w:r w:rsidR="002B6556">
        <w:t xml:space="preserve">to </w:t>
      </w:r>
      <w:r w:rsidR="002079ED">
        <w:t>Ju</w:t>
      </w:r>
      <w:r w:rsidR="00816173">
        <w:t>ly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D04B51">
        <w:t>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16173">
        <w:t>August</w:t>
      </w:r>
      <w:r>
        <w:t xml:space="preserve">, confidence </w:t>
      </w:r>
      <w:r w:rsidR="00706883">
        <w:t>de</w:t>
      </w:r>
      <w:r w:rsidR="000A73BA">
        <w:t>creased</w:t>
      </w:r>
      <w:r w:rsidR="00F96ED8">
        <w:t xml:space="preserve"> </w:t>
      </w:r>
      <w:r w:rsidR="0086118E">
        <w:t xml:space="preserve">very </w:t>
      </w:r>
      <w:r w:rsidR="002B6556">
        <w:t xml:space="preserve">slightly </w:t>
      </w:r>
      <w:r w:rsidR="00F96ED8">
        <w:t xml:space="preserve">by </w:t>
      </w:r>
      <w:r w:rsidR="002B6556">
        <w:t>0.</w:t>
      </w:r>
      <w:r w:rsidR="00706883">
        <w:t>2</w:t>
      </w:r>
      <w:r w:rsidR="00F96ED8">
        <w:t xml:space="preserve"> point</w:t>
      </w:r>
      <w:r w:rsidR="00215DBD">
        <w:t xml:space="preserve">s to </w:t>
      </w:r>
      <w:r w:rsidR="002B6556">
        <w:t>9</w:t>
      </w:r>
      <w:r w:rsidR="002079ED">
        <w:t>4</w:t>
      </w:r>
      <w:r w:rsidR="002B6556">
        <w:t>.</w:t>
      </w:r>
      <w:r w:rsidR="00706883">
        <w:t>4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706883">
        <w:t xml:space="preserve">almost unchanged </w:t>
      </w:r>
      <w:r w:rsidR="002B6556">
        <w:t xml:space="preserve">compared to </w:t>
      </w:r>
      <w:r w:rsidR="002079ED">
        <w:t>Ju</w:t>
      </w:r>
      <w:r w:rsidR="00816173">
        <w:t>ly</w:t>
      </w:r>
      <w:r>
        <w:t>. T</w:t>
      </w:r>
      <w:r w:rsidRPr="00F01B04">
        <w:t>he assessment of demand</w:t>
      </w:r>
      <w:r>
        <w:t xml:space="preserve"> in </w:t>
      </w:r>
      <w:r w:rsidR="00816173">
        <w:t>August</w:t>
      </w:r>
      <w:r w:rsidR="00095DB3">
        <w:t xml:space="preserve"> </w:t>
      </w:r>
      <w:r w:rsidR="004C644C">
        <w:t>almost unchanged</w:t>
      </w:r>
      <w:r w:rsidR="0086118E">
        <w:t xml:space="preserve"> too</w:t>
      </w:r>
      <w:r w:rsidR="007618AA">
        <w:t>,</w:t>
      </w:r>
      <w:r w:rsidR="00895A06">
        <w:t xml:space="preserve"> </w:t>
      </w:r>
      <w:r>
        <w:t>i</w:t>
      </w:r>
      <w:r w:rsidRPr="00F01B04">
        <w:t>ts expectations for the next three months</w:t>
      </w:r>
      <w:r>
        <w:t xml:space="preserve"> </w:t>
      </w:r>
      <w:r w:rsidR="00706883">
        <w:t>decreased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8B2A01">
        <w:t xml:space="preserve">as well as six </w:t>
      </w:r>
      <w:r w:rsidR="00095DB3">
        <w:t xml:space="preserve">months </w:t>
      </w:r>
      <w:r w:rsidR="002079ED">
        <w:t>almost unchanged</w:t>
      </w:r>
      <w:r w:rsidR="002637F0">
        <w:t>,</w:t>
      </w:r>
      <w:r>
        <w:t xml:space="preserve">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lastRenderedPageBreak/>
        <w:t xml:space="preserve">In </w:t>
      </w:r>
      <w:r w:rsidR="00816173">
        <w:rPr>
          <w:b w:val="0"/>
          <w:color w:val="000000"/>
        </w:rPr>
        <w:t>August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1D0B0E">
        <w:rPr>
          <w:b w:val="0"/>
          <w:color w:val="000000"/>
        </w:rPr>
        <w:t>in</w:t>
      </w:r>
      <w:r w:rsidR="00012454">
        <w:rPr>
          <w:b w:val="0"/>
          <w:color w:val="000000"/>
        </w:rPr>
        <w:t xml:space="preserve">creased </w:t>
      </w:r>
      <w:r w:rsidR="00292DAB">
        <w:rPr>
          <w:b w:val="0"/>
          <w:color w:val="000000"/>
        </w:rPr>
        <w:t xml:space="preserve">by </w:t>
      </w:r>
      <w:r w:rsidR="001D0B0E">
        <w:rPr>
          <w:b w:val="0"/>
          <w:color w:val="000000"/>
        </w:rPr>
        <w:t xml:space="preserve">2 </w:t>
      </w:r>
      <w:r w:rsidR="00292DAB">
        <w:rPr>
          <w:b w:val="0"/>
          <w:color w:val="000000"/>
        </w:rPr>
        <w:t>points to</w:t>
      </w:r>
      <w:r w:rsidR="001D7B9C">
        <w:rPr>
          <w:b w:val="0"/>
          <w:color w:val="000000"/>
        </w:rPr>
        <w:t xml:space="preserve"> </w:t>
      </w:r>
      <w:r w:rsidR="00012454">
        <w:rPr>
          <w:b w:val="0"/>
          <w:color w:val="000000"/>
        </w:rPr>
        <w:t>10</w:t>
      </w:r>
      <w:r w:rsidR="001D0B0E">
        <w:rPr>
          <w:b w:val="0"/>
          <w:color w:val="000000"/>
        </w:rPr>
        <w:t>4</w:t>
      </w:r>
      <w:r w:rsidR="00012454">
        <w:rPr>
          <w:b w:val="0"/>
          <w:color w:val="000000"/>
        </w:rPr>
        <w:t>.3</w:t>
      </w:r>
      <w:r w:rsidRPr="00F122DE">
        <w:rPr>
          <w:b w:val="0"/>
          <w:color w:val="000000"/>
        </w:rPr>
        <w:t xml:space="preserve">, m-o-m, </w:t>
      </w:r>
      <w:r w:rsidR="007618AA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it </w:t>
      </w:r>
      <w:r w:rsidR="001D7B9C">
        <w:rPr>
          <w:b w:val="0"/>
          <w:color w:val="000000"/>
        </w:rPr>
        <w:t xml:space="preserve">is </w:t>
      </w:r>
      <w:r w:rsidR="001D0B0E">
        <w:rPr>
          <w:b w:val="0"/>
          <w:color w:val="000000"/>
        </w:rPr>
        <w:t>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816173">
        <w:rPr>
          <w:b w:val="0"/>
          <w:color w:val="000000"/>
        </w:rPr>
        <w:t>August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1D0B0E">
        <w:rPr>
          <w:b w:val="0"/>
          <w:color w:val="000000"/>
        </w:rPr>
        <w:t xml:space="preserve">less </w:t>
      </w:r>
      <w:r w:rsidR="00C47E72" w:rsidRPr="00F122DE">
        <w:rPr>
          <w:b w:val="0"/>
          <w:color w:val="000000"/>
        </w:rPr>
        <w:t>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60141E" w:rsidRPr="00F122DE">
        <w:rPr>
          <w:b w:val="0"/>
          <w:color w:val="000000"/>
        </w:rPr>
        <w:t xml:space="preserve"> </w:t>
      </w:r>
      <w:r w:rsidR="001D0B0E">
        <w:rPr>
          <w:b w:val="0"/>
          <w:color w:val="000000"/>
        </w:rPr>
        <w:t>almost unchanged</w:t>
      </w:r>
      <w:r w:rsidR="00C47E72" w:rsidRPr="00F122DE">
        <w:rPr>
          <w:b w:val="0"/>
          <w:color w:val="000000"/>
        </w:rPr>
        <w:t>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012454">
        <w:rPr>
          <w:b w:val="0"/>
          <w:color w:val="000000"/>
        </w:rPr>
        <w:t>did not change</w:t>
      </w:r>
      <w:r w:rsidRPr="00F122DE">
        <w:rPr>
          <w:b w:val="0"/>
          <w:color w:val="000000"/>
        </w:rPr>
        <w:t xml:space="preserve">, compared to </w:t>
      </w:r>
      <w:r w:rsidR="00012454">
        <w:rPr>
          <w:b w:val="0"/>
          <w:color w:val="000000"/>
        </w:rPr>
        <w:t>Ju</w:t>
      </w:r>
      <w:r w:rsidR="00816173">
        <w:rPr>
          <w:b w:val="0"/>
          <w:color w:val="000000"/>
        </w:rPr>
        <w:t>ly</w:t>
      </w:r>
      <w:r w:rsidRPr="00F122DE">
        <w:rPr>
          <w:b w:val="0"/>
          <w:color w:val="000000"/>
        </w:rPr>
        <w:t xml:space="preserve">. </w:t>
      </w:r>
      <w:r w:rsidR="00F85DCD" w:rsidRPr="00F85DCD">
        <w:rPr>
          <w:b w:val="0"/>
          <w:color w:val="000000"/>
        </w:rPr>
        <w:t xml:space="preserve">Worries about rise in the unemployment </w:t>
      </w:r>
      <w:r w:rsidR="001D0B0E">
        <w:rPr>
          <w:b w:val="0"/>
          <w:color w:val="000000"/>
        </w:rPr>
        <w:t>decreased</w:t>
      </w:r>
      <w:r w:rsidR="00F85DCD" w:rsidRPr="00F85DCD">
        <w:rPr>
          <w:b w:val="0"/>
          <w:color w:val="000000"/>
        </w:rPr>
        <w:t xml:space="preserve">, m-o-m. </w:t>
      </w:r>
      <w:r w:rsidRPr="00F122DE">
        <w:rPr>
          <w:b w:val="0"/>
          <w:color w:val="000000"/>
        </w:rPr>
        <w:t xml:space="preserve">The respondents concern about rises in prices </w:t>
      </w:r>
      <w:r w:rsidR="001D0B0E">
        <w:rPr>
          <w:b w:val="0"/>
          <w:color w:val="000000"/>
        </w:rPr>
        <w:t>decreased too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FA2E92">
        <w:rPr>
          <w:lang w:val="en-GB"/>
        </w:rPr>
        <w:t>August</w:t>
      </w:r>
      <w:r w:rsidR="007662EC">
        <w:rPr>
          <w:lang w:val="en-GB"/>
        </w:rPr>
        <w:t xml:space="preserve"> 18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4B75D4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5D0BCE">
        <w:rPr>
          <w:lang w:val="en-GB"/>
        </w:rPr>
        <w:t>September</w:t>
      </w:r>
      <w:r w:rsidR="003367DB">
        <w:rPr>
          <w:lang w:val="en-GB"/>
        </w:rPr>
        <w:t xml:space="preserve"> 2</w:t>
      </w:r>
      <w:r w:rsidR="00FA2E92">
        <w:rPr>
          <w:lang w:val="en-GB"/>
        </w:rPr>
        <w:t>6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845C86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(2008–201</w:t>
      </w:r>
      <w:r w:rsidR="004B75D4">
        <w:t>6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(1998–201</w:t>
      </w:r>
      <w:r w:rsidR="004B75D4">
        <w:t>6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(2006–2016)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(2006–2016)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7662EC" w:rsidRDefault="007662EC" w:rsidP="0082585F">
      <w:pPr>
        <w:ind w:left="851" w:hanging="851"/>
        <w:jc w:val="left"/>
      </w:pPr>
    </w:p>
    <w:sectPr w:rsidR="007662E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C32" w:rsidRDefault="00252C32" w:rsidP="00BA6370">
      <w:r>
        <w:separator/>
      </w:r>
    </w:p>
  </w:endnote>
  <w:endnote w:type="continuationSeparator" w:id="0">
    <w:p w:rsidR="00252C32" w:rsidRDefault="00252C3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252C32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0325F8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C32" w:rsidRDefault="00252C32" w:rsidP="00BA6370">
      <w:r>
        <w:separator/>
      </w:r>
    </w:p>
  </w:footnote>
  <w:footnote w:type="continuationSeparator" w:id="0">
    <w:p w:rsidR="00252C32" w:rsidRDefault="00252C3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252C32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12454"/>
    <w:rsid w:val="00015872"/>
    <w:rsid w:val="00021D48"/>
    <w:rsid w:val="000325F8"/>
    <w:rsid w:val="00032AC8"/>
    <w:rsid w:val="00033E0F"/>
    <w:rsid w:val="00043BF4"/>
    <w:rsid w:val="0004445F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D25BF"/>
    <w:rsid w:val="000D740A"/>
    <w:rsid w:val="000F1571"/>
    <w:rsid w:val="00102B19"/>
    <w:rsid w:val="00106553"/>
    <w:rsid w:val="00116ED1"/>
    <w:rsid w:val="00123755"/>
    <w:rsid w:val="00123849"/>
    <w:rsid w:val="00127AB2"/>
    <w:rsid w:val="0013242C"/>
    <w:rsid w:val="00133151"/>
    <w:rsid w:val="00136B39"/>
    <w:rsid w:val="001404AB"/>
    <w:rsid w:val="00146F3C"/>
    <w:rsid w:val="00152753"/>
    <w:rsid w:val="00154D9A"/>
    <w:rsid w:val="0017231D"/>
    <w:rsid w:val="00176E26"/>
    <w:rsid w:val="0018061F"/>
    <w:rsid w:val="001810DC"/>
    <w:rsid w:val="001844C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7900"/>
    <w:rsid w:val="001D7B9C"/>
    <w:rsid w:val="001E14EC"/>
    <w:rsid w:val="001F08B3"/>
    <w:rsid w:val="001F12EE"/>
    <w:rsid w:val="001F47FC"/>
    <w:rsid w:val="00205976"/>
    <w:rsid w:val="002070FB"/>
    <w:rsid w:val="002079ED"/>
    <w:rsid w:val="00210239"/>
    <w:rsid w:val="00213729"/>
    <w:rsid w:val="00215DBD"/>
    <w:rsid w:val="002302EC"/>
    <w:rsid w:val="00232F15"/>
    <w:rsid w:val="0023631D"/>
    <w:rsid w:val="002406FA"/>
    <w:rsid w:val="002407F2"/>
    <w:rsid w:val="00252C32"/>
    <w:rsid w:val="002637F0"/>
    <w:rsid w:val="002675AB"/>
    <w:rsid w:val="00267AEC"/>
    <w:rsid w:val="002728BA"/>
    <w:rsid w:val="00275A7C"/>
    <w:rsid w:val="00292DAB"/>
    <w:rsid w:val="00297900"/>
    <w:rsid w:val="002B2E47"/>
    <w:rsid w:val="002B367E"/>
    <w:rsid w:val="002B6556"/>
    <w:rsid w:val="002C3FDB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777B"/>
    <w:rsid w:val="00380178"/>
    <w:rsid w:val="00381143"/>
    <w:rsid w:val="0038282A"/>
    <w:rsid w:val="00385A2F"/>
    <w:rsid w:val="0039570E"/>
    <w:rsid w:val="00397580"/>
    <w:rsid w:val="003A45C8"/>
    <w:rsid w:val="003A4E58"/>
    <w:rsid w:val="003B37DD"/>
    <w:rsid w:val="003B7F42"/>
    <w:rsid w:val="003C2DCF"/>
    <w:rsid w:val="003C3372"/>
    <w:rsid w:val="003C7FE7"/>
    <w:rsid w:val="003D0499"/>
    <w:rsid w:val="003D3576"/>
    <w:rsid w:val="003D4854"/>
    <w:rsid w:val="003F0125"/>
    <w:rsid w:val="003F26E5"/>
    <w:rsid w:val="003F526A"/>
    <w:rsid w:val="00405244"/>
    <w:rsid w:val="004173E9"/>
    <w:rsid w:val="00422851"/>
    <w:rsid w:val="00436D82"/>
    <w:rsid w:val="004436EE"/>
    <w:rsid w:val="004455E7"/>
    <w:rsid w:val="0044678F"/>
    <w:rsid w:val="0045547F"/>
    <w:rsid w:val="00476072"/>
    <w:rsid w:val="004856C4"/>
    <w:rsid w:val="0048638A"/>
    <w:rsid w:val="004915AA"/>
    <w:rsid w:val="004920AD"/>
    <w:rsid w:val="004B75D4"/>
    <w:rsid w:val="004C3815"/>
    <w:rsid w:val="004C644C"/>
    <w:rsid w:val="004D05B3"/>
    <w:rsid w:val="004E1862"/>
    <w:rsid w:val="004E479E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DBB"/>
    <w:rsid w:val="00560D2B"/>
    <w:rsid w:val="00564213"/>
    <w:rsid w:val="005816E9"/>
    <w:rsid w:val="005A2D1F"/>
    <w:rsid w:val="005A62B6"/>
    <w:rsid w:val="005D0BCE"/>
    <w:rsid w:val="005D0EAC"/>
    <w:rsid w:val="005F6C44"/>
    <w:rsid w:val="005F79FB"/>
    <w:rsid w:val="0060141E"/>
    <w:rsid w:val="00604406"/>
    <w:rsid w:val="00605F4A"/>
    <w:rsid w:val="00607822"/>
    <w:rsid w:val="006103AA"/>
    <w:rsid w:val="00613BBF"/>
    <w:rsid w:val="006162E3"/>
    <w:rsid w:val="00622B80"/>
    <w:rsid w:val="00625F1C"/>
    <w:rsid w:val="006269A8"/>
    <w:rsid w:val="00637EDE"/>
    <w:rsid w:val="0064139A"/>
    <w:rsid w:val="006511EC"/>
    <w:rsid w:val="00652C7F"/>
    <w:rsid w:val="00661285"/>
    <w:rsid w:val="00663A7E"/>
    <w:rsid w:val="0066516F"/>
    <w:rsid w:val="0067056C"/>
    <w:rsid w:val="00674829"/>
    <w:rsid w:val="00697DBD"/>
    <w:rsid w:val="006A1F09"/>
    <w:rsid w:val="006C1BED"/>
    <w:rsid w:val="006D5C60"/>
    <w:rsid w:val="006E024F"/>
    <w:rsid w:val="006E19D9"/>
    <w:rsid w:val="006E4E81"/>
    <w:rsid w:val="006E6D19"/>
    <w:rsid w:val="007002BD"/>
    <w:rsid w:val="00706883"/>
    <w:rsid w:val="00707F7D"/>
    <w:rsid w:val="00717EC5"/>
    <w:rsid w:val="00746783"/>
    <w:rsid w:val="007503E1"/>
    <w:rsid w:val="00755D8B"/>
    <w:rsid w:val="007618AA"/>
    <w:rsid w:val="00763787"/>
    <w:rsid w:val="007662EC"/>
    <w:rsid w:val="00766B77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E10A4"/>
    <w:rsid w:val="007E65FF"/>
    <w:rsid w:val="007F4AEB"/>
    <w:rsid w:val="007F75B2"/>
    <w:rsid w:val="00800D8C"/>
    <w:rsid w:val="008022BA"/>
    <w:rsid w:val="008043C4"/>
    <w:rsid w:val="00814C47"/>
    <w:rsid w:val="00816173"/>
    <w:rsid w:val="0081668E"/>
    <w:rsid w:val="00817BAA"/>
    <w:rsid w:val="00820064"/>
    <w:rsid w:val="0082585F"/>
    <w:rsid w:val="00831B1B"/>
    <w:rsid w:val="00835AC3"/>
    <w:rsid w:val="00845C86"/>
    <w:rsid w:val="00851294"/>
    <w:rsid w:val="00855FB3"/>
    <w:rsid w:val="0086118E"/>
    <w:rsid w:val="00861D0E"/>
    <w:rsid w:val="008644F1"/>
    <w:rsid w:val="00867569"/>
    <w:rsid w:val="00881C9D"/>
    <w:rsid w:val="00885916"/>
    <w:rsid w:val="00885C0D"/>
    <w:rsid w:val="00890A36"/>
    <w:rsid w:val="00895A06"/>
    <w:rsid w:val="008A750A"/>
    <w:rsid w:val="008B2A01"/>
    <w:rsid w:val="008B2E7F"/>
    <w:rsid w:val="008B3970"/>
    <w:rsid w:val="008B5CBD"/>
    <w:rsid w:val="008C0325"/>
    <w:rsid w:val="008C384C"/>
    <w:rsid w:val="008D0F11"/>
    <w:rsid w:val="008F2B63"/>
    <w:rsid w:val="008F63BA"/>
    <w:rsid w:val="008F73B4"/>
    <w:rsid w:val="009035E8"/>
    <w:rsid w:val="00905F08"/>
    <w:rsid w:val="00910736"/>
    <w:rsid w:val="00942A71"/>
    <w:rsid w:val="009469CE"/>
    <w:rsid w:val="00966675"/>
    <w:rsid w:val="00971374"/>
    <w:rsid w:val="00985550"/>
    <w:rsid w:val="009A0C61"/>
    <w:rsid w:val="009A4FDE"/>
    <w:rsid w:val="009B55B1"/>
    <w:rsid w:val="009E39C5"/>
    <w:rsid w:val="009F53D8"/>
    <w:rsid w:val="00A017E2"/>
    <w:rsid w:val="00A07BA7"/>
    <w:rsid w:val="00A27216"/>
    <w:rsid w:val="00A27792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601C"/>
    <w:rsid w:val="00B00C1D"/>
    <w:rsid w:val="00B12D09"/>
    <w:rsid w:val="00B1538D"/>
    <w:rsid w:val="00B2533A"/>
    <w:rsid w:val="00B406CB"/>
    <w:rsid w:val="00B408A2"/>
    <w:rsid w:val="00B4226B"/>
    <w:rsid w:val="00B4577C"/>
    <w:rsid w:val="00B54D97"/>
    <w:rsid w:val="00B632CC"/>
    <w:rsid w:val="00B836E4"/>
    <w:rsid w:val="00B867B3"/>
    <w:rsid w:val="00B87AC3"/>
    <w:rsid w:val="00B94F83"/>
    <w:rsid w:val="00B9557D"/>
    <w:rsid w:val="00BA12F1"/>
    <w:rsid w:val="00BA439F"/>
    <w:rsid w:val="00BA6370"/>
    <w:rsid w:val="00BC6ED9"/>
    <w:rsid w:val="00BD19A3"/>
    <w:rsid w:val="00BD7E1A"/>
    <w:rsid w:val="00BF4A2C"/>
    <w:rsid w:val="00BF5BB1"/>
    <w:rsid w:val="00C102AD"/>
    <w:rsid w:val="00C269D4"/>
    <w:rsid w:val="00C35898"/>
    <w:rsid w:val="00C363C7"/>
    <w:rsid w:val="00C4160D"/>
    <w:rsid w:val="00C47E72"/>
    <w:rsid w:val="00C56355"/>
    <w:rsid w:val="00C64E2B"/>
    <w:rsid w:val="00C72616"/>
    <w:rsid w:val="00C83540"/>
    <w:rsid w:val="00C8406E"/>
    <w:rsid w:val="00C86772"/>
    <w:rsid w:val="00C96748"/>
    <w:rsid w:val="00CB1E2A"/>
    <w:rsid w:val="00CB2709"/>
    <w:rsid w:val="00CB44F7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D01847"/>
    <w:rsid w:val="00D045FC"/>
    <w:rsid w:val="00D04B51"/>
    <w:rsid w:val="00D14B41"/>
    <w:rsid w:val="00D209A7"/>
    <w:rsid w:val="00D23CD3"/>
    <w:rsid w:val="00D2549E"/>
    <w:rsid w:val="00D27D69"/>
    <w:rsid w:val="00D303C4"/>
    <w:rsid w:val="00D448C2"/>
    <w:rsid w:val="00D4585D"/>
    <w:rsid w:val="00D47EF7"/>
    <w:rsid w:val="00D666C3"/>
    <w:rsid w:val="00D811AB"/>
    <w:rsid w:val="00D8132D"/>
    <w:rsid w:val="00D91BE2"/>
    <w:rsid w:val="00D9597F"/>
    <w:rsid w:val="00DA0727"/>
    <w:rsid w:val="00DA21B1"/>
    <w:rsid w:val="00DA52EC"/>
    <w:rsid w:val="00DA67D7"/>
    <w:rsid w:val="00DB411C"/>
    <w:rsid w:val="00DD3A04"/>
    <w:rsid w:val="00DE0819"/>
    <w:rsid w:val="00DF0A9C"/>
    <w:rsid w:val="00DF47FE"/>
    <w:rsid w:val="00E0156A"/>
    <w:rsid w:val="00E02204"/>
    <w:rsid w:val="00E173AD"/>
    <w:rsid w:val="00E26104"/>
    <w:rsid w:val="00E26704"/>
    <w:rsid w:val="00E31980"/>
    <w:rsid w:val="00E31BE5"/>
    <w:rsid w:val="00E375A5"/>
    <w:rsid w:val="00E53C11"/>
    <w:rsid w:val="00E57B10"/>
    <w:rsid w:val="00E6423C"/>
    <w:rsid w:val="00E66D61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CF1A5-D5FF-407B-A496-F7BF5D05F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186</TotalTime>
  <Pages>2</Pages>
  <Words>674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4642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82</cp:revision>
  <cp:lastPrinted>2016-08-18T11:16:00Z</cp:lastPrinted>
  <dcterms:created xsi:type="dcterms:W3CDTF">2016-01-22T09:04:00Z</dcterms:created>
  <dcterms:modified xsi:type="dcterms:W3CDTF">2016-08-18T11:23:00Z</dcterms:modified>
</cp:coreProperties>
</file>