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rawings/drawing1.xml" ContentType="application/vnd.openxmlformats-officedocument.drawingml.chartshap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CF740C" w14:textId="16FCE2F6" w:rsidR="00D136C8" w:rsidRPr="00FC6454" w:rsidRDefault="00D04869" w:rsidP="00D136C8">
      <w:pPr>
        <w:pStyle w:val="Datum"/>
      </w:pPr>
      <w:r w:rsidRPr="00FC6454">
        <w:t>2</w:t>
      </w:r>
      <w:r w:rsidR="00E31072" w:rsidRPr="00FC6454">
        <w:t> May 2023</w:t>
      </w:r>
    </w:p>
    <w:p w14:paraId="33A3E4F3" w14:textId="4CC377D0" w:rsidR="00D136C8" w:rsidRPr="00FC6454" w:rsidRDefault="0058156C" w:rsidP="00D136C8">
      <w:pPr>
        <w:pStyle w:val="Nzev"/>
      </w:pPr>
      <w:r w:rsidRPr="00FC6454">
        <w:t xml:space="preserve">GDP </w:t>
      </w:r>
      <w:r w:rsidR="005322C8" w:rsidRPr="00FC6454">
        <w:t xml:space="preserve">increased by </w:t>
      </w:r>
      <w:r w:rsidR="007F0705" w:rsidRPr="00FC6454">
        <w:t>0.1</w:t>
      </w:r>
      <w:r w:rsidRPr="00FC6454">
        <w:t>%</w:t>
      </w:r>
      <w:r w:rsidR="005322C8" w:rsidRPr="00FC6454">
        <w:t>, quarter-on-quarter</w:t>
      </w:r>
    </w:p>
    <w:p w14:paraId="31930A08" w14:textId="73CDDCD2" w:rsidR="00D136C8" w:rsidRPr="00FC6454" w:rsidRDefault="00D136C8" w:rsidP="00D136C8">
      <w:pPr>
        <w:pStyle w:val="Podtitulek"/>
      </w:pPr>
      <w:r w:rsidRPr="00FC6454">
        <w:t>GDP preliminary estimate – the f</w:t>
      </w:r>
      <w:r w:rsidR="00E31072" w:rsidRPr="00FC6454">
        <w:t>irst quarter of 2023</w:t>
      </w:r>
    </w:p>
    <w:p w14:paraId="70F4A0E2" w14:textId="1C2A3FDC" w:rsidR="007E5E0C" w:rsidRPr="00FC6454" w:rsidRDefault="00D136C8" w:rsidP="00D136C8">
      <w:pPr>
        <w:pStyle w:val="Perex"/>
      </w:pPr>
      <w:r w:rsidRPr="00FC6454">
        <w:t xml:space="preserve">According to a preliminary estimate, the gross domestic product increased by </w:t>
      </w:r>
      <w:r w:rsidR="00DD7554" w:rsidRPr="00FC6454">
        <w:t>0.1</w:t>
      </w:r>
      <w:r w:rsidRPr="00FC6454">
        <w:t>%</w:t>
      </w:r>
      <w:r w:rsidR="007E5E0C" w:rsidRPr="00FC6454">
        <w:t xml:space="preserve">, quarter-on-quarter, in the Q1 </w:t>
      </w:r>
      <w:r w:rsidR="00E31072" w:rsidRPr="00FC6454">
        <w:t>2023</w:t>
      </w:r>
      <w:r w:rsidR="007E5E0C" w:rsidRPr="00FC6454">
        <w:t xml:space="preserve">. In </w:t>
      </w:r>
      <w:r w:rsidR="00DD7554" w:rsidRPr="00FC6454">
        <w:t>the year-on-year comparison, it de</w:t>
      </w:r>
      <w:r w:rsidR="007E5E0C" w:rsidRPr="00FC6454">
        <w:t xml:space="preserve">creased by </w:t>
      </w:r>
      <w:r w:rsidR="00DD7554" w:rsidRPr="00FC6454">
        <w:t>0.2</w:t>
      </w:r>
      <w:r w:rsidR="007E5E0C" w:rsidRPr="00FC6454">
        <w:t xml:space="preserve">%. </w:t>
      </w:r>
    </w:p>
    <w:p w14:paraId="73CCDEFB" w14:textId="11853764" w:rsidR="005827B0" w:rsidRPr="00FC6454" w:rsidRDefault="00D136C8" w:rsidP="00D136C8">
      <w:pPr>
        <w:rPr>
          <w:bCs/>
        </w:rPr>
      </w:pPr>
      <w:r w:rsidRPr="00FC6454">
        <w:t xml:space="preserve">The gross domestic product </w:t>
      </w:r>
      <w:r w:rsidR="00FE0CC5" w:rsidRPr="00FC6454">
        <w:t xml:space="preserve">(GDP) </w:t>
      </w:r>
      <w:r w:rsidRPr="00FC6454">
        <w:rPr>
          <w:rFonts w:cs="Arial"/>
          <w:bCs/>
          <w:szCs w:val="20"/>
        </w:rPr>
        <w:t>adjusted for price effects and seasonally adjusted</w:t>
      </w:r>
      <w:r w:rsidRPr="00FC6454">
        <w:rPr>
          <w:rStyle w:val="Znakapoznpodarou"/>
        </w:rPr>
        <w:footnoteReference w:id="1"/>
      </w:r>
      <w:r w:rsidRPr="00FC6454">
        <w:rPr>
          <w:rFonts w:cs="Arial"/>
          <w:bCs/>
          <w:szCs w:val="20"/>
        </w:rPr>
        <w:t xml:space="preserve"> </w:t>
      </w:r>
      <w:r w:rsidRPr="00FC6454">
        <w:rPr>
          <w:bCs/>
        </w:rPr>
        <w:t xml:space="preserve">increased in </w:t>
      </w:r>
      <w:r w:rsidR="007525EC" w:rsidRPr="00FC6454">
        <w:rPr>
          <w:bCs/>
        </w:rPr>
        <w:t xml:space="preserve">the Q1 </w:t>
      </w:r>
      <w:r w:rsidR="00E31072" w:rsidRPr="00FC6454">
        <w:rPr>
          <w:bCs/>
        </w:rPr>
        <w:t>2023</w:t>
      </w:r>
      <w:r w:rsidR="003B61AF" w:rsidRPr="00FC6454">
        <w:rPr>
          <w:bCs/>
        </w:rPr>
        <w:t>, according to </w:t>
      </w:r>
      <w:r w:rsidRPr="00FC6454">
        <w:rPr>
          <w:bCs/>
        </w:rPr>
        <w:t xml:space="preserve">the preliminary estimate, by </w:t>
      </w:r>
      <w:r w:rsidR="008F492B" w:rsidRPr="00FC6454">
        <w:rPr>
          <w:bCs/>
        </w:rPr>
        <w:t>0.1</w:t>
      </w:r>
      <w:r w:rsidRPr="00FC6454">
        <w:rPr>
          <w:bCs/>
        </w:rPr>
        <w:t xml:space="preserve">% compared to </w:t>
      </w:r>
      <w:r w:rsidR="005827B0" w:rsidRPr="00FC6454">
        <w:rPr>
          <w:bCs/>
        </w:rPr>
        <w:t>the previous quarter</w:t>
      </w:r>
      <w:r w:rsidRPr="00FC6454">
        <w:rPr>
          <w:bCs/>
        </w:rPr>
        <w:t>.</w:t>
      </w:r>
      <w:r w:rsidR="003B61AF" w:rsidRPr="00FC6454">
        <w:rPr>
          <w:bCs/>
        </w:rPr>
        <w:t xml:space="preserve"> When compared to </w:t>
      </w:r>
      <w:r w:rsidR="005827B0" w:rsidRPr="00FC6454">
        <w:rPr>
          <w:bCs/>
        </w:rPr>
        <w:t>the</w:t>
      </w:r>
      <w:r w:rsidR="003B61AF" w:rsidRPr="00FC6454">
        <w:rPr>
          <w:bCs/>
        </w:rPr>
        <w:t> </w:t>
      </w:r>
      <w:r w:rsidR="005827B0" w:rsidRPr="00FC6454">
        <w:rPr>
          <w:bCs/>
        </w:rPr>
        <w:t xml:space="preserve">corresponding quarter of the previous year, it </w:t>
      </w:r>
      <w:r w:rsidR="00747F0A" w:rsidRPr="00FC6454">
        <w:rPr>
          <w:bCs/>
        </w:rPr>
        <w:t>de</w:t>
      </w:r>
      <w:r w:rsidR="005827B0" w:rsidRPr="00FC6454">
        <w:rPr>
          <w:bCs/>
        </w:rPr>
        <w:t xml:space="preserve">creased by </w:t>
      </w:r>
      <w:r w:rsidR="00747F0A" w:rsidRPr="00FC6454">
        <w:rPr>
          <w:bCs/>
        </w:rPr>
        <w:t>0.2</w:t>
      </w:r>
      <w:r w:rsidR="005827B0" w:rsidRPr="00FC6454">
        <w:rPr>
          <w:bCs/>
        </w:rPr>
        <w:t xml:space="preserve">%. </w:t>
      </w:r>
    </w:p>
    <w:p w14:paraId="15933E25" w14:textId="3E26A8E9" w:rsidR="00D32465" w:rsidRDefault="00D32465" w:rsidP="00D136C8">
      <w:pPr>
        <w:rPr>
          <w:bCs/>
        </w:rPr>
      </w:pPr>
    </w:p>
    <w:p w14:paraId="6C2AC92F" w14:textId="5D55CEA0" w:rsidR="00923BDD" w:rsidRPr="00FC6454" w:rsidRDefault="00923BDD" w:rsidP="00D136C8">
      <w:pPr>
        <w:rPr>
          <w:bCs/>
        </w:rPr>
      </w:pPr>
      <w:r>
        <w:rPr>
          <w:noProof/>
          <w:lang w:val="cs-CZ" w:eastAsia="cs-CZ"/>
        </w:rPr>
        <w:drawing>
          <wp:inline distT="0" distB="0" distL="0" distR="0" wp14:anchorId="3FE4B8A6" wp14:editId="1C0BEC6A">
            <wp:extent cx="5400040" cy="2747010"/>
            <wp:effectExtent l="0" t="0" r="10160" b="15240"/>
            <wp:docPr id="12" name="Graf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0DD37822" w14:textId="77777777" w:rsidR="00767908" w:rsidRPr="00FC6454" w:rsidRDefault="00767908" w:rsidP="005C7DD3">
      <w:pPr>
        <w:rPr>
          <w:bCs/>
        </w:rPr>
      </w:pPr>
    </w:p>
    <w:p w14:paraId="04B4603C" w14:textId="58906535" w:rsidR="00767908" w:rsidRPr="00FC6454" w:rsidRDefault="009E4EFC" w:rsidP="005C7DD3">
      <w:pPr>
        <w:rPr>
          <w:bCs/>
        </w:rPr>
      </w:pPr>
      <w:r w:rsidRPr="00FC6454">
        <w:rPr>
          <w:bCs/>
          <w:i/>
        </w:rPr>
        <w:t>“</w:t>
      </w:r>
      <w:r w:rsidR="009658AA" w:rsidRPr="00FC6454">
        <w:rPr>
          <w:bCs/>
          <w:i/>
        </w:rPr>
        <w:t>Both t</w:t>
      </w:r>
      <w:r w:rsidRPr="00FC6454">
        <w:rPr>
          <w:bCs/>
          <w:i/>
        </w:rPr>
        <w:t>he</w:t>
      </w:r>
      <w:r w:rsidR="009658AA" w:rsidRPr="00FC6454">
        <w:rPr>
          <w:bCs/>
          <w:i/>
        </w:rPr>
        <w:t xml:space="preserve"> quarter-on-quarter and</w:t>
      </w:r>
      <w:r w:rsidRPr="00FC6454">
        <w:rPr>
          <w:bCs/>
          <w:i/>
        </w:rPr>
        <w:t xml:space="preserve"> year-on-year </w:t>
      </w:r>
      <w:r w:rsidR="009658AA" w:rsidRPr="00FC6454">
        <w:rPr>
          <w:bCs/>
          <w:i/>
        </w:rPr>
        <w:t>development</w:t>
      </w:r>
      <w:r w:rsidR="00C41864">
        <w:rPr>
          <w:bCs/>
          <w:i/>
        </w:rPr>
        <w:t xml:space="preserve"> of the GDP were</w:t>
      </w:r>
      <w:r w:rsidR="009658AA" w:rsidRPr="00FC6454">
        <w:rPr>
          <w:bCs/>
          <w:i/>
        </w:rPr>
        <w:t xml:space="preserve"> positively influenced mainly by an increasing external demand. On the other hand, a negative influence came from further decreasing </w:t>
      </w:r>
      <w:r w:rsidRPr="00FC6454">
        <w:rPr>
          <w:bCs/>
          <w:i/>
        </w:rPr>
        <w:t>final consumption expenditure of households</w:t>
      </w:r>
      <w:r w:rsidR="009658AA" w:rsidRPr="00FC6454">
        <w:rPr>
          <w:bCs/>
          <w:i/>
        </w:rPr>
        <w:t>.</w:t>
      </w:r>
      <w:r w:rsidRPr="00FC6454">
        <w:rPr>
          <w:bCs/>
          <w:i/>
        </w:rPr>
        <w:t xml:space="preserve"> </w:t>
      </w:r>
      <w:r w:rsidR="007D68E3" w:rsidRPr="00FC6454">
        <w:rPr>
          <w:bCs/>
          <w:i/>
        </w:rPr>
        <w:t>Also</w:t>
      </w:r>
      <w:r w:rsidRPr="00FC6454">
        <w:rPr>
          <w:bCs/>
          <w:i/>
        </w:rPr>
        <w:t xml:space="preserve"> gross capital formation</w:t>
      </w:r>
      <w:r w:rsidR="007D68E3" w:rsidRPr="00FC6454">
        <w:rPr>
          <w:bCs/>
          <w:i/>
        </w:rPr>
        <w:t xml:space="preserve"> decreased; there was a year-on-year slump after a two-year period of growth,” </w:t>
      </w:r>
      <w:r w:rsidRPr="00FC6454">
        <w:rPr>
          <w:bCs/>
        </w:rPr>
        <w:t>Vladimír Kermiet, Director of the National Accounts Department</w:t>
      </w:r>
      <w:r w:rsidR="0084324F" w:rsidRPr="00FC6454">
        <w:rPr>
          <w:bCs/>
        </w:rPr>
        <w:t xml:space="preserve"> of the</w:t>
      </w:r>
      <w:r w:rsidR="00BF6412" w:rsidRPr="00FC6454">
        <w:rPr>
          <w:bCs/>
        </w:rPr>
        <w:t xml:space="preserve"> Czech Statistical Office</w:t>
      </w:r>
      <w:r w:rsidR="0084324F" w:rsidRPr="00FC6454">
        <w:rPr>
          <w:bCs/>
        </w:rPr>
        <w:t xml:space="preserve"> </w:t>
      </w:r>
      <w:r w:rsidR="00BF6412" w:rsidRPr="00FC6454">
        <w:rPr>
          <w:bCs/>
        </w:rPr>
        <w:t>(</w:t>
      </w:r>
      <w:r w:rsidR="0084324F" w:rsidRPr="00FC6454">
        <w:rPr>
          <w:bCs/>
        </w:rPr>
        <w:t>CZSO</w:t>
      </w:r>
      <w:r w:rsidR="00BF6412" w:rsidRPr="00FC6454">
        <w:rPr>
          <w:bCs/>
        </w:rPr>
        <w:t>)</w:t>
      </w:r>
      <w:r w:rsidRPr="00FC6454">
        <w:rPr>
          <w:bCs/>
        </w:rPr>
        <w:t xml:space="preserve">, said. </w:t>
      </w:r>
    </w:p>
    <w:p w14:paraId="601C2E44" w14:textId="4300C7A7" w:rsidR="009C6B15" w:rsidRPr="00FC6454" w:rsidRDefault="009C6B15" w:rsidP="002D0C77">
      <w:pPr>
        <w:rPr>
          <w:lang w:val="cs-CZ"/>
        </w:rPr>
      </w:pPr>
    </w:p>
    <w:p w14:paraId="0EF1B54B" w14:textId="2CEE7462" w:rsidR="00FD48A4" w:rsidRPr="00FC6454" w:rsidRDefault="008823B9" w:rsidP="002D0C77">
      <w:r w:rsidRPr="008823B9">
        <w:rPr>
          <w:bCs/>
        </w:rPr>
        <w:t xml:space="preserve">The </w:t>
      </w:r>
      <w:r>
        <w:rPr>
          <w:bCs/>
        </w:rPr>
        <w:t xml:space="preserve">year-on-year </w:t>
      </w:r>
      <w:r w:rsidR="002C5BD8">
        <w:rPr>
          <w:bCs/>
        </w:rPr>
        <w:t xml:space="preserve">growth of the </w:t>
      </w:r>
      <w:r w:rsidRPr="008823B9">
        <w:rPr>
          <w:bCs/>
        </w:rPr>
        <w:t>gross value added</w:t>
      </w:r>
      <w:r w:rsidR="002C5BD8">
        <w:rPr>
          <w:bCs/>
        </w:rPr>
        <w:t xml:space="preserve"> </w:t>
      </w:r>
      <w:proofErr w:type="gramStart"/>
      <w:r w:rsidRPr="008823B9">
        <w:rPr>
          <w:bCs/>
        </w:rPr>
        <w:t>was the most contributed</w:t>
      </w:r>
      <w:proofErr w:type="gramEnd"/>
      <w:r w:rsidRPr="008823B9">
        <w:rPr>
          <w:bCs/>
        </w:rPr>
        <w:t xml:space="preserve"> to especially by industry</w:t>
      </w:r>
      <w:r w:rsidR="00FD48A4" w:rsidRPr="00FC6454">
        <w:rPr>
          <w:bCs/>
        </w:rPr>
        <w:t xml:space="preserve"> and in the quarter-on-quarter comparison also by a group of economic activities of trade, transportation, and accommodation</w:t>
      </w:r>
      <w:bookmarkStart w:id="0" w:name="_GoBack"/>
      <w:bookmarkEnd w:id="0"/>
      <w:r w:rsidR="00FD48A4" w:rsidRPr="00FC6454">
        <w:rPr>
          <w:bCs/>
        </w:rPr>
        <w:t xml:space="preserve"> and food service activities. </w:t>
      </w:r>
      <w:r w:rsidR="00FC6454" w:rsidRPr="00FC6454">
        <w:rPr>
          <w:bCs/>
        </w:rPr>
        <w:t>In the quarter-on-quarter comparison, also construction and information and communication were successful.</w:t>
      </w:r>
    </w:p>
    <w:p w14:paraId="6D4BB90F" w14:textId="683F8957" w:rsidR="00D136C8" w:rsidRPr="00FC6454" w:rsidRDefault="00D136C8" w:rsidP="00D136C8">
      <w:pPr>
        <w:rPr>
          <w:bCs/>
          <w:lang w:val="cs-CZ"/>
        </w:rPr>
      </w:pPr>
    </w:p>
    <w:p w14:paraId="0D076E96" w14:textId="5B24CB8C" w:rsidR="00D136C8" w:rsidRPr="00FC6454" w:rsidRDefault="00D136C8" w:rsidP="00D136C8">
      <w:r w:rsidRPr="00FC6454">
        <w:lastRenderedPageBreak/>
        <w:t>Employment</w:t>
      </w:r>
      <w:r w:rsidRPr="00FC6454">
        <w:rPr>
          <w:rStyle w:val="Znakapoznpodarou"/>
        </w:rPr>
        <w:footnoteReference w:id="2"/>
      </w:r>
      <w:r w:rsidRPr="00FC6454">
        <w:t xml:space="preserve"> </w:t>
      </w:r>
      <w:r w:rsidR="00BB6854" w:rsidRPr="00FC6454">
        <w:t>increased by 0.4%,</w:t>
      </w:r>
      <w:r w:rsidR="00093BA9" w:rsidRPr="00FC6454">
        <w:t xml:space="preserve"> quarter-on-quarter; compared to the corresponding </w:t>
      </w:r>
      <w:r w:rsidRPr="00FC6454">
        <w:t>quarter of the pr</w:t>
      </w:r>
      <w:r w:rsidR="00093BA9" w:rsidRPr="00FC6454">
        <w:t xml:space="preserve">evious year, it increased by </w:t>
      </w:r>
      <w:r w:rsidR="00BB6854" w:rsidRPr="00FC6454">
        <w:t>1.4</w:t>
      </w:r>
      <w:r w:rsidR="009C6B15" w:rsidRPr="00FC6454">
        <w:t>%.</w:t>
      </w:r>
    </w:p>
    <w:p w14:paraId="712A325A" w14:textId="77777777" w:rsidR="00D136C8" w:rsidRPr="00FC6454" w:rsidRDefault="00D136C8" w:rsidP="00D136C8"/>
    <w:p w14:paraId="7ADA99EF" w14:textId="77777777" w:rsidR="00D136C8" w:rsidRPr="00FC6454" w:rsidRDefault="00D136C8" w:rsidP="00D136C8">
      <w:pPr>
        <w:pStyle w:val="Poznmky0"/>
        <w:spacing w:before="0"/>
        <w:ind w:left="3600" w:hanging="3600"/>
        <w:rPr>
          <w:i w:val="0"/>
        </w:rPr>
      </w:pPr>
      <w:r w:rsidRPr="00FC6454">
        <w:t>Responsible head at the CZSO:</w:t>
      </w:r>
      <w:r w:rsidRPr="00FC6454">
        <w:tab/>
        <w:t xml:space="preserve">Vladimír Kermiet, Director of the National Accounts Department, phone number: (+420) 274 054 247, </w:t>
      </w:r>
    </w:p>
    <w:p w14:paraId="2F504DC0" w14:textId="77777777" w:rsidR="00D136C8" w:rsidRPr="00FC6454" w:rsidRDefault="00D136C8" w:rsidP="00D136C8">
      <w:pPr>
        <w:tabs>
          <w:tab w:val="left" w:pos="3544"/>
        </w:tabs>
        <w:ind w:left="3540" w:hanging="3540"/>
        <w:rPr>
          <w:lang w:val="it-IT"/>
        </w:rPr>
      </w:pPr>
      <w:r w:rsidRPr="00FC6454">
        <w:rPr>
          <w:i/>
          <w:sz w:val="18"/>
          <w:szCs w:val="18"/>
        </w:rPr>
        <w:tab/>
      </w:r>
      <w:r w:rsidRPr="00FC6454">
        <w:rPr>
          <w:i/>
          <w:sz w:val="18"/>
          <w:szCs w:val="18"/>
        </w:rPr>
        <w:tab/>
      </w:r>
      <w:r w:rsidRPr="00FC6454">
        <w:rPr>
          <w:i/>
          <w:sz w:val="18"/>
          <w:szCs w:val="18"/>
        </w:rPr>
        <w:tab/>
      </w:r>
      <w:r w:rsidRPr="00FC6454">
        <w:rPr>
          <w:i/>
          <w:sz w:val="18"/>
          <w:szCs w:val="18"/>
          <w:lang w:val="it-IT"/>
        </w:rPr>
        <w:t xml:space="preserve">e-mail: </w:t>
      </w:r>
      <w:hyperlink r:id="rId8" w:history="1">
        <w:r w:rsidRPr="00FC6454">
          <w:rPr>
            <w:rStyle w:val="Hypertextovodkaz"/>
            <w:i/>
            <w:sz w:val="18"/>
            <w:szCs w:val="18"/>
            <w:lang w:val="it-IT"/>
          </w:rPr>
          <w:t>vladimir.kermiet@czso.cz</w:t>
        </w:r>
      </w:hyperlink>
    </w:p>
    <w:p w14:paraId="36C39631" w14:textId="77777777" w:rsidR="00D136C8" w:rsidRPr="00FC6454" w:rsidRDefault="00D136C8" w:rsidP="00D136C8">
      <w:pPr>
        <w:pStyle w:val="Poznamkytexty"/>
        <w:ind w:left="3600" w:hanging="3600"/>
        <w:rPr>
          <w:lang w:val="en-GB"/>
        </w:rPr>
      </w:pPr>
      <w:r w:rsidRPr="00FC6454">
        <w:rPr>
          <w:lang w:val="en-GB"/>
        </w:rPr>
        <w:t>Contact person:</w:t>
      </w:r>
      <w:r w:rsidRPr="00FC6454">
        <w:rPr>
          <w:lang w:val="en-GB"/>
        </w:rPr>
        <w:tab/>
        <w:t xml:space="preserve">Jan Benedikt, Head of the Quarterly Estimates Unit, </w:t>
      </w:r>
    </w:p>
    <w:p w14:paraId="0865AEAB" w14:textId="77777777" w:rsidR="00D136C8" w:rsidRPr="00FC6454" w:rsidRDefault="00D136C8" w:rsidP="00D136C8">
      <w:pPr>
        <w:pStyle w:val="Poznamkytexty"/>
        <w:ind w:left="3600"/>
        <w:rPr>
          <w:lang w:val="en-GB"/>
        </w:rPr>
      </w:pPr>
      <w:proofErr w:type="gramStart"/>
      <w:r w:rsidRPr="00FC6454">
        <w:rPr>
          <w:lang w:val="en-GB"/>
        </w:rPr>
        <w:t>phone</w:t>
      </w:r>
      <w:proofErr w:type="gramEnd"/>
      <w:r w:rsidRPr="00FC6454">
        <w:rPr>
          <w:lang w:val="en-GB"/>
        </w:rPr>
        <w:t xml:space="preserve"> number: (+420) 274 052 750, </w:t>
      </w:r>
    </w:p>
    <w:p w14:paraId="3FEA99EE" w14:textId="77777777" w:rsidR="00D136C8" w:rsidRPr="00FC6454" w:rsidRDefault="00D136C8" w:rsidP="00D136C8">
      <w:pPr>
        <w:pStyle w:val="Poznamkytexty"/>
        <w:ind w:left="3600"/>
        <w:rPr>
          <w:lang w:val="en-GB"/>
        </w:rPr>
      </w:pPr>
      <w:r w:rsidRPr="00FC6454">
        <w:t>e</w:t>
      </w:r>
      <w:r w:rsidRPr="00FC6454">
        <w:noBreakHyphen/>
        <w:t>mail: </w:t>
      </w:r>
      <w:hyperlink r:id="rId9" w:history="1">
        <w:r w:rsidRPr="00FC6454">
          <w:rPr>
            <w:rStyle w:val="Hypertextovodkaz"/>
          </w:rPr>
          <w:t>jan.benedikt@czso.cz</w:t>
        </w:r>
      </w:hyperlink>
    </w:p>
    <w:p w14:paraId="26202810" w14:textId="11D3B065" w:rsidR="00D136C8" w:rsidRPr="00FC6454" w:rsidRDefault="00D136C8" w:rsidP="00D136C8">
      <w:pPr>
        <w:pStyle w:val="Poznamkytexty"/>
        <w:ind w:left="3600" w:hanging="3600"/>
        <w:rPr>
          <w:lang w:val="en-GB"/>
        </w:rPr>
      </w:pPr>
      <w:r w:rsidRPr="00FC6454">
        <w:rPr>
          <w:lang w:val="en-GB"/>
        </w:rPr>
        <w:t>Used data sources updated as at:</w:t>
      </w:r>
      <w:r w:rsidRPr="00FC6454">
        <w:rPr>
          <w:lang w:val="en-GB"/>
        </w:rPr>
        <w:tab/>
      </w:r>
      <w:r w:rsidR="009B2678" w:rsidRPr="00FC6454">
        <w:rPr>
          <w:lang w:val="en-GB"/>
        </w:rPr>
        <w:t>25 </w:t>
      </w:r>
      <w:r w:rsidR="00B22CF5" w:rsidRPr="00FC6454">
        <w:rPr>
          <w:lang w:val="en-GB"/>
        </w:rPr>
        <w:t>April</w:t>
      </w:r>
      <w:r w:rsidRPr="00FC6454">
        <w:rPr>
          <w:lang w:val="en-GB"/>
        </w:rPr>
        <w:t xml:space="preserve"> </w:t>
      </w:r>
      <w:r w:rsidR="00E31072" w:rsidRPr="00FC6454">
        <w:rPr>
          <w:lang w:val="en-GB"/>
        </w:rPr>
        <w:t>2023</w:t>
      </w:r>
    </w:p>
    <w:p w14:paraId="3AADB72B" w14:textId="77777777" w:rsidR="00D136C8" w:rsidRPr="00FC6454" w:rsidRDefault="00D136C8" w:rsidP="00D136C8">
      <w:pPr>
        <w:pStyle w:val="Poznamkytexty"/>
        <w:ind w:left="3600" w:hanging="3600"/>
        <w:rPr>
          <w:lang w:val="en-GB"/>
        </w:rPr>
      </w:pPr>
      <w:r w:rsidRPr="00FC6454">
        <w:rPr>
          <w:lang w:val="en-GB"/>
        </w:rPr>
        <w:t>Related CZSO web page:</w:t>
      </w:r>
      <w:r w:rsidRPr="00FC6454">
        <w:rPr>
          <w:lang w:val="en-GB"/>
        </w:rPr>
        <w:tab/>
      </w:r>
      <w:hyperlink r:id="rId10" w:history="1">
        <w:r w:rsidRPr="00FC6454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  <w:r w:rsidRPr="00FC6454">
        <w:rPr>
          <w:color w:val="auto"/>
          <w:lang w:val="en-GB"/>
        </w:rPr>
        <w:t xml:space="preserve"> </w:t>
      </w:r>
    </w:p>
    <w:p w14:paraId="3558BFCB" w14:textId="79033FF0" w:rsidR="00D136C8" w:rsidRPr="00FC6454" w:rsidRDefault="00D136C8" w:rsidP="00D136C8">
      <w:pPr>
        <w:tabs>
          <w:tab w:val="left" w:pos="3544"/>
        </w:tabs>
        <w:ind w:left="3544" w:hanging="3544"/>
        <w:rPr>
          <w:i/>
          <w:sz w:val="18"/>
          <w:szCs w:val="18"/>
        </w:rPr>
      </w:pPr>
      <w:r w:rsidRPr="00FC6454">
        <w:rPr>
          <w:i/>
          <w:sz w:val="18"/>
          <w:szCs w:val="18"/>
        </w:rPr>
        <w:t>Next News Release will be published on:</w:t>
      </w:r>
      <w:r w:rsidRPr="00FC6454">
        <w:rPr>
          <w:i/>
          <w:sz w:val="18"/>
          <w:szCs w:val="18"/>
        </w:rPr>
        <w:tab/>
      </w:r>
      <w:r w:rsidRPr="00FC6454">
        <w:rPr>
          <w:i/>
          <w:sz w:val="18"/>
          <w:szCs w:val="18"/>
        </w:rPr>
        <w:tab/>
      </w:r>
      <w:r w:rsidR="00070875" w:rsidRPr="00FC6454">
        <w:rPr>
          <w:i/>
          <w:sz w:val="18"/>
          <w:szCs w:val="18"/>
        </w:rPr>
        <w:t>3</w:t>
      </w:r>
      <w:r w:rsidR="001C400F" w:rsidRPr="00FC6454">
        <w:rPr>
          <w:i/>
          <w:sz w:val="18"/>
          <w:szCs w:val="18"/>
        </w:rPr>
        <w:t>0 </w:t>
      </w:r>
      <w:r w:rsidR="007779EF" w:rsidRPr="00FC6454">
        <w:rPr>
          <w:i/>
          <w:sz w:val="18"/>
          <w:szCs w:val="18"/>
        </w:rPr>
        <w:t>May</w:t>
      </w:r>
      <w:r w:rsidRPr="00FC6454">
        <w:rPr>
          <w:i/>
          <w:sz w:val="18"/>
          <w:szCs w:val="18"/>
        </w:rPr>
        <w:t xml:space="preserve"> </w:t>
      </w:r>
      <w:r w:rsidR="00E31072" w:rsidRPr="00FC6454">
        <w:rPr>
          <w:i/>
          <w:sz w:val="18"/>
          <w:szCs w:val="18"/>
        </w:rPr>
        <w:t>2023</w:t>
      </w:r>
      <w:r w:rsidRPr="00FC6454">
        <w:rPr>
          <w:i/>
          <w:sz w:val="18"/>
          <w:szCs w:val="18"/>
        </w:rPr>
        <w:t xml:space="preserve"> </w:t>
      </w:r>
    </w:p>
    <w:p w14:paraId="28C29A0D" w14:textId="0A901492" w:rsidR="00D209A7" w:rsidRPr="00D136C8" w:rsidRDefault="00D136C8" w:rsidP="00D136C8">
      <w:pPr>
        <w:tabs>
          <w:tab w:val="left" w:pos="3544"/>
        </w:tabs>
        <w:ind w:left="3544" w:hanging="3544"/>
      </w:pPr>
      <w:r w:rsidRPr="00FC6454">
        <w:rPr>
          <w:i/>
          <w:sz w:val="18"/>
          <w:szCs w:val="18"/>
        </w:rPr>
        <w:tab/>
        <w:t xml:space="preserve">(GDP resources and uses for the </w:t>
      </w:r>
      <w:r w:rsidR="0058156C" w:rsidRPr="00FC6454">
        <w:rPr>
          <w:i/>
          <w:sz w:val="18"/>
          <w:szCs w:val="18"/>
        </w:rPr>
        <w:t xml:space="preserve">Q1 </w:t>
      </w:r>
      <w:r w:rsidR="00E31072" w:rsidRPr="00FC6454">
        <w:rPr>
          <w:i/>
          <w:sz w:val="18"/>
          <w:szCs w:val="18"/>
        </w:rPr>
        <w:t>2023</w:t>
      </w:r>
      <w:r w:rsidRPr="00FC6454">
        <w:rPr>
          <w:i/>
          <w:sz w:val="18"/>
          <w:szCs w:val="18"/>
        </w:rPr>
        <w:t>)</w:t>
      </w:r>
    </w:p>
    <w:sectPr w:rsidR="00D209A7" w:rsidRPr="00D136C8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D78DC5" w14:textId="77777777" w:rsidR="00C62F6F" w:rsidRDefault="00C62F6F" w:rsidP="00BA6370">
      <w:r>
        <w:separator/>
      </w:r>
    </w:p>
  </w:endnote>
  <w:endnote w:type="continuationSeparator" w:id="0">
    <w:p w14:paraId="6EF003F8" w14:textId="77777777" w:rsidR="00C62F6F" w:rsidRDefault="00C62F6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B23717" w14:textId="77777777" w:rsidR="003D0499" w:rsidRDefault="00F37EB6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15FD54F" wp14:editId="448710B7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119D05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CC1C592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40C55C70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784615"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E780BD4" w14:textId="10DEA645" w:rsidR="00380178" w:rsidRPr="00D136C8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D136C8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D136C8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D136C8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Pr="00D136C8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D136C8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D136C8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C5BD8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FD54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6119D05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CC1C592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40C55C70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784615"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E780BD4" w14:textId="10DEA645" w:rsidR="00380178" w:rsidRPr="00D136C8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D136C8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D136C8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D136C8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Pr="00D136C8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D136C8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D136C8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C5BD8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C990E3B" wp14:editId="66C3A76D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95A249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5C9A8A" w14:textId="77777777" w:rsidR="00C62F6F" w:rsidRDefault="00C62F6F" w:rsidP="00BA6370">
      <w:r>
        <w:separator/>
      </w:r>
    </w:p>
  </w:footnote>
  <w:footnote w:type="continuationSeparator" w:id="0">
    <w:p w14:paraId="018043CF" w14:textId="77777777" w:rsidR="00C62F6F" w:rsidRDefault="00C62F6F" w:rsidP="00BA6370">
      <w:r>
        <w:continuationSeparator/>
      </w:r>
    </w:p>
  </w:footnote>
  <w:footnote w:id="1">
    <w:p w14:paraId="7AFAF110" w14:textId="77777777" w:rsidR="00D136C8" w:rsidRDefault="00D136C8" w:rsidP="00D136C8">
      <w:pPr>
        <w:pStyle w:val="Textpoznpodarou"/>
        <w:rPr>
          <w:i/>
          <w:sz w:val="18"/>
          <w:szCs w:val="18"/>
        </w:rPr>
      </w:pPr>
      <w:r w:rsidRPr="00580FA4">
        <w:rPr>
          <w:rStyle w:val="Znakapoznpodarou"/>
          <w:rFonts w:ascii="Arial" w:hAnsi="Arial" w:cs="Arial"/>
          <w:sz w:val="18"/>
          <w:szCs w:val="18"/>
        </w:rPr>
        <w:footnoteRef/>
      </w:r>
      <w:r w:rsidRPr="00580FA4">
        <w:rPr>
          <w:rFonts w:ascii="Arial" w:hAnsi="Arial" w:cs="Arial"/>
          <w:sz w:val="18"/>
          <w:szCs w:val="18"/>
        </w:rPr>
        <w:t xml:space="preserve"> </w:t>
      </w:r>
      <w:r w:rsidRPr="00580FA4">
        <w:rPr>
          <w:rFonts w:ascii="Arial" w:hAnsi="Arial" w:cs="Arial"/>
          <w:i/>
          <w:sz w:val="18"/>
          <w:szCs w:val="18"/>
        </w:rPr>
        <w:t>All data presented in this News Release are adjusted for seasonal and calendar effects.</w:t>
      </w:r>
      <w:r>
        <w:rPr>
          <w:rFonts w:ascii="Arial" w:hAnsi="Arial" w:cs="Arial"/>
          <w:i/>
          <w:sz w:val="18"/>
          <w:szCs w:val="18"/>
        </w:rPr>
        <w:t xml:space="preserve"> </w:t>
      </w:r>
    </w:p>
  </w:footnote>
  <w:footnote w:id="2">
    <w:p w14:paraId="07FEE54F" w14:textId="77777777" w:rsidR="00D136C8" w:rsidRPr="00DD693C" w:rsidRDefault="00D136C8" w:rsidP="00D136C8">
      <w:pPr>
        <w:pStyle w:val="Textpoznpodarou"/>
        <w:spacing w:before="60"/>
        <w:rPr>
          <w:rFonts w:ascii="Arial" w:hAnsi="Arial" w:cs="Arial"/>
          <w:i/>
          <w:sz w:val="18"/>
          <w:szCs w:val="18"/>
        </w:rPr>
      </w:pPr>
      <w:r w:rsidRPr="00580FA4">
        <w:rPr>
          <w:rFonts w:ascii="Arial" w:hAnsi="Arial" w:cs="Arial"/>
          <w:sz w:val="18"/>
          <w:szCs w:val="18"/>
          <w:vertAlign w:val="superscript"/>
        </w:rPr>
        <w:footnoteRef/>
      </w:r>
      <w:r w:rsidRPr="00580FA4">
        <w:rPr>
          <w:rFonts w:ascii="Arial" w:hAnsi="Arial" w:cs="Arial"/>
          <w:i/>
          <w:sz w:val="18"/>
          <w:szCs w:val="18"/>
        </w:rPr>
        <w:t xml:space="preserve"> in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9858E" w14:textId="77777777" w:rsidR="003D0499" w:rsidRDefault="00F37EB6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7E122FA" wp14:editId="63077D53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6D3B96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024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B6"/>
    <w:rsid w:val="00026508"/>
    <w:rsid w:val="00031DDC"/>
    <w:rsid w:val="00043BF4"/>
    <w:rsid w:val="00070875"/>
    <w:rsid w:val="000843A5"/>
    <w:rsid w:val="00091722"/>
    <w:rsid w:val="00093BA9"/>
    <w:rsid w:val="000B6773"/>
    <w:rsid w:val="000B6F63"/>
    <w:rsid w:val="00116ED1"/>
    <w:rsid w:val="00123849"/>
    <w:rsid w:val="0013242C"/>
    <w:rsid w:val="0013629B"/>
    <w:rsid w:val="001404AB"/>
    <w:rsid w:val="0017231D"/>
    <w:rsid w:val="00176E26"/>
    <w:rsid w:val="0018061F"/>
    <w:rsid w:val="001810DC"/>
    <w:rsid w:val="0019402A"/>
    <w:rsid w:val="001B607F"/>
    <w:rsid w:val="001C400F"/>
    <w:rsid w:val="001C71FD"/>
    <w:rsid w:val="001D369A"/>
    <w:rsid w:val="001D7304"/>
    <w:rsid w:val="001F08B3"/>
    <w:rsid w:val="002070FB"/>
    <w:rsid w:val="00213729"/>
    <w:rsid w:val="002258D6"/>
    <w:rsid w:val="002406FA"/>
    <w:rsid w:val="00266E3A"/>
    <w:rsid w:val="00276AF4"/>
    <w:rsid w:val="00291402"/>
    <w:rsid w:val="00297900"/>
    <w:rsid w:val="002A1988"/>
    <w:rsid w:val="002B2E47"/>
    <w:rsid w:val="002C41DB"/>
    <w:rsid w:val="002C5BD8"/>
    <w:rsid w:val="002C5EB8"/>
    <w:rsid w:val="002D0C77"/>
    <w:rsid w:val="002D37F5"/>
    <w:rsid w:val="002D4620"/>
    <w:rsid w:val="002F2865"/>
    <w:rsid w:val="00307EA9"/>
    <w:rsid w:val="0032398D"/>
    <w:rsid w:val="003301A3"/>
    <w:rsid w:val="0036777B"/>
    <w:rsid w:val="003743C8"/>
    <w:rsid w:val="00380178"/>
    <w:rsid w:val="0038282A"/>
    <w:rsid w:val="00397580"/>
    <w:rsid w:val="003A45C8"/>
    <w:rsid w:val="003B61AF"/>
    <w:rsid w:val="003B7F42"/>
    <w:rsid w:val="003C2DCF"/>
    <w:rsid w:val="003C3372"/>
    <w:rsid w:val="003C7FE7"/>
    <w:rsid w:val="003D0499"/>
    <w:rsid w:val="003D3576"/>
    <w:rsid w:val="003F526A"/>
    <w:rsid w:val="00405244"/>
    <w:rsid w:val="00436D82"/>
    <w:rsid w:val="004436EE"/>
    <w:rsid w:val="0045547F"/>
    <w:rsid w:val="004920AD"/>
    <w:rsid w:val="004D05B3"/>
    <w:rsid w:val="004E479E"/>
    <w:rsid w:val="004F78E6"/>
    <w:rsid w:val="005006E3"/>
    <w:rsid w:val="00512D99"/>
    <w:rsid w:val="00531DBB"/>
    <w:rsid w:val="005322C8"/>
    <w:rsid w:val="00564213"/>
    <w:rsid w:val="00580FA4"/>
    <w:rsid w:val="0058156C"/>
    <w:rsid w:val="005827B0"/>
    <w:rsid w:val="005C7DD3"/>
    <w:rsid w:val="005E18B9"/>
    <w:rsid w:val="005F79FB"/>
    <w:rsid w:val="00604406"/>
    <w:rsid w:val="00605F4A"/>
    <w:rsid w:val="00607822"/>
    <w:rsid w:val="006103AA"/>
    <w:rsid w:val="00611D7E"/>
    <w:rsid w:val="00613BBF"/>
    <w:rsid w:val="00622B80"/>
    <w:rsid w:val="0064139A"/>
    <w:rsid w:val="006D5C60"/>
    <w:rsid w:val="006E024F"/>
    <w:rsid w:val="006E045F"/>
    <w:rsid w:val="006E4E81"/>
    <w:rsid w:val="007015F1"/>
    <w:rsid w:val="00702947"/>
    <w:rsid w:val="00707F7D"/>
    <w:rsid w:val="00711C36"/>
    <w:rsid w:val="00717EC5"/>
    <w:rsid w:val="00747F0A"/>
    <w:rsid w:val="007525EC"/>
    <w:rsid w:val="00755D8B"/>
    <w:rsid w:val="00763787"/>
    <w:rsid w:val="00767908"/>
    <w:rsid w:val="007779EF"/>
    <w:rsid w:val="00784615"/>
    <w:rsid w:val="00793D5F"/>
    <w:rsid w:val="007A0CA5"/>
    <w:rsid w:val="007A57F2"/>
    <w:rsid w:val="007A61D8"/>
    <w:rsid w:val="007B1333"/>
    <w:rsid w:val="007D68E3"/>
    <w:rsid w:val="007E5E0C"/>
    <w:rsid w:val="007F0705"/>
    <w:rsid w:val="007F4AEB"/>
    <w:rsid w:val="007F75B2"/>
    <w:rsid w:val="008043C4"/>
    <w:rsid w:val="00831B1B"/>
    <w:rsid w:val="0084324F"/>
    <w:rsid w:val="00855FB3"/>
    <w:rsid w:val="00861D0E"/>
    <w:rsid w:val="008638F0"/>
    <w:rsid w:val="00867569"/>
    <w:rsid w:val="008823B9"/>
    <w:rsid w:val="00882859"/>
    <w:rsid w:val="00885C0D"/>
    <w:rsid w:val="008A750A"/>
    <w:rsid w:val="008B3970"/>
    <w:rsid w:val="008C384C"/>
    <w:rsid w:val="008D0F11"/>
    <w:rsid w:val="008E0D55"/>
    <w:rsid w:val="008F492B"/>
    <w:rsid w:val="008F73B4"/>
    <w:rsid w:val="009019FB"/>
    <w:rsid w:val="009035E8"/>
    <w:rsid w:val="009234F3"/>
    <w:rsid w:val="00923BDD"/>
    <w:rsid w:val="00951A7D"/>
    <w:rsid w:val="00953416"/>
    <w:rsid w:val="009658AA"/>
    <w:rsid w:val="00971374"/>
    <w:rsid w:val="00990BAE"/>
    <w:rsid w:val="009B2678"/>
    <w:rsid w:val="009B55B1"/>
    <w:rsid w:val="009C4D55"/>
    <w:rsid w:val="009C6B15"/>
    <w:rsid w:val="009E39C5"/>
    <w:rsid w:val="009E4EFC"/>
    <w:rsid w:val="00A07BA7"/>
    <w:rsid w:val="00A17409"/>
    <w:rsid w:val="00A4343D"/>
    <w:rsid w:val="00A502F1"/>
    <w:rsid w:val="00A70A83"/>
    <w:rsid w:val="00A81EB3"/>
    <w:rsid w:val="00AB6196"/>
    <w:rsid w:val="00AC3140"/>
    <w:rsid w:val="00AD6B15"/>
    <w:rsid w:val="00AE555C"/>
    <w:rsid w:val="00AF0F63"/>
    <w:rsid w:val="00B00C1D"/>
    <w:rsid w:val="00B22CF5"/>
    <w:rsid w:val="00B632CC"/>
    <w:rsid w:val="00BA12F1"/>
    <w:rsid w:val="00BA439F"/>
    <w:rsid w:val="00BA6370"/>
    <w:rsid w:val="00BB6854"/>
    <w:rsid w:val="00BC59E4"/>
    <w:rsid w:val="00BF6412"/>
    <w:rsid w:val="00C269D4"/>
    <w:rsid w:val="00C4160D"/>
    <w:rsid w:val="00C41864"/>
    <w:rsid w:val="00C558CF"/>
    <w:rsid w:val="00C62F6F"/>
    <w:rsid w:val="00C8406E"/>
    <w:rsid w:val="00CA5601"/>
    <w:rsid w:val="00CB2709"/>
    <w:rsid w:val="00CB6F89"/>
    <w:rsid w:val="00CE228C"/>
    <w:rsid w:val="00CE4281"/>
    <w:rsid w:val="00CE71D9"/>
    <w:rsid w:val="00CF545B"/>
    <w:rsid w:val="00CF7302"/>
    <w:rsid w:val="00D04869"/>
    <w:rsid w:val="00D136C8"/>
    <w:rsid w:val="00D14EC1"/>
    <w:rsid w:val="00D209A7"/>
    <w:rsid w:val="00D27127"/>
    <w:rsid w:val="00D27D69"/>
    <w:rsid w:val="00D32465"/>
    <w:rsid w:val="00D448C2"/>
    <w:rsid w:val="00D666C3"/>
    <w:rsid w:val="00D811AB"/>
    <w:rsid w:val="00DD7554"/>
    <w:rsid w:val="00DF47FE"/>
    <w:rsid w:val="00E0156A"/>
    <w:rsid w:val="00E1630A"/>
    <w:rsid w:val="00E26704"/>
    <w:rsid w:val="00E31072"/>
    <w:rsid w:val="00E31980"/>
    <w:rsid w:val="00E6423C"/>
    <w:rsid w:val="00E71483"/>
    <w:rsid w:val="00E93830"/>
    <w:rsid w:val="00E93E0E"/>
    <w:rsid w:val="00EB1A25"/>
    <w:rsid w:val="00EB1ED3"/>
    <w:rsid w:val="00EE70B7"/>
    <w:rsid w:val="00F02E31"/>
    <w:rsid w:val="00F314B7"/>
    <w:rsid w:val="00F37EB6"/>
    <w:rsid w:val="00F83C49"/>
    <w:rsid w:val="00F87CBB"/>
    <w:rsid w:val="00FB687C"/>
    <w:rsid w:val="00FC6454"/>
    <w:rsid w:val="00FD48A4"/>
    <w:rsid w:val="00FE0CC5"/>
    <w:rsid w:val="00FE114D"/>
    <w:rsid w:val="00FF68C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o:colormru v:ext="edit" colors="#0071bc"/>
    </o:shapedefaults>
    <o:shapelayout v:ext="edit">
      <o:idmap v:ext="edit" data="1"/>
    </o:shapelayout>
  </w:shapeDefaults>
  <w:decimalSymbol w:val=","/>
  <w:listSeparator w:val=";"/>
  <w14:docId w14:val="7332E2B1"/>
  <w15:docId w15:val="{05E333AF-0FF6-40DB-B320-F3E5AD53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136C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D136C8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D136C8"/>
    <w:rPr>
      <w:rFonts w:ascii="Times New Roman" w:eastAsia="Times New Roman" w:hAnsi="Times New Roman"/>
      <w:lang w:val="en-GB" w:eastAsia="en-US"/>
    </w:rPr>
  </w:style>
  <w:style w:type="paragraph" w:customStyle="1" w:styleId="Poznamkytexty">
    <w:name w:val="Poznamky texty"/>
    <w:basedOn w:val="Normln"/>
    <w:qFormat/>
    <w:rsid w:val="00D136C8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D136C8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070875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13629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3629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3629B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3629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3629B"/>
    <w:rPr>
      <w:rFonts w:ascii="Arial" w:hAnsi="Arial"/>
      <w:b/>
      <w:bCs/>
      <w:lang w:val="en-GB" w:eastAsia="en-US"/>
    </w:rPr>
  </w:style>
  <w:style w:type="character" w:customStyle="1" w:styleId="normaltextrun">
    <w:name w:val="normaltextrun"/>
    <w:basedOn w:val="Standardnpsmoodstavce"/>
    <w:rsid w:val="008823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an.benedikt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.dotx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ABFS3\BARANNU\nu\QU\HDP\VYS\RI\2023\1Q\T30\Graf_HDP_T30_&#382;iv&#283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054117072575236E-2"/>
          <c:y val="0.14749411982623345"/>
          <c:w val="0.91732965970245384"/>
          <c:h val="0.66051334753981084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data!$D$6</c:f>
              <c:strCache>
                <c:ptCount val="1"/>
                <c:pt idx="0">
                  <c:v>Quarter-on-quarter real change</c:v>
                </c:pt>
              </c:strCache>
            </c:strRef>
          </c:tx>
          <c:spPr>
            <a:solidFill>
              <a:schemeClr val="accent1"/>
            </a:solidFill>
          </c:spPr>
          <c:invertIfNegative val="0"/>
          <c:cat>
            <c:multiLvlStrRef>
              <c:f>data!$B$79:$C$115</c:f>
              <c:multiLvlStrCache>
                <c:ptCount val="3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  <c:pt idx="27">
                    <c:v>4</c:v>
                  </c:pt>
                  <c:pt idx="28">
                    <c:v>1</c:v>
                  </c:pt>
                  <c:pt idx="29">
                    <c:v>2</c:v>
                  </c:pt>
                  <c:pt idx="30">
                    <c:v>3</c:v>
                  </c:pt>
                  <c:pt idx="31">
                    <c:v>4</c:v>
                  </c:pt>
                  <c:pt idx="32">
                    <c:v>1</c:v>
                  </c:pt>
                  <c:pt idx="33">
                    <c:v>2</c:v>
                  </c:pt>
                  <c:pt idx="34">
                    <c:v>3</c:v>
                  </c:pt>
                  <c:pt idx="35">
                    <c:v>4</c:v>
                  </c:pt>
                  <c:pt idx="36">
                    <c:v>1</c:v>
                  </c:pt>
                </c:lvl>
                <c:lvl>
                  <c:pt idx="0">
                    <c:v>2014</c:v>
                  </c:pt>
                  <c:pt idx="4">
                    <c:v>2015</c:v>
                  </c:pt>
                  <c:pt idx="8">
                    <c:v>2016</c:v>
                  </c:pt>
                  <c:pt idx="12">
                    <c:v>2017</c:v>
                  </c:pt>
                  <c:pt idx="16">
                    <c:v>2018</c:v>
                  </c:pt>
                  <c:pt idx="20">
                    <c:v>2019</c:v>
                  </c:pt>
                  <c:pt idx="24">
                    <c:v>2020</c:v>
                  </c:pt>
                  <c:pt idx="28">
                    <c:v>2021</c:v>
                  </c:pt>
                  <c:pt idx="32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data!$D$79:$D$115</c:f>
              <c:numCache>
                <c:formatCode>#\ ##0.0</c:formatCode>
                <c:ptCount val="37"/>
                <c:pt idx="0">
                  <c:v>-0.5477819651163145</c:v>
                </c:pt>
                <c:pt idx="1">
                  <c:v>0.93479105601741708</c:v>
                </c:pt>
                <c:pt idx="2">
                  <c:v>1.1887742298537773</c:v>
                </c:pt>
                <c:pt idx="3">
                  <c:v>1.1466265356773135</c:v>
                </c:pt>
                <c:pt idx="4">
                  <c:v>1.8941765185746391</c:v>
                </c:pt>
                <c:pt idx="5">
                  <c:v>1.3581142081280859</c:v>
                </c:pt>
                <c:pt idx="6">
                  <c:v>1.2103434128072337</c:v>
                </c:pt>
                <c:pt idx="7">
                  <c:v>0.59343042805642199</c:v>
                </c:pt>
                <c:pt idx="8">
                  <c:v>0.15745332359460917</c:v>
                </c:pt>
                <c:pt idx="9">
                  <c:v>0.33140206996473864</c:v>
                </c:pt>
                <c:pt idx="10">
                  <c:v>0.89640327202043579</c:v>
                </c:pt>
                <c:pt idx="11">
                  <c:v>0.77138224836943436</c:v>
                </c:pt>
                <c:pt idx="12">
                  <c:v>1.6501768420245781</c:v>
                </c:pt>
                <c:pt idx="13">
                  <c:v>2.4798258472657153</c:v>
                </c:pt>
                <c:pt idx="14">
                  <c:v>0.83559458693113697</c:v>
                </c:pt>
                <c:pt idx="15">
                  <c:v>0.81343215586227302</c:v>
                </c:pt>
                <c:pt idx="16">
                  <c:v>0.54160105647851253</c:v>
                </c:pt>
                <c:pt idx="17">
                  <c:v>0.60167090858045924</c:v>
                </c:pt>
                <c:pt idx="18">
                  <c:v>0.71259214422481421</c:v>
                </c:pt>
                <c:pt idx="19">
                  <c:v>0.73865794240386151</c:v>
                </c:pt>
                <c:pt idx="20">
                  <c:v>0.91207969856712623</c:v>
                </c:pt>
                <c:pt idx="21">
                  <c:v>0.67331582335634721</c:v>
                </c:pt>
                <c:pt idx="22">
                  <c:v>0.67154597277419725</c:v>
                </c:pt>
                <c:pt idx="23">
                  <c:v>0.4833658554360909</c:v>
                </c:pt>
                <c:pt idx="24">
                  <c:v>-3.2425707440500986</c:v>
                </c:pt>
                <c:pt idx="25">
                  <c:v>-8.8487042688318525</c:v>
                </c:pt>
                <c:pt idx="26">
                  <c:v>6.9532258277307903</c:v>
                </c:pt>
                <c:pt idx="27">
                  <c:v>1.1405152853573952</c:v>
                </c:pt>
                <c:pt idx="28">
                  <c:v>-0.49517222231260405</c:v>
                </c:pt>
                <c:pt idx="29">
                  <c:v>1.3898756783505632</c:v>
                </c:pt>
                <c:pt idx="30">
                  <c:v>1.6977481966623031</c:v>
                </c:pt>
                <c:pt idx="31">
                  <c:v>0.84991835957713135</c:v>
                </c:pt>
                <c:pt idx="32">
                  <c:v>0.64512918301107902</c:v>
                </c:pt>
                <c:pt idx="33">
                  <c:v>0.26778860933349335</c:v>
                </c:pt>
                <c:pt idx="34">
                  <c:v>-0.27064289479538672</c:v>
                </c:pt>
                <c:pt idx="35">
                  <c:v>-0.35197247111263152</c:v>
                </c:pt>
                <c:pt idx="36">
                  <c:v>0.14683007071951693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A60-4E3D-B580-436654B196CE}"/>
            </c:ext>
          </c:extLst>
        </c:ser>
        <c:ser>
          <c:idx val="0"/>
          <c:order val="1"/>
          <c:tx>
            <c:strRef>
              <c:f>data!$G$6</c:f>
              <c:strCache>
                <c:ptCount val="1"/>
                <c:pt idx="0">
                  <c:v>Year-on-year real change</c:v>
                </c:pt>
              </c:strCache>
            </c:strRef>
          </c:tx>
          <c:spPr>
            <a:solidFill>
              <a:srgbClr val="BD1B21"/>
            </a:solidFill>
            <a:ln>
              <a:noFill/>
            </a:ln>
          </c:spPr>
          <c:invertIfNegative val="0"/>
          <c:cat>
            <c:multiLvlStrRef>
              <c:f>data!$B$79:$C$115</c:f>
              <c:multiLvlStrCache>
                <c:ptCount val="3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  <c:pt idx="27">
                    <c:v>4</c:v>
                  </c:pt>
                  <c:pt idx="28">
                    <c:v>1</c:v>
                  </c:pt>
                  <c:pt idx="29">
                    <c:v>2</c:v>
                  </c:pt>
                  <c:pt idx="30">
                    <c:v>3</c:v>
                  </c:pt>
                  <c:pt idx="31">
                    <c:v>4</c:v>
                  </c:pt>
                  <c:pt idx="32">
                    <c:v>1</c:v>
                  </c:pt>
                  <c:pt idx="33">
                    <c:v>2</c:v>
                  </c:pt>
                  <c:pt idx="34">
                    <c:v>3</c:v>
                  </c:pt>
                  <c:pt idx="35">
                    <c:v>4</c:v>
                  </c:pt>
                  <c:pt idx="36">
                    <c:v>1</c:v>
                  </c:pt>
                </c:lvl>
                <c:lvl>
                  <c:pt idx="0">
                    <c:v>2014</c:v>
                  </c:pt>
                  <c:pt idx="4">
                    <c:v>2015</c:v>
                  </c:pt>
                  <c:pt idx="8">
                    <c:v>2016</c:v>
                  </c:pt>
                  <c:pt idx="12">
                    <c:v>2017</c:v>
                  </c:pt>
                  <c:pt idx="16">
                    <c:v>2018</c:v>
                  </c:pt>
                  <c:pt idx="20">
                    <c:v>2019</c:v>
                  </c:pt>
                  <c:pt idx="24">
                    <c:v>2020</c:v>
                  </c:pt>
                  <c:pt idx="28">
                    <c:v>2021</c:v>
                  </c:pt>
                  <c:pt idx="32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data!$G$79:$G$115</c:f>
              <c:numCache>
                <c:formatCode>#\ ##0.0</c:formatCode>
                <c:ptCount val="37"/>
                <c:pt idx="0">
                  <c:v>1.4569279637957351</c:v>
                </c:pt>
                <c:pt idx="1">
                  <c:v>2.0307271782242822</c:v>
                </c:pt>
                <c:pt idx="2">
                  <c:v>2.8019890527146316</c:v>
                </c:pt>
                <c:pt idx="3">
                  <c:v>2.7398907211888996</c:v>
                </c:pt>
                <c:pt idx="4">
                  <c:v>5.2625750083517033</c:v>
                </c:pt>
                <c:pt idx="5">
                  <c:v>5.7040489994861048</c:v>
                </c:pt>
                <c:pt idx="6">
                  <c:v>5.7265806487638855</c:v>
                </c:pt>
                <c:pt idx="7">
                  <c:v>5.1483356307124382</c:v>
                </c:pt>
                <c:pt idx="8">
                  <c:v>3.3561473070734138</c:v>
                </c:pt>
                <c:pt idx="9">
                  <c:v>2.3091959917000082</c:v>
                </c:pt>
                <c:pt idx="10">
                  <c:v>1.9918473659531628</c:v>
                </c:pt>
                <c:pt idx="11">
                  <c:v>2.1722730142149658</c:v>
                </c:pt>
                <c:pt idx="12">
                  <c:v>3.695024939296502</c:v>
                </c:pt>
                <c:pt idx="13">
                  <c:v>5.9154748938585584</c:v>
                </c:pt>
                <c:pt idx="14">
                  <c:v>5.8516412927584582</c:v>
                </c:pt>
                <c:pt idx="15">
                  <c:v>5.8958110920111153</c:v>
                </c:pt>
                <c:pt idx="16">
                  <c:v>4.7409332982438741</c:v>
                </c:pt>
                <c:pt idx="17">
                  <c:v>2.821338885097731</c:v>
                </c:pt>
                <c:pt idx="18">
                  <c:v>2.6959141687858903</c:v>
                </c:pt>
                <c:pt idx="19">
                  <c:v>2.6197437017841025</c:v>
                </c:pt>
                <c:pt idx="20">
                  <c:v>2.9978799448777949</c:v>
                </c:pt>
                <c:pt idx="21">
                  <c:v>3.0712313540949907</c:v>
                </c:pt>
                <c:pt idx="22">
                  <c:v>3.0292239015638387</c:v>
                </c:pt>
                <c:pt idx="23">
                  <c:v>2.7681270582493624</c:v>
                </c:pt>
                <c:pt idx="24">
                  <c:v>-1.4629386956710846</c:v>
                </c:pt>
                <c:pt idx="25">
                  <c:v>-10.78290466571336</c:v>
                </c:pt>
                <c:pt idx="26">
                  <c:v>-5.2159569739525011</c:v>
                </c:pt>
                <c:pt idx="27">
                  <c:v>-4.5960804470275178</c:v>
                </c:pt>
                <c:pt idx="28">
                  <c:v>-1.8871144320826687</c:v>
                </c:pt>
                <c:pt idx="29">
                  <c:v>9.1334269072149539</c:v>
                </c:pt>
                <c:pt idx="30">
                  <c:v>3.7708183512418287</c:v>
                </c:pt>
                <c:pt idx="31">
                  <c:v>3.4726640387638668</c:v>
                </c:pt>
                <c:pt idx="32">
                  <c:v>4.6584358937697345</c:v>
                </c:pt>
                <c:pt idx="33">
                  <c:v>3.5001754975098009</c:v>
                </c:pt>
                <c:pt idx="34">
                  <c:v>1.4968978731160263</c:v>
                </c:pt>
                <c:pt idx="35">
                  <c:v>0.28729658754819809</c:v>
                </c:pt>
                <c:pt idx="36">
                  <c:v>-0.20923087751000935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A60-4E3D-B580-436654B196C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6"/>
        <c:axId val="200844800"/>
        <c:axId val="44289984"/>
      </c:barChart>
      <c:catAx>
        <c:axId val="20084480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 algn="ctr">
                  <a:defRPr/>
                </a:pPr>
                <a:r>
                  <a:rPr lang="cs-CZ" sz="600" b="1" i="0"/>
                  <a:t>Quarter</a:t>
                </a:r>
              </a:p>
            </c:rich>
          </c:tx>
          <c:layout>
            <c:manualLayout>
              <c:xMode val="edge"/>
              <c:yMode val="edge"/>
              <c:x val="0.47599321872045641"/>
              <c:y val="0.88230044181137623"/>
            </c:manualLayout>
          </c:layout>
          <c:overlay val="0"/>
        </c:title>
        <c:numFmt formatCode="General" sourceLinked="0"/>
        <c:majorTickMark val="out"/>
        <c:minorTickMark val="none"/>
        <c:tickLblPos val="low"/>
        <c:spPr>
          <a:ln>
            <a:solidFill>
              <a:schemeClr val="bg1">
                <a:lumMod val="50000"/>
              </a:schemeClr>
            </a:solidFill>
          </a:ln>
        </c:spPr>
        <c:txPr>
          <a:bodyPr/>
          <a:lstStyle/>
          <a:p>
            <a:pPr>
              <a:defRPr sz="430" baseline="0"/>
            </a:pPr>
            <a:endParaRPr lang="cs-CZ"/>
          </a:p>
        </c:txPr>
        <c:crossAx val="44289984"/>
        <c:crossesAt val="0"/>
        <c:auto val="1"/>
        <c:lblAlgn val="ctr"/>
        <c:lblOffset val="100"/>
        <c:noMultiLvlLbl val="0"/>
      </c:catAx>
      <c:valAx>
        <c:axId val="44289984"/>
        <c:scaling>
          <c:orientation val="minMax"/>
          <c:max val="10"/>
          <c:min val="-12"/>
        </c:scaling>
        <c:delete val="0"/>
        <c:axPos val="l"/>
        <c:majorGridlines>
          <c:spPr>
            <a:ln>
              <a:solidFill>
                <a:schemeClr val="bg1">
                  <a:lumMod val="75000"/>
                </a:schemeClr>
              </a:soli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600" baseline="0"/>
                </a:pPr>
                <a:r>
                  <a:rPr lang="cs-CZ" sz="600" baseline="0"/>
                  <a:t>%</a:t>
                </a:r>
                <a:endParaRPr lang="cs-CZ" sz="600" b="0" i="1" baseline="0"/>
              </a:p>
            </c:rich>
          </c:tx>
          <c:layout>
            <c:manualLayout>
              <c:xMode val="edge"/>
              <c:yMode val="edge"/>
              <c:x val="1.800704635586178E-2"/>
              <c:y val="0.42288854967985046"/>
            </c:manualLayout>
          </c:layout>
          <c:overlay val="0"/>
        </c:title>
        <c:numFmt formatCode="#,##0" sourceLinked="0"/>
        <c:majorTickMark val="out"/>
        <c:minorTickMark val="none"/>
        <c:tickLblPos val="nextTo"/>
        <c:txPr>
          <a:bodyPr/>
          <a:lstStyle/>
          <a:p>
            <a:pPr>
              <a:defRPr sz="430" baseline="0"/>
            </a:pPr>
            <a:endParaRPr lang="cs-CZ"/>
          </a:p>
        </c:txPr>
        <c:crossAx val="200844800"/>
        <c:crosses val="autoZero"/>
        <c:crossBetween val="between"/>
        <c:majorUnit val="2"/>
      </c:valAx>
      <c:spPr>
        <a:ln>
          <a:solidFill>
            <a:schemeClr val="bg1">
              <a:lumMod val="75000"/>
            </a:schemeClr>
          </a:solidFill>
        </a:ln>
      </c:spPr>
    </c:plotArea>
    <c:legend>
      <c:legendPos val="r"/>
      <c:legendEntry>
        <c:idx val="0"/>
        <c:txPr>
          <a:bodyPr/>
          <a:lstStyle/>
          <a:p>
            <a:pPr>
              <a:defRPr sz="600"/>
            </a:pPr>
            <a:endParaRPr lang="cs-CZ"/>
          </a:p>
        </c:txPr>
      </c:legendEntry>
      <c:legendEntry>
        <c:idx val="1"/>
        <c:txPr>
          <a:bodyPr/>
          <a:lstStyle/>
          <a:p>
            <a:pPr>
              <a:defRPr sz="600"/>
            </a:pPr>
            <a:endParaRPr lang="cs-CZ"/>
          </a:p>
        </c:txPr>
      </c:legendEntry>
      <c:layout>
        <c:manualLayout>
          <c:xMode val="edge"/>
          <c:yMode val="edge"/>
          <c:x val="1.0071260017624607E-2"/>
          <c:y val="0.91938196784902826"/>
          <c:w val="0.97560887856009215"/>
          <c:h val="4.1594148140311635E-2"/>
        </c:manualLayout>
      </c:layout>
      <c:overlay val="0"/>
      <c:spPr>
        <a:solidFill>
          <a:schemeClr val="bg1">
            <a:lumMod val="95000"/>
          </a:schemeClr>
        </a:solidFill>
      </c:spPr>
    </c:legend>
    <c:plotVisOnly val="1"/>
    <c:dispBlanksAs val="gap"/>
    <c:showDLblsOverMax val="0"/>
  </c:chart>
  <c:spPr>
    <a:ln w="6350">
      <a:solidFill>
        <a:schemeClr val="bg1">
          <a:lumMod val="50000"/>
        </a:schemeClr>
      </a:solidFill>
    </a:ln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0.01172</cdr:x>
      <cdr:y>0.01536</cdr:y>
    </cdr:from>
    <cdr:to>
      <cdr:x>0.98783</cdr:x>
      <cdr:y>0.12092</cdr:y>
    </cdr:to>
    <cdr:sp macro="" textlink="">
      <cdr:nvSpPr>
        <cdr:cNvPr id="3" name="TextovéPole 1"/>
        <cdr:cNvSpPr txBox="1"/>
      </cdr:nvSpPr>
      <cdr:spPr>
        <a:xfrm xmlns:a="http://schemas.openxmlformats.org/drawingml/2006/main">
          <a:off x="114300" y="76201"/>
          <a:ext cx="9522637" cy="523874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marL="0" marR="0" lvl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cs-CZ" sz="1100" b="1" i="0" baseline="0">
              <a:effectLst/>
              <a:latin typeface="+mn-lt"/>
              <a:ea typeface="+mn-ea"/>
              <a:cs typeface="+mn-cs"/>
            </a:rPr>
            <a:t>Gross domestic product</a:t>
          </a:r>
          <a:endParaRPr lang="cs-CZ" sz="1000">
            <a:effectLst/>
          </a:endParaRPr>
        </a:p>
        <a:p xmlns:a="http://schemas.openxmlformats.org/drawingml/2006/main">
          <a:pPr marL="0" marR="0" lvl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cs-CZ" sz="1100" b="0" i="1" baseline="0">
              <a:effectLst/>
              <a:latin typeface="+mn-lt"/>
              <a:ea typeface="+mn-ea"/>
              <a:cs typeface="+mn-cs"/>
            </a:rPr>
            <a:t>quarter-on-quarter and year-on-year real change, seasonally adjusted</a:t>
          </a:r>
          <a:endParaRPr lang="cs-CZ" sz="1000" b="0" i="1" cap="none" baseline="0">
            <a:latin typeface="Arial" pitchFamily="34" charset="0"/>
            <a:ea typeface="+mn-ea"/>
            <a:cs typeface="Arial" pitchFamily="34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5AB845-9A21-428B-BCA8-FB1483E931A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DB6C617-DCBD-425C-9CA9-299A9AE6ED0F}"/>
</file>

<file path=customXml/itemProps3.xml><?xml version="1.0" encoding="utf-8"?>
<ds:datastoreItem xmlns:ds="http://schemas.openxmlformats.org/officeDocument/2006/customXml" ds:itemID="{0C43D8AB-FB0B-4DCE-A325-B598A35BDF9A}"/>
</file>

<file path=customXml/itemProps4.xml><?xml version="1.0" encoding="utf-8"?>
<ds:datastoreItem xmlns:ds="http://schemas.openxmlformats.org/officeDocument/2006/customXml" ds:itemID="{B53B5EED-6002-458B-AA79-0B75FA7A4B7F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ENG_2022-02-08.dotx</Template>
  <TotalTime>59</TotalTime>
  <Pages>2</Pages>
  <Words>336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2315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Benedikt Jan</cp:lastModifiedBy>
  <cp:revision>34</cp:revision>
  <dcterms:created xsi:type="dcterms:W3CDTF">2023-04-25T10:47:00Z</dcterms:created>
  <dcterms:modified xsi:type="dcterms:W3CDTF">2023-04-28T08:46:00Z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