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Pr="00E42B1D" w:rsidRDefault="00E42B1D" w:rsidP="0082585F">
      <w:pPr>
        <w:pStyle w:val="Datum"/>
        <w:rPr>
          <w:lang w:val="en-US"/>
        </w:rPr>
      </w:pPr>
      <w:r>
        <w:rPr>
          <w:lang w:val="en-US"/>
        </w:rPr>
        <w:t>April</w:t>
      </w:r>
      <w:r w:rsidR="00D667AF">
        <w:rPr>
          <w:lang w:val="en-US"/>
        </w:rPr>
        <w:t xml:space="preserve"> 2</w:t>
      </w:r>
      <w:r>
        <w:rPr>
          <w:lang w:val="en-US"/>
        </w:rPr>
        <w:t>4</w:t>
      </w:r>
      <w:r w:rsidR="00D667AF">
        <w:rPr>
          <w:lang w:val="en-US"/>
        </w:rPr>
        <w:t>, 201</w:t>
      </w:r>
      <w:r w:rsidR="00AD2553">
        <w:rPr>
          <w:lang w:val="en-US"/>
        </w:rPr>
        <w:t>8</w:t>
      </w:r>
    </w:p>
    <w:p w:rsidR="008644DB" w:rsidRPr="006C0216" w:rsidRDefault="00105E45" w:rsidP="008644DB">
      <w:pPr>
        <w:pStyle w:val="Nzev"/>
        <w:rPr>
          <w:lang w:val="en"/>
        </w:rPr>
      </w:pPr>
      <w:r>
        <w:rPr>
          <w:lang w:val="en"/>
        </w:rPr>
        <w:t>Overall confidence in economy increased slightly</w:t>
      </w:r>
      <w:bookmarkStart w:id="0" w:name="_GoBack"/>
      <w:bookmarkEnd w:id="0"/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E42B1D">
        <w:t>April</w:t>
      </w:r>
      <w:r w:rsidR="00DA249C">
        <w:t xml:space="preserve"> </w:t>
      </w:r>
      <w:r w:rsidR="00D667AF">
        <w:t>201</w:t>
      </w:r>
      <w:r w:rsidR="004A37F6">
        <w:t>8</w:t>
      </w:r>
    </w:p>
    <w:p w:rsidR="0082585F" w:rsidRPr="00F122DE" w:rsidRDefault="008E5079" w:rsidP="0082585F">
      <w:pPr>
        <w:pStyle w:val="Perex"/>
        <w:rPr>
          <w:color w:val="000000"/>
        </w:rPr>
      </w:pPr>
      <w:r>
        <w:rPr>
          <w:color w:val="000000"/>
        </w:rPr>
        <w:t xml:space="preserve">Overall confidence in economy decreased slightly. </w:t>
      </w:r>
      <w:r w:rsidR="0082585F" w:rsidRPr="00F122DE">
        <w:rPr>
          <w:color w:val="000000"/>
        </w:rPr>
        <w:t>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="0082585F" w:rsidRPr="00F122DE">
        <w:rPr>
          <w:color w:val="000000"/>
        </w:rPr>
        <w:t xml:space="preserve"> </w:t>
      </w:r>
      <w:r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="0082585F"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>
        <w:rPr>
          <w:color w:val="000000"/>
        </w:rPr>
        <w:t>2</w:t>
      </w:r>
      <w:r w:rsidR="00405235">
        <w:rPr>
          <w:color w:val="000000"/>
        </w:rPr>
        <w:t xml:space="preserve"> </w:t>
      </w:r>
      <w:r w:rsidR="0082585F" w:rsidRPr="00F122DE">
        <w:rPr>
          <w:color w:val="000000"/>
        </w:rPr>
        <w:t>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>
        <w:rPr>
          <w:color w:val="000000"/>
        </w:rPr>
        <w:t>7</w:t>
      </w:r>
      <w:r w:rsidR="00835AC3" w:rsidRPr="00F122DE">
        <w:rPr>
          <w:color w:val="000000"/>
        </w:rPr>
        <w:t xml:space="preserve"> </w:t>
      </w:r>
      <w:r w:rsidR="0082585F" w:rsidRPr="00F122DE">
        <w:rPr>
          <w:color w:val="000000"/>
        </w:rPr>
        <w:t>m-o-m.</w:t>
      </w:r>
      <w:r w:rsidR="0082585F" w:rsidRPr="00BF573F">
        <w:t xml:space="preserve"> </w:t>
      </w:r>
      <w:r w:rsidR="00D303C4">
        <w:t>C</w:t>
      </w:r>
      <w:r w:rsidR="0082585F" w:rsidRPr="00BF573F">
        <w:t xml:space="preserve">onfidence of entrepreneurs </w:t>
      </w:r>
      <w:r w:rsidR="007C782C">
        <w:t>in</w:t>
      </w:r>
      <w:r w:rsidR="00266A85">
        <w:t xml:space="preserve">creased </w:t>
      </w:r>
      <w:r w:rsidR="00D66E5F">
        <w:t xml:space="preserve">slightly </w:t>
      </w:r>
      <w:r w:rsidR="00266A85">
        <w:t xml:space="preserve">by </w:t>
      </w:r>
      <w:r w:rsidR="00282D77">
        <w:t>0.</w:t>
      </w:r>
      <w:r w:rsidR="007C782C">
        <w:t>6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0D3B2E">
        <w:t>97.</w:t>
      </w:r>
      <w:r w:rsidR="007C782C">
        <w:t>6</w:t>
      </w:r>
      <w:r w:rsidR="000C087F">
        <w:t xml:space="preserve"> </w:t>
      </w:r>
      <w:r w:rsidR="0082585F">
        <w:t xml:space="preserve">compared to </w:t>
      </w:r>
      <w:r w:rsidR="007C782C">
        <w:t>March</w:t>
      </w:r>
      <w:r w:rsidR="0082585F">
        <w:t xml:space="preserve">. </w:t>
      </w:r>
      <w:r w:rsidR="0082585F" w:rsidRPr="00F122DE">
        <w:rPr>
          <w:color w:val="000000"/>
        </w:rPr>
        <w:t xml:space="preserve">Consumer confidence indicator </w:t>
      </w:r>
      <w:r w:rsidR="00E27FBD">
        <w:rPr>
          <w:color w:val="000000"/>
        </w:rPr>
        <w:t>in</w:t>
      </w:r>
      <w:r w:rsidR="00C55EEF">
        <w:rPr>
          <w:color w:val="000000"/>
        </w:rPr>
        <w:t>creased</w:t>
      </w:r>
      <w:r w:rsidR="00E91027">
        <w:rPr>
          <w:color w:val="000000"/>
        </w:rPr>
        <w:t xml:space="preserve"> slightly</w:t>
      </w:r>
      <w:r w:rsidR="006C0216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E91027">
        <w:rPr>
          <w:color w:val="000000"/>
        </w:rPr>
        <w:t>0</w:t>
      </w:r>
      <w:r w:rsidR="006C0216">
        <w:rPr>
          <w:color w:val="000000"/>
        </w:rPr>
        <w:t>.</w:t>
      </w:r>
      <w:r w:rsidR="00E27FBD">
        <w:rPr>
          <w:color w:val="000000"/>
        </w:rPr>
        <w:t>8</w:t>
      </w:r>
      <w:r w:rsidR="000C27BA">
        <w:rPr>
          <w:color w:val="000000"/>
        </w:rPr>
        <w:t xml:space="preserve"> points to </w:t>
      </w:r>
      <w:r w:rsidR="00C55EEF">
        <w:rPr>
          <w:color w:val="000000"/>
        </w:rPr>
        <w:t>112.</w:t>
      </w:r>
      <w:r w:rsidR="00E27FBD">
        <w:rPr>
          <w:color w:val="000000"/>
        </w:rPr>
        <w:t>8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="0082585F"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D3B2E">
        <w:rPr>
          <w:color w:val="000000"/>
        </w:rPr>
        <w:t>, entrepreneurs confidence indicator</w:t>
      </w:r>
      <w:r w:rsidR="007729BB">
        <w:rPr>
          <w:color w:val="000000"/>
        </w:rPr>
        <w:t xml:space="preserve"> and consumer</w:t>
      </w:r>
      <w:r w:rsidR="00F943F3" w:rsidRPr="00F122DE">
        <w:rPr>
          <w:color w:val="000000"/>
        </w:rPr>
        <w:t xml:space="preserve"> confidence indicator</w:t>
      </w:r>
      <w:r w:rsidR="007729BB">
        <w:rPr>
          <w:color w:val="000000"/>
        </w:rPr>
        <w:t xml:space="preserve"> are higher, </w:t>
      </w:r>
      <w:r w:rsidR="006C0216">
        <w:rPr>
          <w:color w:val="000000"/>
        </w:rPr>
        <w:t xml:space="preserve">compared to </w:t>
      </w:r>
      <w:r w:rsidR="007C782C">
        <w:rPr>
          <w:color w:val="000000"/>
        </w:rPr>
        <w:t>April</w:t>
      </w:r>
      <w:r w:rsidR="006C0216">
        <w:rPr>
          <w:color w:val="000000"/>
        </w:rPr>
        <w:t xml:space="preserve"> 201</w:t>
      </w:r>
      <w:r w:rsidR="007729BB">
        <w:rPr>
          <w:color w:val="000000"/>
        </w:rPr>
        <w:t>7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D247AE" w:rsidRDefault="00D247AE" w:rsidP="00D247AE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7C782C">
        <w:t>April</w:t>
      </w:r>
      <w:r>
        <w:t xml:space="preserve">, confidence indicator </w:t>
      </w:r>
      <w:r w:rsidR="007C782C">
        <w:t>in</w:t>
      </w:r>
      <w:r>
        <w:t>creased</w:t>
      </w:r>
      <w:r w:rsidR="007C782C">
        <w:t xml:space="preserve"> slightly </w:t>
      </w:r>
      <w:r>
        <w:t xml:space="preserve">by </w:t>
      </w:r>
      <w:r w:rsidR="007C782C">
        <w:t>0.3</w:t>
      </w:r>
      <w:r>
        <w:t xml:space="preserve"> points to </w:t>
      </w:r>
      <w:r w:rsidR="007C782C">
        <w:t>97.1</w:t>
      </w:r>
      <w:r>
        <w:t>. T</w:t>
      </w:r>
      <w:r w:rsidRPr="00F01B04">
        <w:t>he assessment of current overall economic situation</w:t>
      </w:r>
      <w:r>
        <w:t xml:space="preserve"> of the respondents almost unchanged m-o-m. The </w:t>
      </w:r>
      <w:r w:rsidRPr="00F01B04">
        <w:t xml:space="preserve">assessment of current </w:t>
      </w:r>
      <w:r>
        <w:t xml:space="preserve">total </w:t>
      </w:r>
      <w:r w:rsidR="007C782C">
        <w:t xml:space="preserve">and foreign </w:t>
      </w:r>
      <w:r>
        <w:t xml:space="preserve">demand </w:t>
      </w:r>
      <w:r w:rsidR="007C782C">
        <w:t>did not change</w:t>
      </w:r>
      <w:r>
        <w:t xml:space="preserve">. According to respondents, stocks of finished goods </w:t>
      </w:r>
      <w:r w:rsidR="007C782C">
        <w:t>almost unchanged</w:t>
      </w:r>
      <w:r>
        <w:t xml:space="preserve">. </w:t>
      </w:r>
      <w:r w:rsidRPr="00A0253F">
        <w:t>Most important barrier of production is lack of st</w:t>
      </w:r>
      <w:r>
        <w:t>af</w:t>
      </w:r>
      <w:r w:rsidRPr="00A0253F">
        <w:t xml:space="preserve">f; it was stated by </w:t>
      </w:r>
      <w:r>
        <w:t>3</w:t>
      </w:r>
      <w:r w:rsidR="007C782C">
        <w:t>5</w:t>
      </w:r>
      <w:r w:rsidRPr="00A0253F">
        <w:t xml:space="preserve"> % of respondents. </w:t>
      </w:r>
      <w:r w:rsidRPr="00676C2C">
        <w:t xml:space="preserve">Entrepreneurs in industry also require more </w:t>
      </w:r>
      <w:r>
        <w:t xml:space="preserve">demand; </w:t>
      </w:r>
      <w:r w:rsidRPr="00676C2C">
        <w:t xml:space="preserve">it was stated almost by </w:t>
      </w:r>
      <w:r w:rsidR="007C782C">
        <w:t>30</w:t>
      </w:r>
      <w:r w:rsidRPr="00676C2C">
        <w:t xml:space="preserve"> %</w:t>
      </w:r>
      <w:r>
        <w:t xml:space="preserve"> of respondents</w:t>
      </w:r>
      <w:r w:rsidRPr="00676C2C">
        <w:t xml:space="preserve">.  </w:t>
      </w:r>
      <w:r>
        <w:t xml:space="preserve">For the next three months, respondents expect a </w:t>
      </w:r>
      <w:r w:rsidR="007C782C">
        <w:t>slight in</w:t>
      </w:r>
      <w:r>
        <w:t xml:space="preserve">crease in the development of production activity and </w:t>
      </w:r>
      <w:r w:rsidR="007C782C">
        <w:t>a decrease</w:t>
      </w:r>
      <w:r>
        <w:t xml:space="preserve"> in the employment. Expectations of general economic situation development for the next three</w:t>
      </w:r>
      <w:r w:rsidR="007C782C">
        <w:t xml:space="preserve"> months almost unchanged, for the next six month</w:t>
      </w:r>
      <w:r>
        <w:t xml:space="preserve">s </w:t>
      </w:r>
      <w:r w:rsidR="007C782C">
        <w:t>increased</w:t>
      </w:r>
      <w:r>
        <w:t xml:space="preserve">, m-o-m. All in all, confidence in industry </w:t>
      </w:r>
      <w:r w:rsidR="007C782C">
        <w:t>increased</w:t>
      </w:r>
      <w:r>
        <w:t>, y-o-y.</w:t>
      </w:r>
      <w:r w:rsidRPr="00F01B04">
        <w:t xml:space="preserve"> </w:t>
      </w:r>
    </w:p>
    <w:p w:rsidR="00D247AE" w:rsidRDefault="00D247AE" w:rsidP="00D247AE"/>
    <w:p w:rsidR="00D247AE" w:rsidRPr="00A0253F" w:rsidRDefault="00D247AE" w:rsidP="00D247AE">
      <w:r w:rsidRPr="00A0253F">
        <w:t xml:space="preserve">In </w:t>
      </w:r>
      <w:r w:rsidR="007C782C">
        <w:t>April,</w:t>
      </w:r>
      <w:r w:rsidRPr="00A0253F">
        <w:t xml:space="preserve"> production capacity utilization in </w:t>
      </w:r>
      <w:r w:rsidRPr="00A0253F">
        <w:rPr>
          <w:b/>
        </w:rPr>
        <w:t>manufacturing industry</w:t>
      </w:r>
      <w:r w:rsidRPr="00A0253F">
        <w:t xml:space="preserve"> </w:t>
      </w:r>
      <w:r w:rsidR="007C782C">
        <w:t>de</w:t>
      </w:r>
      <w:r w:rsidRPr="00A0253F">
        <w:t xml:space="preserve">creased </w:t>
      </w:r>
      <w:r w:rsidR="007C782C">
        <w:t xml:space="preserve">very slightly </w:t>
      </w:r>
      <w:r w:rsidRPr="00A0253F">
        <w:t xml:space="preserve">and reached </w:t>
      </w:r>
      <w:r>
        <w:t>85.</w:t>
      </w:r>
      <w:r w:rsidR="007C782C">
        <w:t>4</w:t>
      </w:r>
      <w:r w:rsidRPr="00A0253F">
        <w:t xml:space="preserve"> % q-o-q. Respondents estimate they have work secured by contracts for 8</w:t>
      </w:r>
      <w:r>
        <w:t>.</w:t>
      </w:r>
      <w:r w:rsidR="007C782C">
        <w:t>7</w:t>
      </w:r>
      <w:r w:rsidRPr="00A0253F">
        <w:t xml:space="preserve"> months, which is </w:t>
      </w:r>
      <w:r w:rsidR="007C782C">
        <w:t>equally the same as</w:t>
      </w:r>
      <w:r w:rsidRPr="00A0253F">
        <w:t xml:space="preserve"> in the previous quarter.</w:t>
      </w:r>
    </w:p>
    <w:p w:rsidR="00E42B1D" w:rsidRDefault="00E42B1D" w:rsidP="00E42B1D"/>
    <w:p w:rsidR="00E42B1D" w:rsidRPr="007655D2" w:rsidRDefault="00E42B1D" w:rsidP="00E42B1D">
      <w:r w:rsidRPr="0020245C">
        <w:t xml:space="preserve">The survey on </w:t>
      </w:r>
      <w:r w:rsidRPr="0020245C">
        <w:rPr>
          <w:b/>
        </w:rPr>
        <w:t>investment activity</w:t>
      </w:r>
      <w:r w:rsidRPr="0020245C">
        <w:t xml:space="preserve"> taken among </w:t>
      </w:r>
      <w:r>
        <w:t>manufacturing</w:t>
      </w:r>
      <w:r w:rsidRPr="0020245C">
        <w:t xml:space="preserve"> enterprises suggests that after </w:t>
      </w:r>
      <w:r>
        <w:t xml:space="preserve">an </w:t>
      </w:r>
      <w:r w:rsidRPr="0020245C">
        <w:t>increase in 201</w:t>
      </w:r>
      <w:r>
        <w:t>6</w:t>
      </w:r>
      <w:r w:rsidRPr="0020245C">
        <w:t xml:space="preserve">, the level of investment should increase by </w:t>
      </w:r>
      <w:r>
        <w:t>about 5</w:t>
      </w:r>
      <w:r w:rsidRPr="0020245C">
        <w:t xml:space="preserve"> % in 201</w:t>
      </w:r>
      <w:r w:rsidR="008045A8">
        <w:t>8</w:t>
      </w:r>
      <w:r w:rsidRPr="007655D2">
        <w:t xml:space="preserve">. </w:t>
      </w:r>
      <w:r>
        <w:t>It refers predominantly to a renewal of production equipment; and less to an extension of production capacities and introducing new technologies.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E536BE">
        <w:t>April</w:t>
      </w:r>
      <w:r w:rsidR="00562171">
        <w:t>,</w:t>
      </w:r>
      <w:r>
        <w:t xml:space="preserve"> confidence </w:t>
      </w:r>
      <w:r w:rsidR="00E536BE">
        <w:t xml:space="preserve">did not change and </w:t>
      </w:r>
      <w:r w:rsidR="00E307FD">
        <w:t>remains</w:t>
      </w:r>
      <w:r w:rsidR="00E536BE">
        <w:t xml:space="preserve"> at the same value </w:t>
      </w:r>
      <w:r w:rsidR="00D72F11">
        <w:t>97.1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E536BE">
        <w:t>did not change</w:t>
      </w:r>
      <w:r w:rsidR="00F05B0D">
        <w:t>, m-o-m</w:t>
      </w:r>
      <w:r w:rsidR="004E330B">
        <w:t>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E536BE">
        <w:t>almost unchanged</w:t>
      </w:r>
      <w:r w:rsidR="004E330B">
        <w:t xml:space="preserve">, </w:t>
      </w:r>
      <w:r w:rsidR="00F05B0D">
        <w:t xml:space="preserve">compared to </w:t>
      </w:r>
      <w:r w:rsidR="00E536BE">
        <w:t>March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D72F11">
        <w:t xml:space="preserve">no changes in </w:t>
      </w:r>
      <w:r w:rsidRPr="00F01B04">
        <w:t>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4E330B">
        <w:t>in the employment</w:t>
      </w:r>
      <w:r w:rsidR="00E536BE">
        <w:t xml:space="preserve"> too</w:t>
      </w:r>
      <w:r>
        <w:t>. E</w:t>
      </w:r>
      <w:r w:rsidRPr="00F01B04">
        <w:t xml:space="preserve">xpectations of </w:t>
      </w:r>
      <w:r w:rsidR="00666267">
        <w:t>general</w:t>
      </w:r>
      <w:r w:rsidRPr="00F01B04">
        <w:t xml:space="preserve"> economic situation</w:t>
      </w:r>
      <w:r w:rsidR="00AB369D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4E330B">
        <w:t xml:space="preserve">months </w:t>
      </w:r>
      <w:r w:rsidR="00E536BE">
        <w:t>decreased</w:t>
      </w:r>
      <w:r w:rsidR="004E330B">
        <w:t xml:space="preserve">, for the next </w:t>
      </w:r>
      <w:r w:rsidR="00AB369D">
        <w:t>six</w:t>
      </w:r>
      <w:r w:rsidR="002B6556">
        <w:t xml:space="preserve"> </w:t>
      </w:r>
      <w:r w:rsidR="00AB369D">
        <w:t xml:space="preserve">months </w:t>
      </w:r>
      <w:r w:rsidR="00E536BE">
        <w:t>did not change</w:t>
      </w:r>
      <w:r w:rsidR="00096A8B">
        <w:t xml:space="preserve">, compared to </w:t>
      </w:r>
      <w:r w:rsidR="004E330B">
        <w:t>the previous month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E307FD">
        <w:t>April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E307FD">
        <w:t xml:space="preserve">did not change and remains at the same value </w:t>
      </w:r>
      <w:r w:rsidR="00A945D6">
        <w:t>100.6</w:t>
      </w:r>
      <w:r w:rsidR="00B64787">
        <w:t>.</w:t>
      </w:r>
      <w:r w:rsidRPr="00F01B04">
        <w:t xml:space="preserve"> </w:t>
      </w:r>
      <w:r>
        <w:t>T</w:t>
      </w:r>
      <w:r w:rsidR="00B64787">
        <w:t xml:space="preserve">he </w:t>
      </w:r>
      <w:r w:rsidRPr="00F01B04">
        <w:t xml:space="preserve">assessment of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E307FD">
        <w:t>did not change</w:t>
      </w:r>
      <w:r w:rsidR="00A7792B">
        <w:t xml:space="preserve"> </w:t>
      </w:r>
      <w:r>
        <w:t>m-o-m</w:t>
      </w:r>
      <w:r w:rsidRPr="00F01B04">
        <w:t xml:space="preserve">. The stocks </w:t>
      </w:r>
      <w:r w:rsidR="00A945D6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A945D6">
        <w:t xml:space="preserve"> months </w:t>
      </w:r>
      <w:r w:rsidR="00E307FD">
        <w:t xml:space="preserve">as well as six months almost unchanged. </w:t>
      </w:r>
      <w:r>
        <w:t xml:space="preserve">Overall, confidence </w:t>
      </w:r>
      <w:r w:rsidRPr="00F01B04">
        <w:t xml:space="preserve">in trade </w:t>
      </w:r>
      <w:r w:rsidR="000F3D71">
        <w:t xml:space="preserve">is </w:t>
      </w:r>
      <w:r w:rsidR="00E307FD">
        <w:t>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E307FD">
        <w:t>April</w:t>
      </w:r>
      <w:r>
        <w:t xml:space="preserve">, confidence </w:t>
      </w:r>
      <w:r w:rsidR="00E307FD">
        <w:t>in</w:t>
      </w:r>
      <w:r w:rsidR="0037560D">
        <w:t>creased</w:t>
      </w:r>
      <w:r w:rsidR="001005FB">
        <w:t xml:space="preserve"> by </w:t>
      </w:r>
      <w:r w:rsidR="0037560D">
        <w:t>1.</w:t>
      </w:r>
      <w:r w:rsidR="00E307FD">
        <w:t>0</w:t>
      </w:r>
      <w:r w:rsidR="001005FB">
        <w:t xml:space="preserve"> points to </w:t>
      </w:r>
      <w:r w:rsidR="0037560D">
        <w:t>9</w:t>
      </w:r>
      <w:r w:rsidR="00E307FD">
        <w:t>7</w:t>
      </w:r>
      <w:r w:rsidR="0037560D">
        <w:t>.7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E307FD">
        <w:t>decreased slightly</w:t>
      </w:r>
      <w:r w:rsidR="005048E8">
        <w:t xml:space="preserve"> </w:t>
      </w:r>
      <w:r w:rsidR="008D1EF7">
        <w:t>compared</w:t>
      </w:r>
      <w:r w:rsidR="00DB77D1">
        <w:t xml:space="preserve"> to </w:t>
      </w:r>
      <w:r w:rsidR="00E307FD">
        <w:t>March</w:t>
      </w:r>
      <w:r w:rsidR="005048E8">
        <w:t xml:space="preserve">. </w:t>
      </w:r>
      <w:r w:rsidR="00DB77D1">
        <w:t xml:space="preserve">In </w:t>
      </w:r>
      <w:r w:rsidR="00E307FD">
        <w:t>April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37560D">
        <w:t>almost unchanged</w:t>
      </w:r>
      <w:r w:rsidR="005048E8">
        <w:t>,</w:t>
      </w:r>
      <w:r w:rsidR="0037560D">
        <w:t xml:space="preserve"> but</w:t>
      </w:r>
      <w:r w:rsidR="005048E8">
        <w:t xml:space="preserve">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E307FD">
        <w:t>in</w:t>
      </w:r>
      <w:r w:rsidR="0037560D">
        <w:t>creased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F05B8B">
        <w:t xml:space="preserve"> </w:t>
      </w:r>
      <w:r w:rsidR="0037560D">
        <w:t xml:space="preserve">as well as six </w:t>
      </w:r>
      <w:r w:rsidR="00F05B8B">
        <w:t>months almost unchanged</w:t>
      </w:r>
      <w:r w:rsidR="00E307FD">
        <w:t xml:space="preserve"> too</w:t>
      </w:r>
      <w:r>
        <w:t xml:space="preserve">. All in all, confidence in selected services </w:t>
      </w:r>
      <w:r w:rsidR="00E307FD">
        <w:t>remains at the same value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105E45">
        <w:rPr>
          <w:b w:val="0"/>
          <w:color w:val="000000"/>
        </w:rPr>
        <w:t>April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105E45">
        <w:rPr>
          <w:b w:val="0"/>
          <w:color w:val="000000"/>
        </w:rPr>
        <w:t>decreased very slightly</w:t>
      </w:r>
      <w:r w:rsidR="001005FB">
        <w:rPr>
          <w:b w:val="0"/>
          <w:color w:val="000000"/>
        </w:rPr>
        <w:t xml:space="preserve"> </w:t>
      </w:r>
      <w:r w:rsidR="00C55EEF">
        <w:rPr>
          <w:b w:val="0"/>
          <w:color w:val="000000"/>
        </w:rPr>
        <w:t xml:space="preserve">by </w:t>
      </w:r>
      <w:r w:rsidR="00E91027">
        <w:rPr>
          <w:b w:val="0"/>
          <w:color w:val="000000"/>
        </w:rPr>
        <w:t>0.</w:t>
      </w:r>
      <w:r w:rsidR="00105E45">
        <w:rPr>
          <w:b w:val="0"/>
          <w:color w:val="000000"/>
        </w:rPr>
        <w:t>3</w:t>
      </w:r>
      <w:r w:rsidR="009D3711">
        <w:rPr>
          <w:b w:val="0"/>
          <w:color w:val="000000"/>
        </w:rPr>
        <w:t xml:space="preserve"> points to </w:t>
      </w:r>
      <w:r w:rsidR="00C55EEF">
        <w:rPr>
          <w:b w:val="0"/>
          <w:color w:val="000000"/>
        </w:rPr>
        <w:t>112.</w:t>
      </w:r>
      <w:r w:rsidR="00105E45">
        <w:rPr>
          <w:b w:val="0"/>
          <w:color w:val="000000"/>
        </w:rPr>
        <w:t>5</w:t>
      </w:r>
      <w:r w:rsidRPr="00F122DE">
        <w:rPr>
          <w:b w:val="0"/>
          <w:color w:val="000000"/>
        </w:rPr>
        <w:t>,</w:t>
      </w:r>
      <w:r w:rsidR="001005FB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105E45">
        <w:rPr>
          <w:b w:val="0"/>
          <w:color w:val="000000"/>
        </w:rPr>
        <w:t>April</w:t>
      </w:r>
      <w:r w:rsidR="000E1842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indicates that consumers are for the next twelve months</w:t>
      </w:r>
      <w:r w:rsidR="00D14B41">
        <w:rPr>
          <w:b w:val="0"/>
          <w:color w:val="000000"/>
        </w:rPr>
        <w:t xml:space="preserve"> </w:t>
      </w:r>
      <w:r w:rsidR="00105E45">
        <w:rPr>
          <w:b w:val="0"/>
          <w:color w:val="000000"/>
        </w:rPr>
        <w:t>slightly more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105E45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 xml:space="preserve">, compared to </w:t>
      </w:r>
      <w:r w:rsidR="00105E45">
        <w:rPr>
          <w:b w:val="0"/>
          <w:color w:val="000000"/>
        </w:rPr>
        <w:t>March</w:t>
      </w:r>
      <w:r w:rsidR="003D2132">
        <w:rPr>
          <w:b w:val="0"/>
          <w:color w:val="000000"/>
        </w:rPr>
        <w:t xml:space="preserve">. </w:t>
      </w:r>
      <w:r w:rsidR="00E91027">
        <w:rPr>
          <w:b w:val="0"/>
          <w:color w:val="000000"/>
        </w:rPr>
        <w:t>Worries about rise in the unemployment</w:t>
      </w:r>
      <w:r w:rsidR="00E91027" w:rsidRPr="00F122DE">
        <w:rPr>
          <w:b w:val="0"/>
          <w:color w:val="000000"/>
        </w:rPr>
        <w:t xml:space="preserve"> </w:t>
      </w:r>
      <w:r w:rsidR="00E91027">
        <w:rPr>
          <w:b w:val="0"/>
          <w:color w:val="000000"/>
        </w:rPr>
        <w:t>almost unchanged</w:t>
      </w:r>
      <w:r w:rsidR="00105E45">
        <w:rPr>
          <w:b w:val="0"/>
          <w:color w:val="000000"/>
        </w:rPr>
        <w:t xml:space="preserve"> too</w:t>
      </w:r>
      <w:r w:rsidR="00E91027">
        <w:rPr>
          <w:b w:val="0"/>
          <w:color w:val="000000"/>
        </w:rPr>
        <w:t>, m-o-m</w:t>
      </w:r>
      <w:r w:rsidR="00E91027" w:rsidRPr="00F122DE">
        <w:rPr>
          <w:b w:val="0"/>
          <w:color w:val="000000"/>
        </w:rPr>
        <w:t>.</w:t>
      </w:r>
      <w:r w:rsidR="00E91027">
        <w:rPr>
          <w:b w:val="0"/>
          <w:color w:val="000000"/>
        </w:rPr>
        <w:t xml:space="preserve">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E27FBD">
        <w:rPr>
          <w:b w:val="0"/>
          <w:color w:val="000000"/>
        </w:rPr>
        <w:t>almost unchanged</w:t>
      </w:r>
      <w:r w:rsidR="00FC310A" w:rsidRPr="00F122DE">
        <w:rPr>
          <w:b w:val="0"/>
          <w:color w:val="000000"/>
        </w:rPr>
        <w:t xml:space="preserve">. </w:t>
      </w:r>
      <w:r w:rsidRPr="00F122DE">
        <w:rPr>
          <w:b w:val="0"/>
          <w:color w:val="000000"/>
        </w:rPr>
        <w:t xml:space="preserve">The respondents concern about rises in prices </w:t>
      </w:r>
      <w:r w:rsidR="00105E45">
        <w:rPr>
          <w:b w:val="0"/>
          <w:color w:val="000000"/>
        </w:rPr>
        <w:t>almost unchanged too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</w:t>
      </w:r>
      <w:r w:rsidR="00B311C6">
        <w:rPr>
          <w:b w:val="0"/>
          <w:color w:val="000000"/>
        </w:rPr>
        <w:t>higher</w:t>
      </w:r>
      <w:r w:rsidR="000E1842">
        <w:rPr>
          <w:b w:val="0"/>
          <w:color w:val="000000"/>
        </w:rPr>
        <w:t xml:space="preserve">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 w:rsidR="009B3029">
        <w:rPr>
          <w:lang w:val="en-GB"/>
        </w:rPr>
        <w:t>Director of Business Statistics Coordination and Business Cycle Surveys Department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 xml:space="preserve">, </w:t>
      </w:r>
      <w:r w:rsidR="009B3029"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E42B1D">
        <w:rPr>
          <w:lang w:val="en-GB"/>
        </w:rPr>
        <w:t>April</w:t>
      </w:r>
      <w:r w:rsidR="00ED7612">
        <w:rPr>
          <w:lang w:val="en-GB"/>
        </w:rPr>
        <w:t xml:space="preserve"> </w:t>
      </w:r>
      <w:r w:rsidR="00E81E7B">
        <w:rPr>
          <w:lang w:val="en-GB"/>
        </w:rPr>
        <w:t>1</w:t>
      </w:r>
      <w:r w:rsidR="00E42B1D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D2553">
        <w:rPr>
          <w:lang w:val="en-GB"/>
        </w:rPr>
        <w:t>8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E42B1D">
        <w:rPr>
          <w:lang w:val="en-GB"/>
        </w:rPr>
        <w:t xml:space="preserve">May </w:t>
      </w:r>
      <w:r w:rsidR="004D366A">
        <w:rPr>
          <w:lang w:val="en-GB"/>
        </w:rPr>
        <w:t>2</w:t>
      </w:r>
      <w:r w:rsidR="00E42B1D">
        <w:rPr>
          <w:lang w:val="en-GB"/>
        </w:rPr>
        <w:t>5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FF7BB5">
        <w:t>8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FF7BB5">
        <w:t>8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FF7BB5">
        <w:t>8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FF7BB5">
        <w:t>8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E42B1D" w:rsidRDefault="00E42B1D" w:rsidP="00E42B1D">
      <w:pPr>
        <w:ind w:left="851" w:hanging="851"/>
        <w:jc w:val="left"/>
      </w:pPr>
      <w:r>
        <w:t>Graph Production Capacity Utilisation in Manufacturing Industry</w:t>
      </w:r>
    </w:p>
    <w:p w:rsidR="00E42B1D" w:rsidRDefault="00E42B1D" w:rsidP="00E42B1D">
      <w:pPr>
        <w:ind w:left="851" w:hanging="851"/>
        <w:jc w:val="left"/>
      </w:pPr>
      <w:r>
        <w:t>Graph Limits of Production in Industry</w:t>
      </w:r>
    </w:p>
    <w:p w:rsidR="00E42B1D" w:rsidRDefault="00E42B1D" w:rsidP="00E307FD">
      <w:r>
        <w:t>Graph Limits of Production in Construction</w:t>
      </w: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C9A" w:rsidRDefault="00284C9A" w:rsidP="00BA6370">
      <w:r>
        <w:separator/>
      </w:r>
    </w:p>
  </w:endnote>
  <w:endnote w:type="continuationSeparator" w:id="0">
    <w:p w:rsidR="00284C9A" w:rsidRDefault="00284C9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84C9A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105E45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C9A" w:rsidRDefault="00284C9A" w:rsidP="00BA6370">
      <w:r>
        <w:separator/>
      </w:r>
    </w:p>
  </w:footnote>
  <w:footnote w:type="continuationSeparator" w:id="0">
    <w:p w:rsidR="00284C9A" w:rsidRDefault="00284C9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84C9A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96A8B"/>
    <w:rsid w:val="000A4341"/>
    <w:rsid w:val="000A48F7"/>
    <w:rsid w:val="000A73BA"/>
    <w:rsid w:val="000B0DDA"/>
    <w:rsid w:val="000B118B"/>
    <w:rsid w:val="000B6F63"/>
    <w:rsid w:val="000C0685"/>
    <w:rsid w:val="000C087F"/>
    <w:rsid w:val="000C27BA"/>
    <w:rsid w:val="000D10A4"/>
    <w:rsid w:val="000D192F"/>
    <w:rsid w:val="000D25BF"/>
    <w:rsid w:val="000D3B2E"/>
    <w:rsid w:val="000D740A"/>
    <w:rsid w:val="000E1842"/>
    <w:rsid w:val="000F1571"/>
    <w:rsid w:val="000F3D71"/>
    <w:rsid w:val="000F6881"/>
    <w:rsid w:val="000F6BC9"/>
    <w:rsid w:val="001005FB"/>
    <w:rsid w:val="001015C0"/>
    <w:rsid w:val="00102B19"/>
    <w:rsid w:val="0010421D"/>
    <w:rsid w:val="00105E45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5F45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84C9A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7560D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46FD"/>
    <w:rsid w:val="004856C4"/>
    <w:rsid w:val="0048638A"/>
    <w:rsid w:val="004915AA"/>
    <w:rsid w:val="004920AD"/>
    <w:rsid w:val="00494E22"/>
    <w:rsid w:val="00495772"/>
    <w:rsid w:val="00495EBD"/>
    <w:rsid w:val="004A37F6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48E8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5767"/>
    <w:rsid w:val="005C7E53"/>
    <w:rsid w:val="005D0BCE"/>
    <w:rsid w:val="005D0EAC"/>
    <w:rsid w:val="005E0D5F"/>
    <w:rsid w:val="005E17A6"/>
    <w:rsid w:val="005E1E52"/>
    <w:rsid w:val="005E7946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45A52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66267"/>
    <w:rsid w:val="0067056C"/>
    <w:rsid w:val="00673B4A"/>
    <w:rsid w:val="00674829"/>
    <w:rsid w:val="00676C2C"/>
    <w:rsid w:val="00682689"/>
    <w:rsid w:val="00690875"/>
    <w:rsid w:val="00697DBD"/>
    <w:rsid w:val="006A1F09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6AEE"/>
    <w:rsid w:val="00707F7D"/>
    <w:rsid w:val="0071685E"/>
    <w:rsid w:val="0071736B"/>
    <w:rsid w:val="00717EC5"/>
    <w:rsid w:val="00721CBA"/>
    <w:rsid w:val="00746783"/>
    <w:rsid w:val="007503E1"/>
    <w:rsid w:val="00753F80"/>
    <w:rsid w:val="00755D8B"/>
    <w:rsid w:val="007618AA"/>
    <w:rsid w:val="00761A37"/>
    <w:rsid w:val="007628CB"/>
    <w:rsid w:val="00763787"/>
    <w:rsid w:val="007662EC"/>
    <w:rsid w:val="00766B77"/>
    <w:rsid w:val="007729BB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82C"/>
    <w:rsid w:val="007C7F91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045A8"/>
    <w:rsid w:val="00814C47"/>
    <w:rsid w:val="008152A8"/>
    <w:rsid w:val="00816173"/>
    <w:rsid w:val="0081668E"/>
    <w:rsid w:val="00817BAA"/>
    <w:rsid w:val="00820064"/>
    <w:rsid w:val="00821164"/>
    <w:rsid w:val="0082553B"/>
    <w:rsid w:val="0082585F"/>
    <w:rsid w:val="00831B1B"/>
    <w:rsid w:val="0083399E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5916"/>
    <w:rsid w:val="00885C0D"/>
    <w:rsid w:val="00887223"/>
    <w:rsid w:val="00890A36"/>
    <w:rsid w:val="00894AEC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7A8E"/>
    <w:rsid w:val="008E5079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3029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945D6"/>
    <w:rsid w:val="00AA4360"/>
    <w:rsid w:val="00AB369D"/>
    <w:rsid w:val="00AB4AE2"/>
    <w:rsid w:val="00AB6196"/>
    <w:rsid w:val="00AC3140"/>
    <w:rsid w:val="00AD2553"/>
    <w:rsid w:val="00AD2E50"/>
    <w:rsid w:val="00AD4B77"/>
    <w:rsid w:val="00AE2659"/>
    <w:rsid w:val="00AE5A57"/>
    <w:rsid w:val="00AE601C"/>
    <w:rsid w:val="00AF096D"/>
    <w:rsid w:val="00AF3F4C"/>
    <w:rsid w:val="00AF6AC7"/>
    <w:rsid w:val="00B005B9"/>
    <w:rsid w:val="00B00C1D"/>
    <w:rsid w:val="00B00E67"/>
    <w:rsid w:val="00B073FD"/>
    <w:rsid w:val="00B12721"/>
    <w:rsid w:val="00B12D09"/>
    <w:rsid w:val="00B14D77"/>
    <w:rsid w:val="00B15060"/>
    <w:rsid w:val="00B1538D"/>
    <w:rsid w:val="00B21CA2"/>
    <w:rsid w:val="00B2533A"/>
    <w:rsid w:val="00B27B36"/>
    <w:rsid w:val="00B27E5C"/>
    <w:rsid w:val="00B311C6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4787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A67FF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BF6877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5EEF"/>
    <w:rsid w:val="00C56355"/>
    <w:rsid w:val="00C62211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47AE"/>
    <w:rsid w:val="00D2549E"/>
    <w:rsid w:val="00D26142"/>
    <w:rsid w:val="00D27D69"/>
    <w:rsid w:val="00D303C4"/>
    <w:rsid w:val="00D31226"/>
    <w:rsid w:val="00D31CFC"/>
    <w:rsid w:val="00D448C2"/>
    <w:rsid w:val="00D4585D"/>
    <w:rsid w:val="00D47EF7"/>
    <w:rsid w:val="00D53586"/>
    <w:rsid w:val="00D57527"/>
    <w:rsid w:val="00D62E83"/>
    <w:rsid w:val="00D666C3"/>
    <w:rsid w:val="00D667AF"/>
    <w:rsid w:val="00D66E5F"/>
    <w:rsid w:val="00D72F11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5992"/>
    <w:rsid w:val="00E26104"/>
    <w:rsid w:val="00E26704"/>
    <w:rsid w:val="00E27FBD"/>
    <w:rsid w:val="00E307FD"/>
    <w:rsid w:val="00E31980"/>
    <w:rsid w:val="00E31BE5"/>
    <w:rsid w:val="00E375A5"/>
    <w:rsid w:val="00E42B1D"/>
    <w:rsid w:val="00E44D6F"/>
    <w:rsid w:val="00E536BE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1027"/>
    <w:rsid w:val="00E9376A"/>
    <w:rsid w:val="00E93830"/>
    <w:rsid w:val="00E93E0E"/>
    <w:rsid w:val="00E94BF3"/>
    <w:rsid w:val="00EA3660"/>
    <w:rsid w:val="00EB1A25"/>
    <w:rsid w:val="00EB1ED3"/>
    <w:rsid w:val="00EC6B62"/>
    <w:rsid w:val="00EC767F"/>
    <w:rsid w:val="00ED7612"/>
    <w:rsid w:val="00EE70B7"/>
    <w:rsid w:val="00EE7717"/>
    <w:rsid w:val="00F04176"/>
    <w:rsid w:val="00F04688"/>
    <w:rsid w:val="00F05B0D"/>
    <w:rsid w:val="00F05B8B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3462"/>
    <w:rsid w:val="00FA45DC"/>
    <w:rsid w:val="00FA4D82"/>
    <w:rsid w:val="00FB687C"/>
    <w:rsid w:val="00FC310A"/>
    <w:rsid w:val="00FC518C"/>
    <w:rsid w:val="00FD223E"/>
    <w:rsid w:val="00FD5BE0"/>
    <w:rsid w:val="00FE114D"/>
    <w:rsid w:val="00FE2211"/>
    <w:rsid w:val="00FE5827"/>
    <w:rsid w:val="00FF79E3"/>
    <w:rsid w:val="00FF79F0"/>
    <w:rsid w:val="00FF7BB5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61F9A2-9C31-4BB9-A3D1-FF684713E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315</TotalTime>
  <Pages>2</Pages>
  <Words>783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5398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69</cp:revision>
  <cp:lastPrinted>2017-02-23T08:24:00Z</cp:lastPrinted>
  <dcterms:created xsi:type="dcterms:W3CDTF">2017-08-18T11:43:00Z</dcterms:created>
  <dcterms:modified xsi:type="dcterms:W3CDTF">2018-04-19T08:49:00Z</dcterms:modified>
</cp:coreProperties>
</file>