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15A5E" w14:textId="57B490CF" w:rsidR="00F21B6A" w:rsidRPr="00F345B5" w:rsidRDefault="00CE51E7" w:rsidP="00F21B6A">
      <w:pPr>
        <w:pStyle w:val="Nadpis1"/>
      </w:pPr>
      <w:r w:rsidRPr="00F345B5">
        <w:t>Harvest</w:t>
      </w:r>
      <w:r w:rsidR="003232CD" w:rsidRPr="00F345B5">
        <w:t xml:space="preserve"> estimates</w:t>
      </w:r>
      <w:r w:rsidRPr="00F345B5">
        <w:t xml:space="preserve"> </w:t>
      </w:r>
      <w:r w:rsidR="003232CD" w:rsidRPr="00F345B5">
        <w:t xml:space="preserve">confirm lower production </w:t>
      </w:r>
      <w:r w:rsidRPr="00F345B5">
        <w:t xml:space="preserve">of cereals </w:t>
      </w:r>
      <w:r w:rsidR="003232CD" w:rsidRPr="00F345B5">
        <w:t>and rape seed</w:t>
      </w:r>
    </w:p>
    <w:p w14:paraId="14075F0E" w14:textId="1157174E" w:rsidR="00615D9E" w:rsidRPr="00F345B5" w:rsidRDefault="003232CD" w:rsidP="00615D9E">
      <w:pPr>
        <w:jc w:val="left"/>
      </w:pPr>
      <w:r w:rsidRPr="00F345B5">
        <w:t>7 August </w:t>
      </w:r>
      <w:r w:rsidR="005E2420" w:rsidRPr="00F345B5">
        <w:t>2026</w:t>
      </w:r>
    </w:p>
    <w:p w14:paraId="0F6A2F29" w14:textId="13744CFD" w:rsidR="00773B0B" w:rsidRPr="00F345B5" w:rsidRDefault="00002461" w:rsidP="00773B0B">
      <w:pPr>
        <w:pStyle w:val="Nadpis2"/>
      </w:pPr>
      <w:r w:rsidRPr="00F345B5">
        <w:t xml:space="preserve">Harvest estimates – </w:t>
      </w:r>
      <w:r w:rsidR="00624147" w:rsidRPr="00F345B5">
        <w:t>July</w:t>
      </w:r>
      <w:r w:rsidR="00157F88" w:rsidRPr="00F345B5">
        <w:t xml:space="preserve"> 2026</w:t>
      </w:r>
    </w:p>
    <w:p w14:paraId="4174F17E" w14:textId="52FA8EEA" w:rsidR="00CF5327" w:rsidRPr="004A2AC3" w:rsidRDefault="00624147" w:rsidP="00321209">
      <w:pPr>
        <w:pStyle w:val="Perex"/>
      </w:pPr>
      <w:r w:rsidRPr="004A2AC3">
        <w:t xml:space="preserve">The second estimate of this year’s harvest as at 15 July confirmed a decrease in the production of both </w:t>
      </w:r>
      <w:r w:rsidR="00950FC3" w:rsidRPr="004A2AC3">
        <w:t xml:space="preserve">basic cereals </w:t>
      </w:r>
      <w:r w:rsidRPr="004A2AC3">
        <w:t xml:space="preserve">and rape seed. </w:t>
      </w:r>
      <w:r w:rsidR="000C45F4" w:rsidRPr="004A2AC3">
        <w:t>It is expected that b</w:t>
      </w:r>
      <w:r w:rsidRPr="004A2AC3">
        <w:t xml:space="preserve">asic cereals will be harvested in the amount of </w:t>
      </w:r>
      <w:r w:rsidR="00950FC3" w:rsidRPr="004A2AC3">
        <w:t>6</w:t>
      </w:r>
      <w:r w:rsidR="00F227BB" w:rsidRPr="004A2AC3">
        <w:t> </w:t>
      </w:r>
      <w:r w:rsidRPr="004A2AC3">
        <w:t>392</w:t>
      </w:r>
      <w:r w:rsidR="00F227BB" w:rsidRPr="004A2AC3">
        <w:t> </w:t>
      </w:r>
      <w:r w:rsidR="00950FC3" w:rsidRPr="004A2AC3">
        <w:t>thous.</w:t>
      </w:r>
      <w:r w:rsidRPr="004A2AC3">
        <w:t> </w:t>
      </w:r>
      <w:r w:rsidR="00950FC3" w:rsidRPr="004A2AC3">
        <w:t>tonnes</w:t>
      </w:r>
      <w:r w:rsidRPr="004A2AC3">
        <w:t xml:space="preserve">; it is by 16.9% less than last year. Harvest of </w:t>
      </w:r>
      <w:r w:rsidR="009463F3" w:rsidRPr="004A2AC3">
        <w:t>rape</w:t>
      </w:r>
      <w:r w:rsidR="00107F76" w:rsidRPr="004A2AC3">
        <w:t xml:space="preserve"> seed</w:t>
      </w:r>
      <w:r w:rsidR="00CF5327" w:rsidRPr="004A2AC3">
        <w:t xml:space="preserve"> in the amount of </w:t>
      </w:r>
      <w:r w:rsidR="009463F3" w:rsidRPr="004A2AC3">
        <w:t>8</w:t>
      </w:r>
      <w:r w:rsidR="00CF5327" w:rsidRPr="004A2AC3">
        <w:t>08</w:t>
      </w:r>
      <w:r w:rsidR="009463F3" w:rsidRPr="004A2AC3">
        <w:t> thous.</w:t>
      </w:r>
      <w:r w:rsidR="00CF5327" w:rsidRPr="004A2AC3">
        <w:t> </w:t>
      </w:r>
      <w:r w:rsidR="009463F3" w:rsidRPr="004A2AC3">
        <w:t>tonnes</w:t>
      </w:r>
      <w:r w:rsidR="00CF5327" w:rsidRPr="004A2AC3">
        <w:t xml:space="preserve"> is by a fifth lower (−20.9%).</w:t>
      </w:r>
      <w:r w:rsidR="00DF1E96" w:rsidRPr="004A2AC3">
        <w:t xml:space="preserve"> Also estimated poppy production in the amount of 28 thous. tonnes is lower, year-on-year (−5.1%).</w:t>
      </w:r>
    </w:p>
    <w:p w14:paraId="1338D9E1" w14:textId="3DAEC6FE" w:rsidR="0095608F" w:rsidRPr="004A2AC3" w:rsidRDefault="00950FC3" w:rsidP="00321209">
      <w:pPr>
        <w:jc w:val="left"/>
        <w:rPr>
          <w:bCs/>
          <w:i/>
          <w:iCs/>
        </w:rPr>
      </w:pPr>
      <w:r w:rsidRPr="004A2AC3">
        <w:rPr>
          <w:rStyle w:val="Siln"/>
          <w:b w:val="0"/>
          <w:i/>
          <w:iCs/>
        </w:rPr>
        <w:t>“</w:t>
      </w:r>
      <w:r w:rsidR="006B2627" w:rsidRPr="004A2AC3">
        <w:rPr>
          <w:rStyle w:val="Siln"/>
          <w:b w:val="0"/>
          <w:i/>
          <w:iCs/>
        </w:rPr>
        <w:t>This year</w:t>
      </w:r>
      <w:r w:rsidR="006B2627" w:rsidRPr="004A2AC3">
        <w:rPr>
          <w:rFonts w:ascii="Arial" w:hAnsi="Arial" w:cs="Arial"/>
        </w:rPr>
        <w:t>’</w:t>
      </w:r>
      <w:r w:rsidR="006B2627" w:rsidRPr="004A2AC3">
        <w:rPr>
          <w:rStyle w:val="Siln"/>
          <w:b w:val="0"/>
          <w:i/>
          <w:iCs/>
        </w:rPr>
        <w:t>s harvest of basic cereals is expected, according to the second estimate, to be in the amount of 6.39 million tonnes.</w:t>
      </w:r>
      <w:r w:rsidR="00FA3F14" w:rsidRPr="004A2AC3">
        <w:rPr>
          <w:rStyle w:val="Siln"/>
          <w:b w:val="0"/>
          <w:i/>
          <w:iCs/>
        </w:rPr>
        <w:t xml:space="preserve"> The estimate confirmed a below average harvest, which</w:t>
      </w:r>
      <w:r w:rsidR="00715D49" w:rsidRPr="004A2AC3">
        <w:rPr>
          <w:rStyle w:val="Siln"/>
          <w:b w:val="0"/>
          <w:i/>
          <w:iCs/>
        </w:rPr>
        <w:t xml:space="preserve"> should be by 1.3 million tonnes lower, compared to the previous year, and at the same time the lowest for the last 1</w:t>
      </w:r>
      <w:r w:rsidR="009C14CD" w:rsidRPr="004A2AC3">
        <w:rPr>
          <w:rStyle w:val="Siln"/>
          <w:b w:val="0"/>
          <w:i/>
          <w:iCs/>
        </w:rPr>
        <w:t>4</w:t>
      </w:r>
      <w:r w:rsidR="00715D49" w:rsidRPr="004A2AC3">
        <w:rPr>
          <w:rStyle w:val="Siln"/>
          <w:b w:val="0"/>
          <w:i/>
          <w:iCs/>
        </w:rPr>
        <w:t xml:space="preserve"> years. </w:t>
      </w:r>
      <w:r w:rsidR="00E06CC8" w:rsidRPr="004A2AC3">
        <w:rPr>
          <w:rStyle w:val="Siln"/>
          <w:b w:val="0"/>
          <w:i/>
          <w:iCs/>
        </w:rPr>
        <w:t xml:space="preserve">Despite that, Czechia is not endangered by the lack of cereals thanks to a rather high </w:t>
      </w:r>
      <w:r w:rsidR="00690800" w:rsidRPr="004A2AC3">
        <w:rPr>
          <w:rStyle w:val="Siln"/>
          <w:b w:val="0"/>
          <w:i/>
          <w:iCs/>
        </w:rPr>
        <w:t>reserve</w:t>
      </w:r>
      <w:r w:rsidR="00E06CC8" w:rsidRPr="004A2AC3">
        <w:rPr>
          <w:rStyle w:val="Siln"/>
          <w:b w:val="0"/>
          <w:i/>
          <w:iCs/>
        </w:rPr>
        <w:t xml:space="preserve"> from the last year</w:t>
      </w:r>
      <w:r w:rsidR="00E06CC8" w:rsidRPr="004A2AC3">
        <w:rPr>
          <w:rFonts w:ascii="Arial" w:hAnsi="Arial" w:cs="Arial"/>
        </w:rPr>
        <w:t>’</w:t>
      </w:r>
      <w:r w:rsidR="00E06CC8" w:rsidRPr="004A2AC3">
        <w:rPr>
          <w:rStyle w:val="Siln"/>
          <w:b w:val="0"/>
          <w:i/>
          <w:iCs/>
        </w:rPr>
        <w:t>s harvest.</w:t>
      </w:r>
      <w:r w:rsidR="00690800" w:rsidRPr="004A2AC3">
        <w:rPr>
          <w:rStyle w:val="Siln"/>
          <w:b w:val="0"/>
          <w:i/>
          <w:iCs/>
        </w:rPr>
        <w:t xml:space="preserve"> It is also good news that this</w:t>
      </w:r>
      <w:r w:rsidR="00E06CC8" w:rsidRPr="004A2AC3">
        <w:rPr>
          <w:rStyle w:val="Siln"/>
          <w:b w:val="0"/>
          <w:i/>
          <w:iCs/>
        </w:rPr>
        <w:t xml:space="preserve"> </w:t>
      </w:r>
      <w:r w:rsidR="00690800" w:rsidRPr="004A2AC3">
        <w:rPr>
          <w:rStyle w:val="Siln"/>
          <w:b w:val="0"/>
          <w:i/>
          <w:iCs/>
        </w:rPr>
        <w:t>year</w:t>
      </w:r>
      <w:r w:rsidR="00690800" w:rsidRPr="004A2AC3">
        <w:rPr>
          <w:rFonts w:ascii="Arial" w:hAnsi="Arial" w:cs="Arial"/>
        </w:rPr>
        <w:t>’</w:t>
      </w:r>
      <w:r w:rsidR="00690800" w:rsidRPr="004A2AC3">
        <w:rPr>
          <w:rStyle w:val="Siln"/>
          <w:b w:val="0"/>
          <w:i/>
          <w:iCs/>
        </w:rPr>
        <w:t xml:space="preserve">s harvest is going on fast, which helps preserve quality of the harvested grain,“ </w:t>
      </w:r>
      <w:r w:rsidRPr="004A2AC3">
        <w:rPr>
          <w:rStyle w:val="Siln"/>
          <w:b w:val="0"/>
        </w:rPr>
        <w:t>Renata Vodičková, Head of the Agricultural and Forestry Statistics Unit of the Czech Statistical Office (CZSO), s</w:t>
      </w:r>
      <w:r w:rsidR="006B2627" w:rsidRPr="004A2AC3">
        <w:rPr>
          <w:rStyle w:val="Siln"/>
          <w:b w:val="0"/>
        </w:rPr>
        <w:t>tated</w:t>
      </w:r>
      <w:r w:rsidR="00581751" w:rsidRPr="004A2AC3">
        <w:t>.</w:t>
      </w:r>
    </w:p>
    <w:p w14:paraId="5AE6ED01" w14:textId="0DC8C8F7" w:rsidR="00EC122F" w:rsidRPr="004A2AC3" w:rsidRDefault="00A86B67" w:rsidP="00321209">
      <w:pPr>
        <w:jc w:val="left"/>
      </w:pPr>
      <w:r w:rsidRPr="004A2AC3">
        <w:t xml:space="preserve">The </w:t>
      </w:r>
      <w:r w:rsidR="004A36A1" w:rsidRPr="004A2AC3">
        <w:t>refined estimate</w:t>
      </w:r>
      <w:r w:rsidRPr="004A2AC3">
        <w:t xml:space="preserve"> of</w:t>
      </w:r>
      <w:r w:rsidR="004A36A1" w:rsidRPr="004A2AC3">
        <w:t xml:space="preserve"> this </w:t>
      </w:r>
      <w:r w:rsidR="004A36A1" w:rsidRPr="004A2AC3">
        <w:rPr>
          <w:rStyle w:val="Siln"/>
          <w:b w:val="0"/>
        </w:rPr>
        <w:t>year</w:t>
      </w:r>
      <w:r w:rsidR="004A36A1" w:rsidRPr="004A2AC3">
        <w:rPr>
          <w:rFonts w:ascii="Arial" w:hAnsi="Arial" w:cs="Arial"/>
        </w:rPr>
        <w:t>’</w:t>
      </w:r>
      <w:r w:rsidR="004A36A1" w:rsidRPr="004A2AC3">
        <w:rPr>
          <w:rStyle w:val="Siln"/>
          <w:b w:val="0"/>
        </w:rPr>
        <w:t>s harvest</w:t>
      </w:r>
      <w:r w:rsidRPr="004A2AC3">
        <w:t xml:space="preserve"> </w:t>
      </w:r>
      <w:r w:rsidR="004A36A1" w:rsidRPr="004A2AC3">
        <w:t xml:space="preserve">of </w:t>
      </w:r>
      <w:r w:rsidRPr="004A2AC3">
        <w:rPr>
          <w:b/>
          <w:bCs/>
        </w:rPr>
        <w:t>basic cereals</w:t>
      </w:r>
      <w:r w:rsidRPr="004A2AC3">
        <w:t xml:space="preserve"> (excluding grain maize) </w:t>
      </w:r>
      <w:r w:rsidR="004A36A1" w:rsidRPr="004A2AC3">
        <w:t>is</w:t>
      </w:r>
      <w:r w:rsidRPr="004A2AC3">
        <w:t xml:space="preserve"> 6</w:t>
      </w:r>
      <w:r w:rsidR="00326C00" w:rsidRPr="004A2AC3">
        <w:t> </w:t>
      </w:r>
      <w:r w:rsidR="004A36A1" w:rsidRPr="004A2AC3">
        <w:t>392</w:t>
      </w:r>
      <w:r w:rsidR="00326C00" w:rsidRPr="004A2AC3">
        <w:t> </w:t>
      </w:r>
      <w:r w:rsidRPr="004A2AC3">
        <w:t>thousand</w:t>
      </w:r>
      <w:r w:rsidR="004A36A1" w:rsidRPr="004A2AC3">
        <w:t> </w:t>
      </w:r>
      <w:r w:rsidRPr="004A2AC3">
        <w:t>tonnes</w:t>
      </w:r>
      <w:r w:rsidR="004A36A1" w:rsidRPr="004A2AC3">
        <w:t>. Compared to the last year that was above average, it is a decrease by 16.9% and in c</w:t>
      </w:r>
      <w:r w:rsidR="00326C00" w:rsidRPr="004A2AC3">
        <w:t xml:space="preserve">omparison with </w:t>
      </w:r>
      <w:r w:rsidRPr="004A2AC3">
        <w:t>the five-year average</w:t>
      </w:r>
      <w:r w:rsidR="00793DFE" w:rsidRPr="004A2AC3">
        <w:t xml:space="preserve"> </w:t>
      </w:r>
      <w:r w:rsidR="004A36A1" w:rsidRPr="004A2AC3">
        <w:t xml:space="preserve">the estimate is by 13.1% lower. In comparison to the first estimate from June, the expected production decreased by 75 thousand tonnes (−1.2%). </w:t>
      </w:r>
    </w:p>
    <w:p w14:paraId="23E0A820" w14:textId="4F4D4EBA" w:rsidR="006034AD" w:rsidRPr="004A2AC3" w:rsidRDefault="002D43F6" w:rsidP="00321209">
      <w:pPr>
        <w:jc w:val="left"/>
      </w:pPr>
      <w:r w:rsidRPr="004A2AC3">
        <w:rPr>
          <w:b/>
          <w:bCs/>
        </w:rPr>
        <w:t>The</w:t>
      </w:r>
      <w:r w:rsidR="006034AD" w:rsidRPr="004A2AC3">
        <w:rPr>
          <w:b/>
          <w:bCs/>
        </w:rPr>
        <w:t xml:space="preserve"> per hectare yields</w:t>
      </w:r>
      <w:r w:rsidR="006034AD" w:rsidRPr="004A2AC3">
        <w:t xml:space="preserve"> of all basic cereals are lower, year-on-year, which is reflected in the expected decrease of harvest of winter common wheat, both spring and winter barley, oats, and rye. A higher production, thanks to expansion of sown areas, is only expected as for spring common wheat and triticale. </w:t>
      </w:r>
    </w:p>
    <w:p w14:paraId="76058FC9" w14:textId="4AE472A9" w:rsidR="004878A7" w:rsidRPr="004A2AC3" w:rsidRDefault="006034AD" w:rsidP="00321209">
      <w:pPr>
        <w:jc w:val="left"/>
      </w:pPr>
      <w:r w:rsidRPr="004A2AC3">
        <w:t>The</w:t>
      </w:r>
      <w:r w:rsidR="002D43F6" w:rsidRPr="004A2AC3">
        <w:t xml:space="preserve"> harvest of </w:t>
      </w:r>
      <w:r w:rsidR="00EB2A44" w:rsidRPr="004A2AC3">
        <w:rPr>
          <w:b/>
          <w:bCs/>
        </w:rPr>
        <w:t>winter common wheat</w:t>
      </w:r>
      <w:r w:rsidR="00DF0A7A" w:rsidRPr="004A2AC3">
        <w:t xml:space="preserve"> </w:t>
      </w:r>
      <w:r w:rsidR="00EB2A44" w:rsidRPr="004A2AC3">
        <w:t>is estimated to be in the amount of 4</w:t>
      </w:r>
      <w:r w:rsidR="002D43F6" w:rsidRPr="004A2AC3">
        <w:t> 2</w:t>
      </w:r>
      <w:r w:rsidR="00DF0A7A" w:rsidRPr="004A2AC3">
        <w:t>21</w:t>
      </w:r>
      <w:r w:rsidR="002D43F6" w:rsidRPr="004A2AC3">
        <w:t> </w:t>
      </w:r>
      <w:r w:rsidR="00EB2A44" w:rsidRPr="004A2AC3">
        <w:t>thous.</w:t>
      </w:r>
      <w:r w:rsidR="00DF0A7A" w:rsidRPr="004A2AC3">
        <w:t> </w:t>
      </w:r>
      <w:r w:rsidR="00EB2A44" w:rsidRPr="004A2AC3">
        <w:t>tonnes</w:t>
      </w:r>
      <w:r w:rsidR="00DF0A7A" w:rsidRPr="004A2AC3">
        <w:t xml:space="preserve"> (−17.0%)</w:t>
      </w:r>
      <w:r w:rsidR="00EB2A44" w:rsidRPr="004A2AC3">
        <w:t xml:space="preserve">, </w:t>
      </w:r>
      <w:r w:rsidR="00AE6CEB" w:rsidRPr="004A2AC3">
        <w:rPr>
          <w:b/>
          <w:bCs/>
        </w:rPr>
        <w:t>spring barley</w:t>
      </w:r>
      <w:r w:rsidR="00AE6CEB" w:rsidRPr="004A2AC3">
        <w:t xml:space="preserve"> </w:t>
      </w:r>
      <w:r w:rsidR="00AD2557" w:rsidRPr="004A2AC3">
        <w:t xml:space="preserve">in the amount of </w:t>
      </w:r>
      <w:r w:rsidR="00AE6CEB" w:rsidRPr="004A2AC3">
        <w:t xml:space="preserve">862 thous. tonnes (−24.3%), </w:t>
      </w:r>
      <w:r w:rsidR="00AE6CEB" w:rsidRPr="004A2AC3">
        <w:rPr>
          <w:b/>
          <w:bCs/>
        </w:rPr>
        <w:t>winter</w:t>
      </w:r>
      <w:r w:rsidR="004878A7" w:rsidRPr="004A2AC3">
        <w:rPr>
          <w:b/>
          <w:bCs/>
        </w:rPr>
        <w:t xml:space="preserve"> barley</w:t>
      </w:r>
      <w:r w:rsidR="004878A7" w:rsidRPr="004A2AC3">
        <w:t xml:space="preserve"> </w:t>
      </w:r>
      <w:r w:rsidR="00D44314" w:rsidRPr="004A2AC3">
        <w:t xml:space="preserve">in the amount of </w:t>
      </w:r>
      <w:r w:rsidR="00DF0A7A" w:rsidRPr="004A2AC3">
        <w:t>637</w:t>
      </w:r>
      <w:r w:rsidR="004878A7" w:rsidRPr="004A2AC3">
        <w:t> thous. tonnes (−</w:t>
      </w:r>
      <w:r w:rsidR="00DF0A7A" w:rsidRPr="004A2AC3">
        <w:t>10</w:t>
      </w:r>
      <w:r w:rsidR="004878A7" w:rsidRPr="004A2AC3">
        <w:t>.</w:t>
      </w:r>
      <w:r w:rsidR="00DF0A7A" w:rsidRPr="004A2AC3">
        <w:t>5</w:t>
      </w:r>
      <w:r w:rsidR="004878A7" w:rsidRPr="004A2AC3">
        <w:t xml:space="preserve">%), </w:t>
      </w:r>
      <w:r w:rsidR="00DF0A7A" w:rsidRPr="004A2AC3">
        <w:rPr>
          <w:b/>
          <w:bCs/>
        </w:rPr>
        <w:t>triticale</w:t>
      </w:r>
      <w:r w:rsidR="004878A7" w:rsidRPr="004A2AC3">
        <w:t xml:space="preserve"> </w:t>
      </w:r>
      <w:r w:rsidR="00D44314" w:rsidRPr="004A2AC3">
        <w:t xml:space="preserve">in the amount of </w:t>
      </w:r>
      <w:r w:rsidR="00DF0A7A" w:rsidRPr="004A2AC3">
        <w:t>234</w:t>
      </w:r>
      <w:r w:rsidR="004878A7" w:rsidRPr="004A2AC3">
        <w:t> thous. tonnes (</w:t>
      </w:r>
      <w:r w:rsidR="00DF0A7A" w:rsidRPr="004A2AC3">
        <w:t>+6</w:t>
      </w:r>
      <w:r w:rsidR="004878A7" w:rsidRPr="004A2AC3">
        <w:t>.</w:t>
      </w:r>
      <w:r w:rsidR="00DF0A7A" w:rsidRPr="004A2AC3">
        <w:t>4</w:t>
      </w:r>
      <w:r w:rsidR="004878A7" w:rsidRPr="004A2AC3">
        <w:t xml:space="preserve">%), </w:t>
      </w:r>
      <w:r w:rsidR="00EB2A44" w:rsidRPr="004A2AC3">
        <w:rPr>
          <w:b/>
          <w:bCs/>
        </w:rPr>
        <w:t>oats</w:t>
      </w:r>
      <w:r w:rsidR="00DF0A7A" w:rsidRPr="004A2AC3">
        <w:t xml:space="preserve"> </w:t>
      </w:r>
      <w:r w:rsidR="00D44314" w:rsidRPr="004A2AC3">
        <w:t xml:space="preserve">in the amount of </w:t>
      </w:r>
      <w:r w:rsidR="004878A7" w:rsidRPr="004A2AC3">
        <w:t>15</w:t>
      </w:r>
      <w:r w:rsidR="00DF0A7A" w:rsidRPr="004A2AC3">
        <w:t>0</w:t>
      </w:r>
      <w:r w:rsidR="004878A7" w:rsidRPr="004A2AC3">
        <w:t> </w:t>
      </w:r>
      <w:r w:rsidR="00EB2A44" w:rsidRPr="004A2AC3">
        <w:t>thous</w:t>
      </w:r>
      <w:r w:rsidR="004878A7" w:rsidRPr="004A2AC3">
        <w:t>. </w:t>
      </w:r>
      <w:r w:rsidR="00EB2A44" w:rsidRPr="004A2AC3">
        <w:t xml:space="preserve">tonnes </w:t>
      </w:r>
      <w:r w:rsidR="004878A7" w:rsidRPr="004A2AC3">
        <w:t>(−4</w:t>
      </w:r>
      <w:r w:rsidR="00DF0A7A" w:rsidRPr="004A2AC3">
        <w:t>4</w:t>
      </w:r>
      <w:r w:rsidR="004878A7" w:rsidRPr="004A2AC3">
        <w:t xml:space="preserve">.8%), </w:t>
      </w:r>
      <w:r w:rsidR="00537177" w:rsidRPr="004A2AC3">
        <w:rPr>
          <w:b/>
          <w:bCs/>
        </w:rPr>
        <w:t>spring common wheat</w:t>
      </w:r>
      <w:r w:rsidR="00537177" w:rsidRPr="004A2AC3">
        <w:t xml:space="preserve"> </w:t>
      </w:r>
      <w:r w:rsidR="00C2305A" w:rsidRPr="004A2AC3">
        <w:t xml:space="preserve">in the amount of </w:t>
      </w:r>
      <w:r w:rsidR="00537177" w:rsidRPr="004A2AC3">
        <w:t>143 thous. tonnes (+44.4%), a</w:t>
      </w:r>
      <w:r w:rsidR="004878A7" w:rsidRPr="004A2AC3">
        <w:t xml:space="preserve">nd </w:t>
      </w:r>
      <w:r w:rsidR="004878A7" w:rsidRPr="004A2AC3">
        <w:rPr>
          <w:b/>
          <w:bCs/>
        </w:rPr>
        <w:t>rye</w:t>
      </w:r>
      <w:r w:rsidR="00537177" w:rsidRPr="004A2AC3">
        <w:rPr>
          <w:b/>
          <w:bCs/>
        </w:rPr>
        <w:t xml:space="preserve"> </w:t>
      </w:r>
      <w:r w:rsidR="00C2305A" w:rsidRPr="004A2AC3">
        <w:t xml:space="preserve">in the amount of </w:t>
      </w:r>
      <w:r w:rsidR="004878A7" w:rsidRPr="004A2AC3">
        <w:t>10</w:t>
      </w:r>
      <w:r w:rsidR="00537177" w:rsidRPr="004A2AC3">
        <w:t>6</w:t>
      </w:r>
      <w:r w:rsidR="004878A7" w:rsidRPr="004A2AC3">
        <w:t> thous. tonnes (−</w:t>
      </w:r>
      <w:r w:rsidR="00537177" w:rsidRPr="004A2AC3">
        <w:t>5</w:t>
      </w:r>
      <w:r w:rsidR="004878A7" w:rsidRPr="004A2AC3">
        <w:t>.</w:t>
      </w:r>
      <w:r w:rsidR="00537177" w:rsidRPr="004A2AC3">
        <w:t>4</w:t>
      </w:r>
      <w:r w:rsidR="004878A7" w:rsidRPr="004A2AC3">
        <w:t xml:space="preserve">%).  </w:t>
      </w:r>
    </w:p>
    <w:p w14:paraId="75293B5B" w14:textId="151BE19D" w:rsidR="00F37566" w:rsidRPr="004A2AC3" w:rsidRDefault="00F37566" w:rsidP="00321209">
      <w:pPr>
        <w:jc w:val="left"/>
        <w:rPr>
          <w:i/>
          <w:iCs/>
        </w:rPr>
      </w:pPr>
      <w:r w:rsidRPr="004A2AC3">
        <w:rPr>
          <w:i/>
          <w:iCs/>
        </w:rPr>
        <w:t>“</w:t>
      </w:r>
      <w:r w:rsidR="00491D40" w:rsidRPr="004A2AC3">
        <w:rPr>
          <w:i/>
          <w:iCs/>
        </w:rPr>
        <w:t xml:space="preserve">The drought was markedly reflected in this </w:t>
      </w:r>
      <w:r w:rsidR="00491D40" w:rsidRPr="004A2AC3">
        <w:rPr>
          <w:rStyle w:val="Siln"/>
          <w:b w:val="0"/>
          <w:i/>
          <w:iCs/>
        </w:rPr>
        <w:t>year</w:t>
      </w:r>
      <w:r w:rsidR="00491D40" w:rsidRPr="004A2AC3">
        <w:rPr>
          <w:rFonts w:ascii="Arial" w:hAnsi="Arial" w:cs="Arial"/>
        </w:rPr>
        <w:t>’</w:t>
      </w:r>
      <w:r w:rsidR="00491D40" w:rsidRPr="004A2AC3">
        <w:rPr>
          <w:rStyle w:val="Siln"/>
          <w:b w:val="0"/>
          <w:i/>
          <w:iCs/>
        </w:rPr>
        <w:t xml:space="preserve">s harvest of </w:t>
      </w:r>
      <w:r w:rsidR="00123A61" w:rsidRPr="004A2AC3">
        <w:rPr>
          <w:rStyle w:val="Siln"/>
          <w:b w:val="0"/>
          <w:i/>
          <w:iCs/>
        </w:rPr>
        <w:t xml:space="preserve">oil seed crops. The estimated rape seed production is by a fifth lower, year-on-year, and it is the lowest harvest for the last 21 years. Growers of poppy also report lower yields. The total poppy production, however, exceeds the five-year average thanks to the expansion of its sown area,“ </w:t>
      </w:r>
      <w:r w:rsidRPr="004A2AC3">
        <w:t>Dagmar Pospíšilová from the Agricultural and Forestry Statistics Unit of the CZSO stated.</w:t>
      </w:r>
    </w:p>
    <w:p w14:paraId="5B8AE71E" w14:textId="1CCB5055" w:rsidR="00DB5160" w:rsidRPr="004A2AC3" w:rsidRDefault="00F37566" w:rsidP="00321209">
      <w:pPr>
        <w:jc w:val="left"/>
      </w:pPr>
      <w:r w:rsidRPr="004A2AC3">
        <w:t xml:space="preserve">The expected harvest (production) of </w:t>
      </w:r>
      <w:r w:rsidRPr="004A2AC3">
        <w:rPr>
          <w:b/>
          <w:bCs/>
        </w:rPr>
        <w:t>rape</w:t>
      </w:r>
      <w:r w:rsidR="006B3169" w:rsidRPr="004A2AC3">
        <w:rPr>
          <w:b/>
          <w:bCs/>
        </w:rPr>
        <w:t xml:space="preserve"> seed</w:t>
      </w:r>
      <w:r w:rsidRPr="004A2AC3">
        <w:t xml:space="preserve"> in the amount of 8</w:t>
      </w:r>
      <w:r w:rsidR="00837AA9" w:rsidRPr="004A2AC3">
        <w:t>08</w:t>
      </w:r>
      <w:r w:rsidR="0011494C" w:rsidRPr="004A2AC3">
        <w:t> </w:t>
      </w:r>
      <w:r w:rsidRPr="004A2AC3">
        <w:t>thous.</w:t>
      </w:r>
      <w:r w:rsidR="0011494C" w:rsidRPr="004A2AC3">
        <w:t> </w:t>
      </w:r>
      <w:r w:rsidRPr="004A2AC3">
        <w:t xml:space="preserve">tonnes is by </w:t>
      </w:r>
      <w:r w:rsidR="00837AA9" w:rsidRPr="004A2AC3">
        <w:t>a fifth</w:t>
      </w:r>
      <w:r w:rsidRPr="004A2AC3">
        <w:t xml:space="preserve"> </w:t>
      </w:r>
      <w:r w:rsidR="0011494C" w:rsidRPr="004A2AC3">
        <w:t>low</w:t>
      </w:r>
      <w:r w:rsidRPr="004A2AC3">
        <w:t>er</w:t>
      </w:r>
      <w:r w:rsidR="00837AA9" w:rsidRPr="004A2AC3">
        <w:t xml:space="preserve"> than the last </w:t>
      </w:r>
      <w:r w:rsidR="00837AA9" w:rsidRPr="004A2AC3">
        <w:rPr>
          <w:rStyle w:val="Siln"/>
          <w:b w:val="0"/>
        </w:rPr>
        <w:t>year</w:t>
      </w:r>
      <w:r w:rsidR="00837AA9" w:rsidRPr="004A2AC3">
        <w:rPr>
          <w:rFonts w:ascii="Arial" w:hAnsi="Arial" w:cs="Arial"/>
        </w:rPr>
        <w:t>’</w:t>
      </w:r>
      <w:r w:rsidR="00837AA9" w:rsidRPr="004A2AC3">
        <w:rPr>
          <w:rStyle w:val="Siln"/>
          <w:b w:val="0"/>
        </w:rPr>
        <w:t>s harvest</w:t>
      </w:r>
      <w:r w:rsidR="00DE069D" w:rsidRPr="004A2AC3">
        <w:rPr>
          <w:rStyle w:val="Siln"/>
          <w:b w:val="0"/>
        </w:rPr>
        <w:t xml:space="preserve"> </w:t>
      </w:r>
      <w:r w:rsidR="00DE069D" w:rsidRPr="004A2AC3">
        <w:t>(−20.9%). Compared to the June estimate, there was a decrease by further 38 thous. tonnes (−4.5%)</w:t>
      </w:r>
      <w:r w:rsidR="00A66F00" w:rsidRPr="004A2AC3">
        <w:t xml:space="preserve"> and the current estimate of rape seed production remains markedly below the five-year average</w:t>
      </w:r>
      <w:r w:rsidR="00DB5160" w:rsidRPr="004A2AC3">
        <w:t xml:space="preserve"> (−2</w:t>
      </w:r>
      <w:r w:rsidR="00A66F00" w:rsidRPr="004A2AC3">
        <w:t>6</w:t>
      </w:r>
      <w:r w:rsidR="00DB5160" w:rsidRPr="004A2AC3">
        <w:t>.</w:t>
      </w:r>
      <w:r w:rsidR="00A66F00" w:rsidRPr="004A2AC3">
        <w:t>1</w:t>
      </w:r>
      <w:r w:rsidR="00DB5160" w:rsidRPr="004A2AC3">
        <w:t>%).</w:t>
      </w:r>
    </w:p>
    <w:p w14:paraId="7FE01DE8" w14:textId="7A904C3B" w:rsidR="000702DE" w:rsidRPr="004A2AC3" w:rsidRDefault="00511ED8" w:rsidP="00321209">
      <w:pPr>
        <w:jc w:val="left"/>
      </w:pPr>
      <w:r w:rsidRPr="004A2AC3">
        <w:lastRenderedPageBreak/>
        <w:t xml:space="preserve">The estimate of </w:t>
      </w:r>
      <w:r w:rsidRPr="004A2AC3">
        <w:rPr>
          <w:b/>
          <w:bCs/>
        </w:rPr>
        <w:t>poppy</w:t>
      </w:r>
      <w:r w:rsidRPr="004A2AC3">
        <w:t xml:space="preserve"> production in the amount of 28 thous. tonnes is by 5.1% lower, year-on-year; however, it exceeds the five-year average by a tenth (10.0%). </w:t>
      </w:r>
    </w:p>
    <w:p w14:paraId="20370AA7" w14:textId="31DB8B07" w:rsidR="00F37566" w:rsidRPr="004A2AC3" w:rsidRDefault="00F37566" w:rsidP="00321209">
      <w:pPr>
        <w:jc w:val="left"/>
        <w:rPr>
          <w:iCs/>
        </w:rPr>
      </w:pPr>
      <w:r w:rsidRPr="004A2AC3">
        <w:t xml:space="preserve">More detailed information on harvest estimates of crops can be found in the </w:t>
      </w:r>
      <w:hyperlink r:id="rId11" w:history="1">
        <w:r w:rsidRPr="00983173">
          <w:rPr>
            <w:rStyle w:val="Hypertextovodkaz"/>
            <w:iCs/>
          </w:rPr>
          <w:t xml:space="preserve">supplementary information to the news release on harvest estimates – </w:t>
        </w:r>
        <w:r w:rsidR="00624147" w:rsidRPr="00983173">
          <w:rPr>
            <w:rStyle w:val="Hypertextovodkaz"/>
            <w:iCs/>
          </w:rPr>
          <w:t>July</w:t>
        </w:r>
      </w:hyperlink>
      <w:r w:rsidRPr="004A2AC3">
        <w:rPr>
          <w:iCs/>
        </w:rPr>
        <w:t>.</w:t>
      </w:r>
    </w:p>
    <w:p w14:paraId="147A70F7" w14:textId="77777777" w:rsidR="00157F88" w:rsidRPr="004A2AC3" w:rsidRDefault="00157F88" w:rsidP="00321209">
      <w:pPr>
        <w:jc w:val="left"/>
      </w:pPr>
    </w:p>
    <w:p w14:paraId="42D0CDB4" w14:textId="77777777" w:rsidR="007E7E8D" w:rsidRPr="004A2AC3" w:rsidRDefault="007E7E8D" w:rsidP="00B15F39">
      <w:pPr>
        <w:pStyle w:val="Poznmky"/>
      </w:pPr>
      <w:r w:rsidRPr="004A2AC3">
        <w:t>Notes:</w:t>
      </w:r>
    </w:p>
    <w:p w14:paraId="6DBD446F" w14:textId="77777777" w:rsidR="00566397" w:rsidRPr="004A2AC3" w:rsidRDefault="00566397" w:rsidP="00B15F39">
      <w:pPr>
        <w:pStyle w:val="Poznmky"/>
      </w:pPr>
    </w:p>
    <w:p w14:paraId="0EC6A938" w14:textId="56E06820" w:rsidR="007E7E8D" w:rsidRPr="004A2AC3" w:rsidRDefault="0078142B" w:rsidP="00B15F39">
      <w:pPr>
        <w:pStyle w:val="Poznmky"/>
        <w:rPr>
          <w:rStyle w:val="Hypertextovodkaz"/>
          <w:szCs w:val="22"/>
        </w:rPr>
      </w:pPr>
      <w:r w:rsidRPr="004A2AC3">
        <w:t>Harvest estimates are given in the standard humidity content and purity.</w:t>
      </w:r>
    </w:p>
    <w:p w14:paraId="765685BC" w14:textId="77777777" w:rsidR="007E7E8D" w:rsidRPr="004A2AC3" w:rsidRDefault="007E7E8D" w:rsidP="00B15F39">
      <w:pPr>
        <w:pStyle w:val="Poznmky"/>
      </w:pPr>
    </w:p>
    <w:p w14:paraId="3F761AD1" w14:textId="444C4743" w:rsidR="007E7E8D" w:rsidRPr="004A2AC3" w:rsidRDefault="007E7E8D" w:rsidP="00097735">
      <w:pPr>
        <w:pStyle w:val="Poznmky"/>
        <w:ind w:left="3544" w:hanging="3544"/>
      </w:pPr>
      <w:r w:rsidRPr="004A2AC3">
        <w:t xml:space="preserve">Responsible head at the CZSO: </w:t>
      </w:r>
      <w:r w:rsidRPr="004A2AC3">
        <w:tab/>
        <w:t xml:space="preserve">Radek Matějka, Director of the Agricultural and Forestry, Industrial, Construction, and Energy Statistics Department, </w:t>
      </w:r>
      <w:r w:rsidR="00333241" w:rsidRPr="004A2AC3">
        <w:t>T</w:t>
      </w:r>
      <w:r w:rsidRPr="004A2AC3">
        <w:t>:</w:t>
      </w:r>
      <w:r w:rsidR="00333241" w:rsidRPr="004A2AC3">
        <w:t> </w:t>
      </w:r>
      <w:r w:rsidRPr="004A2AC3">
        <w:t>+420</w:t>
      </w:r>
      <w:r w:rsidR="00333241" w:rsidRPr="004A2AC3">
        <w:t> </w:t>
      </w:r>
      <w:r w:rsidRPr="004A2AC3">
        <w:t xml:space="preserve">736 168 543, </w:t>
      </w:r>
      <w:r w:rsidR="00333241" w:rsidRPr="004A2AC3">
        <w:t>E: </w:t>
      </w:r>
      <w:hyperlink r:id="rId12" w:history="1">
        <w:r w:rsidRPr="004A2AC3">
          <w:rPr>
            <w:rStyle w:val="Hypertextovodkaz"/>
            <w:szCs w:val="18"/>
          </w:rPr>
          <w:t>radek.matejka@csu.gov.cz</w:t>
        </w:r>
      </w:hyperlink>
    </w:p>
    <w:p w14:paraId="7DDDB4C1" w14:textId="5500EED2" w:rsidR="007E7E8D" w:rsidRPr="004A2AC3" w:rsidRDefault="007E7E8D" w:rsidP="00097735">
      <w:pPr>
        <w:pStyle w:val="Poznmky"/>
        <w:ind w:left="3544" w:hanging="3544"/>
      </w:pPr>
      <w:r w:rsidRPr="004A2AC3">
        <w:t xml:space="preserve">Contact person: </w:t>
      </w:r>
      <w:r w:rsidRPr="004A2AC3">
        <w:tab/>
      </w:r>
      <w:r w:rsidR="00220B0B" w:rsidRPr="004A2AC3">
        <w:rPr>
          <w:rFonts w:cs="Arial"/>
          <w:iCs/>
          <w:lang w:val="en-GB"/>
        </w:rPr>
        <w:t>Renata Vodičková</w:t>
      </w:r>
      <w:r w:rsidRPr="004A2AC3">
        <w:t xml:space="preserve">, </w:t>
      </w:r>
      <w:r w:rsidR="00220B0B" w:rsidRPr="004A2AC3">
        <w:rPr>
          <w:rFonts w:cs="Arial"/>
          <w:iCs/>
          <w:lang w:val="en-GB"/>
        </w:rPr>
        <w:t>Head of the Agricultural and Forestry Statistics Unit</w:t>
      </w:r>
      <w:r w:rsidRPr="004A2AC3">
        <w:t xml:space="preserve">, </w:t>
      </w:r>
      <w:r w:rsidR="00333241" w:rsidRPr="004A2AC3">
        <w:t>T: </w:t>
      </w:r>
      <w:r w:rsidRPr="004A2AC3">
        <w:t>+420</w:t>
      </w:r>
      <w:r w:rsidR="00333241" w:rsidRPr="004A2AC3">
        <w:t> </w:t>
      </w:r>
      <w:r w:rsidR="0017517C" w:rsidRPr="004A2AC3">
        <w:rPr>
          <w:lang w:val="en-GB"/>
        </w:rPr>
        <w:t>703 824 173</w:t>
      </w:r>
      <w:r w:rsidRPr="004A2AC3">
        <w:t xml:space="preserve">, </w:t>
      </w:r>
      <w:r w:rsidR="00333241" w:rsidRPr="004A2AC3">
        <w:t>E</w:t>
      </w:r>
      <w:r w:rsidRPr="004A2AC3">
        <w:t>:</w:t>
      </w:r>
      <w:r w:rsidR="00333241" w:rsidRPr="004A2AC3">
        <w:t> </w:t>
      </w:r>
      <w:hyperlink r:id="rId13" w:history="1">
        <w:r w:rsidR="0017517C" w:rsidRPr="004A2AC3">
          <w:t xml:space="preserve"> </w:t>
        </w:r>
        <w:r w:rsidR="0017517C" w:rsidRPr="004A2AC3">
          <w:rPr>
            <w:rStyle w:val="Hypertextovodkaz"/>
            <w:szCs w:val="18"/>
          </w:rPr>
          <w:t xml:space="preserve">renata.vodickova </w:t>
        </w:r>
        <w:r w:rsidRPr="004A2AC3">
          <w:rPr>
            <w:rStyle w:val="Hypertextovodkaz"/>
            <w:szCs w:val="18"/>
          </w:rPr>
          <w:t>@csu.gov.cz</w:t>
        </w:r>
      </w:hyperlink>
    </w:p>
    <w:p w14:paraId="3D6C4993" w14:textId="55559A7B" w:rsidR="007E7E8D" w:rsidRPr="004A2AC3" w:rsidRDefault="0017517C" w:rsidP="00097735">
      <w:pPr>
        <w:pStyle w:val="Poznmky"/>
        <w:ind w:left="3544" w:hanging="3544"/>
        <w:rPr>
          <w:rFonts w:cs="Arial"/>
          <w:iCs/>
          <w:lang w:val="en-GB"/>
        </w:rPr>
      </w:pPr>
      <w:r w:rsidRPr="004A2AC3">
        <w:t>Data source</w:t>
      </w:r>
      <w:r w:rsidR="007E7E8D" w:rsidRPr="004A2AC3">
        <w:t xml:space="preserve">: </w:t>
      </w:r>
      <w:r w:rsidR="007E7E8D" w:rsidRPr="004A2AC3">
        <w:tab/>
      </w:r>
      <w:r w:rsidR="00F85A1E" w:rsidRPr="004A2AC3">
        <w:rPr>
          <w:rFonts w:cs="Arial"/>
          <w:iCs/>
          <w:lang w:val="en-GB"/>
        </w:rPr>
        <w:t xml:space="preserve">Statistical </w:t>
      </w:r>
      <w:r w:rsidR="00F85A1E" w:rsidRPr="004A2AC3">
        <w:rPr>
          <w:iCs/>
          <w:lang w:val="en-GB"/>
        </w:rPr>
        <w:t xml:space="preserve">survey of Harvest Estimates of Crops </w:t>
      </w:r>
      <w:r w:rsidR="00F85A1E" w:rsidRPr="004A2AC3">
        <w:rPr>
          <w:rFonts w:cs="Arial"/>
          <w:iCs/>
          <w:lang w:val="en-GB"/>
        </w:rPr>
        <w:t>(</w:t>
      </w:r>
      <w:r w:rsidR="00F85A1E" w:rsidRPr="004A2AC3">
        <w:rPr>
          <w:rFonts w:cs="Arial"/>
          <w:i w:val="0"/>
          <w:iCs/>
          <w:lang w:val="en-GB"/>
        </w:rPr>
        <w:t>Zem V</w:t>
      </w:r>
      <w:r w:rsidR="00B26663" w:rsidRPr="004A2AC3">
        <w:rPr>
          <w:rFonts w:cs="Arial"/>
          <w:i w:val="0"/>
          <w:iCs/>
          <w:lang w:val="en-GB"/>
        </w:rPr>
        <w:t>7</w:t>
      </w:r>
      <w:r w:rsidR="00F85A1E" w:rsidRPr="004A2AC3">
        <w:rPr>
          <w:rFonts w:cs="Arial"/>
          <w:iCs/>
          <w:lang w:val="en-GB"/>
        </w:rPr>
        <w:t>)</w:t>
      </w:r>
      <w:r w:rsidR="00A54971" w:rsidRPr="004A2AC3">
        <w:rPr>
          <w:rFonts w:cs="Arial"/>
          <w:iCs/>
          <w:lang w:val="en-GB"/>
        </w:rPr>
        <w:t xml:space="preserve">, </w:t>
      </w:r>
      <w:r w:rsidR="00F85A1E" w:rsidRPr="004A2AC3">
        <w:rPr>
          <w:rFonts w:cs="Arial"/>
          <w:iCs/>
          <w:lang w:val="en-GB"/>
        </w:rPr>
        <w:t xml:space="preserve">questionnaire on </w:t>
      </w:r>
      <w:r w:rsidR="00F85A1E" w:rsidRPr="004A2AC3">
        <w:rPr>
          <w:iCs/>
          <w:lang w:val="en-GB"/>
        </w:rPr>
        <w:t xml:space="preserve">Sown Areas </w:t>
      </w:r>
      <w:r w:rsidR="00F85A1E" w:rsidRPr="004A2AC3">
        <w:rPr>
          <w:rFonts w:cs="Arial"/>
          <w:iCs/>
          <w:lang w:val="en-GB"/>
        </w:rPr>
        <w:t>(</w:t>
      </w:r>
      <w:r w:rsidR="00F85A1E" w:rsidRPr="004A2AC3">
        <w:rPr>
          <w:rFonts w:cs="Arial"/>
          <w:i w:val="0"/>
          <w:iCs/>
          <w:lang w:val="en-GB"/>
        </w:rPr>
        <w:t>Osev 3-01</w:t>
      </w:r>
      <w:r w:rsidR="00F85A1E" w:rsidRPr="004A2AC3">
        <w:rPr>
          <w:rFonts w:cs="Arial"/>
          <w:iCs/>
          <w:lang w:val="en-GB"/>
        </w:rPr>
        <w:t>)</w:t>
      </w:r>
      <w:r w:rsidR="0025791D" w:rsidRPr="004A2AC3">
        <w:rPr>
          <w:rFonts w:cs="Arial"/>
          <w:iCs/>
          <w:lang w:val="en-GB"/>
        </w:rPr>
        <w:t>,</w:t>
      </w:r>
    </w:p>
    <w:p w14:paraId="5BD54538" w14:textId="4659823E" w:rsidR="00F85A1E" w:rsidRPr="004A2AC3" w:rsidRDefault="00F85A1E" w:rsidP="00097735">
      <w:pPr>
        <w:pStyle w:val="Poznmky"/>
        <w:ind w:left="3544" w:hanging="3544"/>
        <w:rPr>
          <w:rFonts w:cs="Arial"/>
          <w:iCs/>
          <w:lang w:val="en-GB"/>
        </w:rPr>
      </w:pPr>
      <w:r w:rsidRPr="004A2AC3">
        <w:tab/>
      </w:r>
      <w:r w:rsidRPr="004A2AC3">
        <w:rPr>
          <w:rFonts w:cs="Arial"/>
          <w:iCs/>
          <w:lang w:val="en-GB"/>
        </w:rPr>
        <w:t>Integrated Administration and Control System – Single application (Declaration of Crops)</w:t>
      </w:r>
    </w:p>
    <w:p w14:paraId="7E4F50CF" w14:textId="501E6149" w:rsidR="007E7E8D" w:rsidRPr="004A2AC3" w:rsidRDefault="007E7E8D" w:rsidP="00097735">
      <w:pPr>
        <w:pStyle w:val="Poznmky"/>
        <w:ind w:left="3544" w:hanging="3544"/>
      </w:pPr>
      <w:r w:rsidRPr="004A2AC3">
        <w:t xml:space="preserve">End of data collection: </w:t>
      </w:r>
      <w:r w:rsidR="00097735" w:rsidRPr="004A2AC3">
        <w:tab/>
      </w:r>
      <w:r w:rsidR="00F2131C" w:rsidRPr="004A2AC3">
        <w:t>1</w:t>
      </w:r>
      <w:r w:rsidR="003A42FA" w:rsidRPr="004A2AC3">
        <w:t>6</w:t>
      </w:r>
      <w:r w:rsidR="007D2351" w:rsidRPr="004A2AC3">
        <w:t> </w:t>
      </w:r>
      <w:r w:rsidR="00624147" w:rsidRPr="004A2AC3">
        <w:t>July</w:t>
      </w:r>
      <w:r w:rsidR="007D2351" w:rsidRPr="004A2AC3">
        <w:t> </w:t>
      </w:r>
      <w:r w:rsidRPr="004A2AC3">
        <w:t>2026</w:t>
      </w:r>
    </w:p>
    <w:p w14:paraId="1D525C5D" w14:textId="7DCC84DE" w:rsidR="00F2131C" w:rsidRPr="004A2AC3" w:rsidRDefault="00F2131C" w:rsidP="00097735">
      <w:pPr>
        <w:pStyle w:val="Poznmky"/>
        <w:ind w:left="3544" w:hanging="3544"/>
        <w:rPr>
          <w:rFonts w:cs="Arial"/>
          <w:iCs/>
          <w:lang w:val="en-GB"/>
        </w:rPr>
      </w:pPr>
      <w:r w:rsidRPr="004A2AC3">
        <w:rPr>
          <w:rFonts w:cs="Arial"/>
          <w:iCs/>
          <w:lang w:val="en-GB"/>
        </w:rPr>
        <w:t>End of data processing:</w:t>
      </w:r>
      <w:r w:rsidRPr="004A2AC3">
        <w:rPr>
          <w:rFonts w:cs="Arial"/>
          <w:iCs/>
          <w:lang w:val="en-GB"/>
        </w:rPr>
        <w:tab/>
      </w:r>
      <w:r w:rsidR="003A42FA" w:rsidRPr="004A2AC3">
        <w:rPr>
          <w:rFonts w:cs="Arial"/>
          <w:iCs/>
          <w:lang w:val="en-GB"/>
        </w:rPr>
        <w:t>6 August </w:t>
      </w:r>
      <w:r w:rsidRPr="004A2AC3">
        <w:rPr>
          <w:rFonts w:cs="Arial"/>
          <w:iCs/>
          <w:lang w:val="en-GB"/>
        </w:rPr>
        <w:t>2026</w:t>
      </w:r>
    </w:p>
    <w:p w14:paraId="7042545C" w14:textId="77777777" w:rsidR="00BD4A8E" w:rsidRPr="004A2AC3" w:rsidRDefault="00BD4A8E" w:rsidP="00BD4A8E">
      <w:pPr>
        <w:pStyle w:val="Poznmky"/>
        <w:ind w:left="3544" w:hanging="3544"/>
      </w:pPr>
      <w:r w:rsidRPr="004A2AC3">
        <w:rPr>
          <w:rFonts w:cs="Arial"/>
          <w:iCs/>
          <w:lang w:val="en-GB"/>
        </w:rPr>
        <w:t>Related publications:</w:t>
      </w:r>
      <w:r w:rsidRPr="004A2AC3">
        <w:rPr>
          <w:rFonts w:cs="Arial"/>
          <w:iCs/>
          <w:lang w:val="en-GB"/>
        </w:rPr>
        <w:tab/>
      </w:r>
      <w:hyperlink r:id="rId14" w:tooltip="https://data.csu.gov.cz/datastat/dash?aPolozka=ZEM03" w:history="1">
        <w:r w:rsidRPr="004A2AC3">
          <w:rPr>
            <w:rStyle w:val="Hypertextovodkaz"/>
            <w:rFonts w:cs="Arial"/>
            <w:iCs/>
          </w:rPr>
          <w:t>https://data.csu.gov.cz/datastat/dash?aPolozka=ZEM03</w:t>
        </w:r>
      </w:hyperlink>
    </w:p>
    <w:p w14:paraId="6C3F4CD2" w14:textId="2D476F69" w:rsidR="007E7E8D" w:rsidRPr="004A2AC3" w:rsidRDefault="007E7E8D" w:rsidP="00073E65">
      <w:pPr>
        <w:pStyle w:val="Poznmky"/>
        <w:ind w:left="3544" w:hanging="3544"/>
        <w:rPr>
          <w:rFonts w:cs="Arial"/>
          <w:iCs/>
          <w:lang w:val="en-GB"/>
        </w:rPr>
      </w:pPr>
      <w:r w:rsidRPr="004A2AC3">
        <w:rPr>
          <w:rFonts w:cs="Arial"/>
        </w:rPr>
        <w:tab/>
      </w:r>
      <w:r w:rsidR="00EE1287" w:rsidRPr="004A2AC3">
        <w:rPr>
          <w:rFonts w:cs="Arial"/>
          <w:iCs/>
          <w:lang w:val="en-GB"/>
        </w:rPr>
        <w:t>Harvest Estimates – Operative Report as at 1</w:t>
      </w:r>
      <w:r w:rsidR="003A42FA" w:rsidRPr="004A2AC3">
        <w:rPr>
          <w:rFonts w:cs="Arial"/>
          <w:iCs/>
          <w:lang w:val="en-GB"/>
        </w:rPr>
        <w:t>5 </w:t>
      </w:r>
      <w:r w:rsidR="00624147" w:rsidRPr="004A2AC3">
        <w:rPr>
          <w:rFonts w:cs="Arial"/>
          <w:iCs/>
          <w:lang w:val="en-GB"/>
        </w:rPr>
        <w:t>July</w:t>
      </w:r>
      <w:r w:rsidR="003A42FA" w:rsidRPr="004A2AC3">
        <w:rPr>
          <w:rFonts w:cs="Arial"/>
          <w:iCs/>
          <w:lang w:val="en-GB"/>
        </w:rPr>
        <w:t> </w:t>
      </w:r>
      <w:r w:rsidR="00EE1287" w:rsidRPr="004A2AC3">
        <w:rPr>
          <w:rFonts w:cs="Arial"/>
          <w:iCs/>
          <w:lang w:val="en-GB"/>
        </w:rPr>
        <w:t>2026:</w:t>
      </w:r>
    </w:p>
    <w:p w14:paraId="3FD01065" w14:textId="0707695D" w:rsidR="00EE1287" w:rsidRPr="004A2AC3" w:rsidRDefault="00EE1287" w:rsidP="00073E65">
      <w:pPr>
        <w:pStyle w:val="Poznmky"/>
        <w:ind w:left="3544" w:hanging="3544"/>
        <w:rPr>
          <w:lang w:val="en-GB"/>
        </w:rPr>
      </w:pPr>
      <w:r w:rsidRPr="004A2AC3">
        <w:rPr>
          <w:rFonts w:cs="Arial"/>
          <w:iCs/>
          <w:lang w:val="en-GB"/>
        </w:rPr>
        <w:tab/>
      </w:r>
      <w:hyperlink r:id="rId15" w:history="1">
        <w:r w:rsidR="00FA3166" w:rsidRPr="004A2AC3">
          <w:rPr>
            <w:rStyle w:val="Hypertextovodkaz"/>
          </w:rPr>
          <w:t>https://csu.gov.cz/produkty/harvest-estimates-operative-report-as-at-15-july-2026</w:t>
        </w:r>
      </w:hyperlink>
      <w:r w:rsidRPr="004A2AC3">
        <w:rPr>
          <w:lang w:val="en-GB"/>
        </w:rPr>
        <w:t xml:space="preserve">  </w:t>
      </w:r>
    </w:p>
    <w:p w14:paraId="29B7F339" w14:textId="3AD1F7F4" w:rsidR="00EE1287" w:rsidRPr="004A2AC3" w:rsidRDefault="00EE1287" w:rsidP="00073E65">
      <w:pPr>
        <w:pStyle w:val="Poznmky"/>
        <w:ind w:left="3544" w:hanging="3544"/>
        <w:rPr>
          <w:rFonts w:cs="Arial"/>
          <w:iCs/>
          <w:lang w:val="en-GB"/>
        </w:rPr>
      </w:pPr>
      <w:r w:rsidRPr="004A2AC3">
        <w:rPr>
          <w:lang w:val="en-GB"/>
        </w:rPr>
        <w:tab/>
      </w:r>
      <w:r w:rsidR="00D04810" w:rsidRPr="004A2AC3">
        <w:rPr>
          <w:rFonts w:cs="Arial"/>
          <w:iCs/>
          <w:lang w:val="en-GB"/>
        </w:rPr>
        <w:t>Sown Areas of</w:t>
      </w:r>
      <w:r w:rsidRPr="004A2AC3">
        <w:rPr>
          <w:rFonts w:cs="Arial"/>
          <w:iCs/>
          <w:lang w:val="en-GB"/>
        </w:rPr>
        <w:t xml:space="preserve"> Crops – as at 31 May 2026:</w:t>
      </w:r>
    </w:p>
    <w:p w14:paraId="6DD7A600" w14:textId="66E36203" w:rsidR="00EE1287" w:rsidRPr="004A2AC3" w:rsidRDefault="00EE1287" w:rsidP="00073E65">
      <w:pPr>
        <w:pStyle w:val="Poznmky"/>
        <w:ind w:left="3544" w:hanging="3544"/>
      </w:pPr>
      <w:r w:rsidRPr="004A2AC3">
        <w:rPr>
          <w:rFonts w:cs="Arial"/>
          <w:iCs/>
          <w:lang w:val="en-GB"/>
        </w:rPr>
        <w:tab/>
      </w:r>
      <w:hyperlink r:id="rId16" w:history="1">
        <w:r w:rsidR="00D04810" w:rsidRPr="004A2AC3">
          <w:rPr>
            <w:rStyle w:val="Hypertextovodkaz"/>
          </w:rPr>
          <w:t>https://csu.gov.cz/produkty/sown-areas-of-crops-as-at-31-may-2026</w:t>
        </w:r>
      </w:hyperlink>
    </w:p>
    <w:p w14:paraId="74173B29" w14:textId="68774C7F" w:rsidR="00EE1287" w:rsidRPr="004A2AC3" w:rsidRDefault="00EE1287" w:rsidP="00073E65">
      <w:pPr>
        <w:pStyle w:val="Poznmky"/>
        <w:ind w:left="3544" w:hanging="3544"/>
        <w:rPr>
          <w:lang w:val="en-GB"/>
        </w:rPr>
      </w:pPr>
      <w:r w:rsidRPr="004A2AC3">
        <w:rPr>
          <w:rFonts w:cs="Arial"/>
          <w:iCs/>
          <w:szCs w:val="18"/>
        </w:rPr>
        <w:t>Update procedure:</w:t>
      </w:r>
      <w:r w:rsidRPr="004A2AC3">
        <w:rPr>
          <w:rFonts w:cs="Arial"/>
          <w:iCs/>
          <w:szCs w:val="18"/>
        </w:rPr>
        <w:tab/>
        <w:t xml:space="preserve">Harvest estimates – </w:t>
      </w:r>
      <w:r w:rsidR="003A42FA" w:rsidRPr="004A2AC3">
        <w:rPr>
          <w:rFonts w:cs="Arial"/>
          <w:iCs/>
          <w:szCs w:val="18"/>
        </w:rPr>
        <w:t>August </w:t>
      </w:r>
      <w:r w:rsidRPr="004A2AC3">
        <w:rPr>
          <w:rFonts w:cs="Arial"/>
          <w:iCs/>
          <w:szCs w:val="18"/>
        </w:rPr>
        <w:t>202</w:t>
      </w:r>
      <w:r w:rsidR="00D04810" w:rsidRPr="004A2AC3">
        <w:rPr>
          <w:rFonts w:cs="Arial"/>
          <w:iCs/>
          <w:szCs w:val="18"/>
        </w:rPr>
        <w:t>6</w:t>
      </w:r>
      <w:r w:rsidRPr="004A2AC3">
        <w:rPr>
          <w:rFonts w:cs="Arial"/>
          <w:iCs/>
          <w:szCs w:val="18"/>
        </w:rPr>
        <w:t>; to be published on</w:t>
      </w:r>
      <w:r w:rsidR="00321209" w:rsidRPr="004A2AC3">
        <w:rPr>
          <w:rFonts w:cs="Arial"/>
          <w:iCs/>
          <w:szCs w:val="18"/>
        </w:rPr>
        <w:t xml:space="preserve"> 3</w:t>
      </w:r>
      <w:r w:rsidR="003A42FA" w:rsidRPr="004A2AC3">
        <w:rPr>
          <w:rFonts w:cs="Arial"/>
          <w:iCs/>
          <w:szCs w:val="18"/>
        </w:rPr>
        <w:t> September </w:t>
      </w:r>
      <w:r w:rsidRPr="004A2AC3">
        <w:rPr>
          <w:rFonts w:cs="Arial"/>
          <w:iCs/>
          <w:szCs w:val="18"/>
        </w:rPr>
        <w:t>2026</w:t>
      </w:r>
    </w:p>
    <w:p w14:paraId="537310D2" w14:textId="27091269" w:rsidR="007E7E8D" w:rsidRPr="004A2AC3" w:rsidRDefault="007E7E8D" w:rsidP="00097735">
      <w:pPr>
        <w:pStyle w:val="Poznmky"/>
      </w:pPr>
    </w:p>
    <w:p w14:paraId="663A8BE8" w14:textId="77777777" w:rsidR="007E7E8D" w:rsidRPr="004A2AC3" w:rsidRDefault="007E7E8D" w:rsidP="007E7E8D">
      <w:pPr>
        <w:spacing w:after="0"/>
      </w:pPr>
      <w:r w:rsidRPr="004A2AC3">
        <w:t>Annexes:</w:t>
      </w:r>
    </w:p>
    <w:p w14:paraId="41701D04" w14:textId="3D3ED3D4" w:rsidR="007E7E8D" w:rsidRPr="004A2AC3" w:rsidRDefault="007E7E8D" w:rsidP="007E7E8D">
      <w:pPr>
        <w:spacing w:after="0"/>
      </w:pPr>
      <w:r w:rsidRPr="004A2AC3">
        <w:t xml:space="preserve">Tab. 1 </w:t>
      </w:r>
      <w:r w:rsidR="000407E2" w:rsidRPr="004A2AC3">
        <w:t>Per hectare y</w:t>
      </w:r>
      <w:r w:rsidR="006923A3" w:rsidRPr="004A2AC3">
        <w:rPr>
          <w:rFonts w:cs="Arial"/>
        </w:rPr>
        <w:t>ield and production estimates (selected crops, in tonnes per hectare and tonnes, indices)</w:t>
      </w:r>
    </w:p>
    <w:p w14:paraId="0515FBB2" w14:textId="12E94F19" w:rsidR="007E7E8D" w:rsidRPr="002F13C5" w:rsidRDefault="007E7E8D" w:rsidP="007E7E8D">
      <w:pPr>
        <w:spacing w:after="0"/>
      </w:pPr>
      <w:r w:rsidRPr="004A2AC3">
        <w:t xml:space="preserve">Tab. 2 </w:t>
      </w:r>
      <w:r w:rsidR="006923A3" w:rsidRPr="004A2AC3">
        <w:rPr>
          <w:rFonts w:cs="Arial"/>
        </w:rPr>
        <w:t>Production estimates of selected crops, comparison with a five-year and a ten-year average</w:t>
      </w:r>
    </w:p>
    <w:p w14:paraId="15BF21EC" w14:textId="77777777" w:rsidR="00070445" w:rsidRDefault="00070445" w:rsidP="00157F88">
      <w:pPr>
        <w:pStyle w:val="Nadpis6"/>
        <w:rPr>
          <w:noProof/>
        </w:rPr>
      </w:pPr>
    </w:p>
    <w:sectPr w:rsidR="00070445" w:rsidSect="00BE2E0B">
      <w:headerReference w:type="default" r:id="rId17"/>
      <w:footerReference w:type="default" r:id="rId18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96C85" w14:textId="77777777" w:rsidR="00F259DC" w:rsidRDefault="00F259DC" w:rsidP="004A01A7">
      <w:pPr>
        <w:spacing w:after="0" w:line="240" w:lineRule="auto"/>
      </w:pPr>
      <w:r>
        <w:separator/>
      </w:r>
    </w:p>
  </w:endnote>
  <w:endnote w:type="continuationSeparator" w:id="0">
    <w:p w14:paraId="6AC4AF11" w14:textId="77777777" w:rsidR="00F259DC" w:rsidRDefault="00F259DC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>Czech Statistical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r w:rsidRPr="00B910FF">
      <w:t>Information Services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06862" w14:textId="77777777" w:rsidR="00F259DC" w:rsidRDefault="00F259DC" w:rsidP="004A01A7">
      <w:pPr>
        <w:spacing w:after="0" w:line="240" w:lineRule="auto"/>
      </w:pPr>
    </w:p>
  </w:footnote>
  <w:footnote w:type="continuationSeparator" w:id="0">
    <w:p w14:paraId="11B589DD" w14:textId="77777777" w:rsidR="00F259DC" w:rsidRDefault="00F259DC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r>
            <w:t>News release</w:t>
          </w:r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8240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2461"/>
    <w:rsid w:val="000106FE"/>
    <w:rsid w:val="000120B4"/>
    <w:rsid w:val="0002560E"/>
    <w:rsid w:val="00032CCE"/>
    <w:rsid w:val="00035F16"/>
    <w:rsid w:val="000407E2"/>
    <w:rsid w:val="00043335"/>
    <w:rsid w:val="00054392"/>
    <w:rsid w:val="0005510C"/>
    <w:rsid w:val="00062565"/>
    <w:rsid w:val="000674A8"/>
    <w:rsid w:val="000702DE"/>
    <w:rsid w:val="00070445"/>
    <w:rsid w:val="00071F0F"/>
    <w:rsid w:val="000724D4"/>
    <w:rsid w:val="00073E65"/>
    <w:rsid w:val="00083A55"/>
    <w:rsid w:val="00085436"/>
    <w:rsid w:val="000968A9"/>
    <w:rsid w:val="00096AE5"/>
    <w:rsid w:val="00097735"/>
    <w:rsid w:val="00097887"/>
    <w:rsid w:val="000A0BFC"/>
    <w:rsid w:val="000A161A"/>
    <w:rsid w:val="000A5671"/>
    <w:rsid w:val="000B0817"/>
    <w:rsid w:val="000B08BC"/>
    <w:rsid w:val="000B4F0B"/>
    <w:rsid w:val="000C11F2"/>
    <w:rsid w:val="000C2452"/>
    <w:rsid w:val="000C34F6"/>
    <w:rsid w:val="000C4409"/>
    <w:rsid w:val="000C45F4"/>
    <w:rsid w:val="000C67FA"/>
    <w:rsid w:val="000C68F4"/>
    <w:rsid w:val="000D2954"/>
    <w:rsid w:val="000D29F1"/>
    <w:rsid w:val="000D5C58"/>
    <w:rsid w:val="000D61C2"/>
    <w:rsid w:val="000D6E08"/>
    <w:rsid w:val="000E00C3"/>
    <w:rsid w:val="000E3099"/>
    <w:rsid w:val="000F141D"/>
    <w:rsid w:val="000F5A54"/>
    <w:rsid w:val="00102994"/>
    <w:rsid w:val="0010606B"/>
    <w:rsid w:val="00107F76"/>
    <w:rsid w:val="0011494C"/>
    <w:rsid w:val="00117528"/>
    <w:rsid w:val="00123A61"/>
    <w:rsid w:val="001312FB"/>
    <w:rsid w:val="00132548"/>
    <w:rsid w:val="00134D21"/>
    <w:rsid w:val="00134F2B"/>
    <w:rsid w:val="00135EBB"/>
    <w:rsid w:val="001363A5"/>
    <w:rsid w:val="00137941"/>
    <w:rsid w:val="00137B85"/>
    <w:rsid w:val="00140402"/>
    <w:rsid w:val="00141449"/>
    <w:rsid w:val="00146A2A"/>
    <w:rsid w:val="0015074B"/>
    <w:rsid w:val="001510FA"/>
    <w:rsid w:val="00151D1F"/>
    <w:rsid w:val="00153B50"/>
    <w:rsid w:val="00157F88"/>
    <w:rsid w:val="00160FEB"/>
    <w:rsid w:val="00164094"/>
    <w:rsid w:val="00164790"/>
    <w:rsid w:val="001712FE"/>
    <w:rsid w:val="00171B3E"/>
    <w:rsid w:val="0017517C"/>
    <w:rsid w:val="00175680"/>
    <w:rsid w:val="001909FA"/>
    <w:rsid w:val="00194DCF"/>
    <w:rsid w:val="001971F5"/>
    <w:rsid w:val="001A5730"/>
    <w:rsid w:val="001D1ADA"/>
    <w:rsid w:val="001D2649"/>
    <w:rsid w:val="001D52C5"/>
    <w:rsid w:val="001D719A"/>
    <w:rsid w:val="001E0520"/>
    <w:rsid w:val="001E08CB"/>
    <w:rsid w:val="001E1B82"/>
    <w:rsid w:val="001E1BCA"/>
    <w:rsid w:val="001E417F"/>
    <w:rsid w:val="001E513B"/>
    <w:rsid w:val="001E691A"/>
    <w:rsid w:val="001E6B8A"/>
    <w:rsid w:val="001F11F0"/>
    <w:rsid w:val="001F493F"/>
    <w:rsid w:val="001F7684"/>
    <w:rsid w:val="002000F6"/>
    <w:rsid w:val="00200551"/>
    <w:rsid w:val="002013B0"/>
    <w:rsid w:val="0020716F"/>
    <w:rsid w:val="00216463"/>
    <w:rsid w:val="00220B0B"/>
    <w:rsid w:val="00222610"/>
    <w:rsid w:val="002234D1"/>
    <w:rsid w:val="00231EBE"/>
    <w:rsid w:val="002363CA"/>
    <w:rsid w:val="00237636"/>
    <w:rsid w:val="002455C2"/>
    <w:rsid w:val="0024676C"/>
    <w:rsid w:val="0025518A"/>
    <w:rsid w:val="0025791D"/>
    <w:rsid w:val="00260DCA"/>
    <w:rsid w:val="00275B42"/>
    <w:rsid w:val="00280346"/>
    <w:rsid w:val="00280D21"/>
    <w:rsid w:val="0028101B"/>
    <w:rsid w:val="002826B4"/>
    <w:rsid w:val="00290002"/>
    <w:rsid w:val="00293F29"/>
    <w:rsid w:val="00297C33"/>
    <w:rsid w:val="002A2D99"/>
    <w:rsid w:val="002B4087"/>
    <w:rsid w:val="002C4C20"/>
    <w:rsid w:val="002D11B9"/>
    <w:rsid w:val="002D29CF"/>
    <w:rsid w:val="002D43F6"/>
    <w:rsid w:val="002D796B"/>
    <w:rsid w:val="002F001E"/>
    <w:rsid w:val="002F13C5"/>
    <w:rsid w:val="002F6E7C"/>
    <w:rsid w:val="002F7004"/>
    <w:rsid w:val="0030061B"/>
    <w:rsid w:val="00303A0E"/>
    <w:rsid w:val="00306FEA"/>
    <w:rsid w:val="00307360"/>
    <w:rsid w:val="003206E7"/>
    <w:rsid w:val="003208E6"/>
    <w:rsid w:val="00321209"/>
    <w:rsid w:val="0032285E"/>
    <w:rsid w:val="003232CD"/>
    <w:rsid w:val="00326C00"/>
    <w:rsid w:val="00333241"/>
    <w:rsid w:val="003351B8"/>
    <w:rsid w:val="0033525D"/>
    <w:rsid w:val="0034061F"/>
    <w:rsid w:val="003454DD"/>
    <w:rsid w:val="003540FA"/>
    <w:rsid w:val="00356332"/>
    <w:rsid w:val="00363815"/>
    <w:rsid w:val="003654CD"/>
    <w:rsid w:val="00370110"/>
    <w:rsid w:val="00372598"/>
    <w:rsid w:val="00392F53"/>
    <w:rsid w:val="00393EC0"/>
    <w:rsid w:val="003953D8"/>
    <w:rsid w:val="003A2A49"/>
    <w:rsid w:val="003A3966"/>
    <w:rsid w:val="003A3E73"/>
    <w:rsid w:val="003A42FA"/>
    <w:rsid w:val="003A4474"/>
    <w:rsid w:val="003A66B5"/>
    <w:rsid w:val="003A7E6A"/>
    <w:rsid w:val="003B04FF"/>
    <w:rsid w:val="003B5411"/>
    <w:rsid w:val="003B55CB"/>
    <w:rsid w:val="003B7796"/>
    <w:rsid w:val="003C027F"/>
    <w:rsid w:val="003C3923"/>
    <w:rsid w:val="003C3F6A"/>
    <w:rsid w:val="003D639F"/>
    <w:rsid w:val="003E0572"/>
    <w:rsid w:val="003E3910"/>
    <w:rsid w:val="003E3EE7"/>
    <w:rsid w:val="003E6369"/>
    <w:rsid w:val="003F36C7"/>
    <w:rsid w:val="003F54C8"/>
    <w:rsid w:val="003F69B1"/>
    <w:rsid w:val="004027D2"/>
    <w:rsid w:val="0040303E"/>
    <w:rsid w:val="00407B47"/>
    <w:rsid w:val="004136C9"/>
    <w:rsid w:val="00413B3C"/>
    <w:rsid w:val="00420F82"/>
    <w:rsid w:val="00421717"/>
    <w:rsid w:val="00426C60"/>
    <w:rsid w:val="00427375"/>
    <w:rsid w:val="0042788B"/>
    <w:rsid w:val="00430BB6"/>
    <w:rsid w:val="0043243E"/>
    <w:rsid w:val="00433E54"/>
    <w:rsid w:val="00436EC2"/>
    <w:rsid w:val="00446A3A"/>
    <w:rsid w:val="00450156"/>
    <w:rsid w:val="004533F8"/>
    <w:rsid w:val="00454DC7"/>
    <w:rsid w:val="004561DA"/>
    <w:rsid w:val="004573FA"/>
    <w:rsid w:val="004607B2"/>
    <w:rsid w:val="004614AA"/>
    <w:rsid w:val="00462BB5"/>
    <w:rsid w:val="00463047"/>
    <w:rsid w:val="0046727D"/>
    <w:rsid w:val="004723B2"/>
    <w:rsid w:val="0048074F"/>
    <w:rsid w:val="004878A7"/>
    <w:rsid w:val="00487F49"/>
    <w:rsid w:val="00491D40"/>
    <w:rsid w:val="00493ED9"/>
    <w:rsid w:val="00494C8C"/>
    <w:rsid w:val="00495168"/>
    <w:rsid w:val="004977D7"/>
    <w:rsid w:val="004A01A7"/>
    <w:rsid w:val="004A09C5"/>
    <w:rsid w:val="004A1350"/>
    <w:rsid w:val="004A2AC3"/>
    <w:rsid w:val="004A36A1"/>
    <w:rsid w:val="004A38DD"/>
    <w:rsid w:val="004B4A94"/>
    <w:rsid w:val="004B5037"/>
    <w:rsid w:val="004C17F5"/>
    <w:rsid w:val="004C7DCA"/>
    <w:rsid w:val="004E5875"/>
    <w:rsid w:val="004E7E0E"/>
    <w:rsid w:val="004F7305"/>
    <w:rsid w:val="00500A63"/>
    <w:rsid w:val="00511ED8"/>
    <w:rsid w:val="0051443E"/>
    <w:rsid w:val="00521746"/>
    <w:rsid w:val="00534403"/>
    <w:rsid w:val="00537177"/>
    <w:rsid w:val="00542A56"/>
    <w:rsid w:val="00542CA8"/>
    <w:rsid w:val="00544002"/>
    <w:rsid w:val="00550B36"/>
    <w:rsid w:val="00553ACE"/>
    <w:rsid w:val="005548CD"/>
    <w:rsid w:val="00554FC7"/>
    <w:rsid w:val="00554FF8"/>
    <w:rsid w:val="0055531A"/>
    <w:rsid w:val="00560EC8"/>
    <w:rsid w:val="00563A5F"/>
    <w:rsid w:val="00563FE8"/>
    <w:rsid w:val="0056491C"/>
    <w:rsid w:val="00564F2B"/>
    <w:rsid w:val="00566397"/>
    <w:rsid w:val="005801BB"/>
    <w:rsid w:val="00581751"/>
    <w:rsid w:val="005865A4"/>
    <w:rsid w:val="00586756"/>
    <w:rsid w:val="0058729F"/>
    <w:rsid w:val="00593FA2"/>
    <w:rsid w:val="0059509B"/>
    <w:rsid w:val="005970F5"/>
    <w:rsid w:val="005A012C"/>
    <w:rsid w:val="005A4EC9"/>
    <w:rsid w:val="005A60C3"/>
    <w:rsid w:val="005C14EB"/>
    <w:rsid w:val="005C29C9"/>
    <w:rsid w:val="005C781E"/>
    <w:rsid w:val="005E2420"/>
    <w:rsid w:val="005F4A3B"/>
    <w:rsid w:val="005F4D3B"/>
    <w:rsid w:val="00601C8A"/>
    <w:rsid w:val="00601DFE"/>
    <w:rsid w:val="006034AD"/>
    <w:rsid w:val="006051FE"/>
    <w:rsid w:val="00606CF5"/>
    <w:rsid w:val="00607675"/>
    <w:rsid w:val="006120D2"/>
    <w:rsid w:val="00615D9E"/>
    <w:rsid w:val="00617271"/>
    <w:rsid w:val="00624147"/>
    <w:rsid w:val="006254F9"/>
    <w:rsid w:val="00626A46"/>
    <w:rsid w:val="00626A74"/>
    <w:rsid w:val="006272FC"/>
    <w:rsid w:val="0062750B"/>
    <w:rsid w:val="00636A0E"/>
    <w:rsid w:val="00637E8B"/>
    <w:rsid w:val="00640E73"/>
    <w:rsid w:val="0064237D"/>
    <w:rsid w:val="00646E16"/>
    <w:rsid w:val="00647757"/>
    <w:rsid w:val="00650D3D"/>
    <w:rsid w:val="00651DCE"/>
    <w:rsid w:val="0067042F"/>
    <w:rsid w:val="006845DE"/>
    <w:rsid w:val="00690800"/>
    <w:rsid w:val="006923A3"/>
    <w:rsid w:val="006950C1"/>
    <w:rsid w:val="0069631F"/>
    <w:rsid w:val="006A1B3B"/>
    <w:rsid w:val="006A4940"/>
    <w:rsid w:val="006A57CC"/>
    <w:rsid w:val="006B2627"/>
    <w:rsid w:val="006B3169"/>
    <w:rsid w:val="006C0860"/>
    <w:rsid w:val="006C0B80"/>
    <w:rsid w:val="006E7273"/>
    <w:rsid w:val="006F2340"/>
    <w:rsid w:val="006F4755"/>
    <w:rsid w:val="006F51DB"/>
    <w:rsid w:val="00702BED"/>
    <w:rsid w:val="007049E6"/>
    <w:rsid w:val="00711AB6"/>
    <w:rsid w:val="00713213"/>
    <w:rsid w:val="007133F3"/>
    <w:rsid w:val="007141CA"/>
    <w:rsid w:val="0071455E"/>
    <w:rsid w:val="00715851"/>
    <w:rsid w:val="00715D49"/>
    <w:rsid w:val="00716F0E"/>
    <w:rsid w:val="00724E67"/>
    <w:rsid w:val="0073040F"/>
    <w:rsid w:val="007312D2"/>
    <w:rsid w:val="007334B7"/>
    <w:rsid w:val="007371E0"/>
    <w:rsid w:val="0074675E"/>
    <w:rsid w:val="0076160F"/>
    <w:rsid w:val="00762294"/>
    <w:rsid w:val="00762E8C"/>
    <w:rsid w:val="00763EF9"/>
    <w:rsid w:val="00765263"/>
    <w:rsid w:val="00767431"/>
    <w:rsid w:val="00773B0B"/>
    <w:rsid w:val="0078142B"/>
    <w:rsid w:val="00787190"/>
    <w:rsid w:val="007909E1"/>
    <w:rsid w:val="00793DFE"/>
    <w:rsid w:val="00796D59"/>
    <w:rsid w:val="007A1041"/>
    <w:rsid w:val="007A3FEF"/>
    <w:rsid w:val="007B168D"/>
    <w:rsid w:val="007C22EB"/>
    <w:rsid w:val="007D2351"/>
    <w:rsid w:val="007D6A0E"/>
    <w:rsid w:val="007D6F07"/>
    <w:rsid w:val="007E7E8D"/>
    <w:rsid w:val="007F6331"/>
    <w:rsid w:val="00801CDD"/>
    <w:rsid w:val="00803FDE"/>
    <w:rsid w:val="00805965"/>
    <w:rsid w:val="00811964"/>
    <w:rsid w:val="008151B5"/>
    <w:rsid w:val="0082112F"/>
    <w:rsid w:val="008321E1"/>
    <w:rsid w:val="00834A49"/>
    <w:rsid w:val="00834DB4"/>
    <w:rsid w:val="00837AA9"/>
    <w:rsid w:val="00837E45"/>
    <w:rsid w:val="0084277E"/>
    <w:rsid w:val="00843F54"/>
    <w:rsid w:val="00851074"/>
    <w:rsid w:val="008541DA"/>
    <w:rsid w:val="00861119"/>
    <w:rsid w:val="0086572B"/>
    <w:rsid w:val="00870D3E"/>
    <w:rsid w:val="008766C2"/>
    <w:rsid w:val="00877CF1"/>
    <w:rsid w:val="00880729"/>
    <w:rsid w:val="00884306"/>
    <w:rsid w:val="0089437B"/>
    <w:rsid w:val="008954AB"/>
    <w:rsid w:val="008A14F8"/>
    <w:rsid w:val="008A4895"/>
    <w:rsid w:val="008B0E87"/>
    <w:rsid w:val="008B2597"/>
    <w:rsid w:val="008C4A49"/>
    <w:rsid w:val="008C5F34"/>
    <w:rsid w:val="008D405D"/>
    <w:rsid w:val="008D5575"/>
    <w:rsid w:val="008D78E7"/>
    <w:rsid w:val="008E6FB3"/>
    <w:rsid w:val="008F125B"/>
    <w:rsid w:val="008F533C"/>
    <w:rsid w:val="00903384"/>
    <w:rsid w:val="009101D6"/>
    <w:rsid w:val="009149E6"/>
    <w:rsid w:val="00916E60"/>
    <w:rsid w:val="00917C90"/>
    <w:rsid w:val="00925B1A"/>
    <w:rsid w:val="009357D0"/>
    <w:rsid w:val="00942A4C"/>
    <w:rsid w:val="00945FB9"/>
    <w:rsid w:val="009463F3"/>
    <w:rsid w:val="009475A7"/>
    <w:rsid w:val="00950FC3"/>
    <w:rsid w:val="00951930"/>
    <w:rsid w:val="0095608F"/>
    <w:rsid w:val="009610E2"/>
    <w:rsid w:val="00961C87"/>
    <w:rsid w:val="0096469E"/>
    <w:rsid w:val="00964FF2"/>
    <w:rsid w:val="00971506"/>
    <w:rsid w:val="0097303D"/>
    <w:rsid w:val="00983173"/>
    <w:rsid w:val="00983393"/>
    <w:rsid w:val="00984352"/>
    <w:rsid w:val="00985819"/>
    <w:rsid w:val="00997152"/>
    <w:rsid w:val="009A389D"/>
    <w:rsid w:val="009A540E"/>
    <w:rsid w:val="009B032C"/>
    <w:rsid w:val="009B0804"/>
    <w:rsid w:val="009C081A"/>
    <w:rsid w:val="009C0BC3"/>
    <w:rsid w:val="009C14CD"/>
    <w:rsid w:val="009C31A6"/>
    <w:rsid w:val="009C34A6"/>
    <w:rsid w:val="009C6087"/>
    <w:rsid w:val="009D01C1"/>
    <w:rsid w:val="009D72AA"/>
    <w:rsid w:val="009E4B81"/>
    <w:rsid w:val="009E525F"/>
    <w:rsid w:val="009F3E9D"/>
    <w:rsid w:val="009F42DB"/>
    <w:rsid w:val="00A0058E"/>
    <w:rsid w:val="00A010C1"/>
    <w:rsid w:val="00A011F1"/>
    <w:rsid w:val="00A021EC"/>
    <w:rsid w:val="00A15A28"/>
    <w:rsid w:val="00A274A1"/>
    <w:rsid w:val="00A3283F"/>
    <w:rsid w:val="00A363D6"/>
    <w:rsid w:val="00A47859"/>
    <w:rsid w:val="00A54971"/>
    <w:rsid w:val="00A55A71"/>
    <w:rsid w:val="00A64A30"/>
    <w:rsid w:val="00A66F00"/>
    <w:rsid w:val="00A7786D"/>
    <w:rsid w:val="00A851CE"/>
    <w:rsid w:val="00A86B67"/>
    <w:rsid w:val="00A91166"/>
    <w:rsid w:val="00A91452"/>
    <w:rsid w:val="00A95D0B"/>
    <w:rsid w:val="00AA0C58"/>
    <w:rsid w:val="00AA1C91"/>
    <w:rsid w:val="00AA1D72"/>
    <w:rsid w:val="00AB4668"/>
    <w:rsid w:val="00AB4BE7"/>
    <w:rsid w:val="00AB5479"/>
    <w:rsid w:val="00AB7649"/>
    <w:rsid w:val="00AC0BF4"/>
    <w:rsid w:val="00AC1E8A"/>
    <w:rsid w:val="00AC6FBC"/>
    <w:rsid w:val="00AD2557"/>
    <w:rsid w:val="00AD40DD"/>
    <w:rsid w:val="00AD7D97"/>
    <w:rsid w:val="00AE1317"/>
    <w:rsid w:val="00AE6440"/>
    <w:rsid w:val="00AE6CEB"/>
    <w:rsid w:val="00AF06B0"/>
    <w:rsid w:val="00AF246F"/>
    <w:rsid w:val="00AF3319"/>
    <w:rsid w:val="00AF39AC"/>
    <w:rsid w:val="00AF6E23"/>
    <w:rsid w:val="00AF6E9E"/>
    <w:rsid w:val="00B0330A"/>
    <w:rsid w:val="00B07208"/>
    <w:rsid w:val="00B15F39"/>
    <w:rsid w:val="00B2195A"/>
    <w:rsid w:val="00B25E6F"/>
    <w:rsid w:val="00B26663"/>
    <w:rsid w:val="00B31BB1"/>
    <w:rsid w:val="00B36D43"/>
    <w:rsid w:val="00B40D87"/>
    <w:rsid w:val="00B422EB"/>
    <w:rsid w:val="00B43D9B"/>
    <w:rsid w:val="00B47092"/>
    <w:rsid w:val="00B51C8F"/>
    <w:rsid w:val="00B52993"/>
    <w:rsid w:val="00B602D0"/>
    <w:rsid w:val="00B62344"/>
    <w:rsid w:val="00B70022"/>
    <w:rsid w:val="00B7165F"/>
    <w:rsid w:val="00B733E5"/>
    <w:rsid w:val="00B759AD"/>
    <w:rsid w:val="00B8284A"/>
    <w:rsid w:val="00B8724F"/>
    <w:rsid w:val="00B90BD8"/>
    <w:rsid w:val="00B910FF"/>
    <w:rsid w:val="00B91A8B"/>
    <w:rsid w:val="00B96F18"/>
    <w:rsid w:val="00B9747D"/>
    <w:rsid w:val="00BA315E"/>
    <w:rsid w:val="00BA360D"/>
    <w:rsid w:val="00BA3C4E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4A8E"/>
    <w:rsid w:val="00BD503A"/>
    <w:rsid w:val="00BE2E0B"/>
    <w:rsid w:val="00BE3BE4"/>
    <w:rsid w:val="00BE5550"/>
    <w:rsid w:val="00BF58C9"/>
    <w:rsid w:val="00C027F7"/>
    <w:rsid w:val="00C044C1"/>
    <w:rsid w:val="00C063DD"/>
    <w:rsid w:val="00C129E8"/>
    <w:rsid w:val="00C12B28"/>
    <w:rsid w:val="00C15C5E"/>
    <w:rsid w:val="00C206E5"/>
    <w:rsid w:val="00C21594"/>
    <w:rsid w:val="00C2305A"/>
    <w:rsid w:val="00C240F6"/>
    <w:rsid w:val="00C27B17"/>
    <w:rsid w:val="00C311A5"/>
    <w:rsid w:val="00C34C0F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766AA"/>
    <w:rsid w:val="00C76B2C"/>
    <w:rsid w:val="00C93061"/>
    <w:rsid w:val="00C93DFD"/>
    <w:rsid w:val="00CA27A2"/>
    <w:rsid w:val="00CA3ABB"/>
    <w:rsid w:val="00CA3EF4"/>
    <w:rsid w:val="00CA4364"/>
    <w:rsid w:val="00CA7AD8"/>
    <w:rsid w:val="00CB1B52"/>
    <w:rsid w:val="00CB1E4F"/>
    <w:rsid w:val="00CB5768"/>
    <w:rsid w:val="00CB5B1D"/>
    <w:rsid w:val="00CB6A61"/>
    <w:rsid w:val="00CB6B2A"/>
    <w:rsid w:val="00CC0409"/>
    <w:rsid w:val="00CC309B"/>
    <w:rsid w:val="00CC35A2"/>
    <w:rsid w:val="00CC52B7"/>
    <w:rsid w:val="00CC7927"/>
    <w:rsid w:val="00CD0856"/>
    <w:rsid w:val="00CD784B"/>
    <w:rsid w:val="00CE06B8"/>
    <w:rsid w:val="00CE0BC6"/>
    <w:rsid w:val="00CE51E7"/>
    <w:rsid w:val="00CF2C9A"/>
    <w:rsid w:val="00CF5327"/>
    <w:rsid w:val="00CF6697"/>
    <w:rsid w:val="00D04810"/>
    <w:rsid w:val="00D066AA"/>
    <w:rsid w:val="00D1163F"/>
    <w:rsid w:val="00D12AC4"/>
    <w:rsid w:val="00D15B3B"/>
    <w:rsid w:val="00D206DB"/>
    <w:rsid w:val="00D20AC3"/>
    <w:rsid w:val="00D44314"/>
    <w:rsid w:val="00D50FAD"/>
    <w:rsid w:val="00D538D6"/>
    <w:rsid w:val="00D63056"/>
    <w:rsid w:val="00D70040"/>
    <w:rsid w:val="00D7143F"/>
    <w:rsid w:val="00D95E1A"/>
    <w:rsid w:val="00DA10DB"/>
    <w:rsid w:val="00DB5160"/>
    <w:rsid w:val="00DC2D7B"/>
    <w:rsid w:val="00DC6F3A"/>
    <w:rsid w:val="00DC7B53"/>
    <w:rsid w:val="00DD3D93"/>
    <w:rsid w:val="00DD4E3E"/>
    <w:rsid w:val="00DD6689"/>
    <w:rsid w:val="00DE069D"/>
    <w:rsid w:val="00DE09BA"/>
    <w:rsid w:val="00DF0A7A"/>
    <w:rsid w:val="00DF1E96"/>
    <w:rsid w:val="00DF31B2"/>
    <w:rsid w:val="00DF3F66"/>
    <w:rsid w:val="00E06CC8"/>
    <w:rsid w:val="00E12747"/>
    <w:rsid w:val="00E14659"/>
    <w:rsid w:val="00E233A0"/>
    <w:rsid w:val="00E24FEA"/>
    <w:rsid w:val="00E26575"/>
    <w:rsid w:val="00E34849"/>
    <w:rsid w:val="00E34DB7"/>
    <w:rsid w:val="00E414DB"/>
    <w:rsid w:val="00E456D4"/>
    <w:rsid w:val="00E47767"/>
    <w:rsid w:val="00E47C5A"/>
    <w:rsid w:val="00E542CC"/>
    <w:rsid w:val="00E62893"/>
    <w:rsid w:val="00E631E1"/>
    <w:rsid w:val="00E67257"/>
    <w:rsid w:val="00E704CC"/>
    <w:rsid w:val="00E721D1"/>
    <w:rsid w:val="00E72CDB"/>
    <w:rsid w:val="00E8081F"/>
    <w:rsid w:val="00E8736C"/>
    <w:rsid w:val="00E9571D"/>
    <w:rsid w:val="00E97FB6"/>
    <w:rsid w:val="00EA145D"/>
    <w:rsid w:val="00EA7BC7"/>
    <w:rsid w:val="00EB2A44"/>
    <w:rsid w:val="00EB41E3"/>
    <w:rsid w:val="00EB5DA8"/>
    <w:rsid w:val="00EC122F"/>
    <w:rsid w:val="00EC2292"/>
    <w:rsid w:val="00ED178D"/>
    <w:rsid w:val="00EE1287"/>
    <w:rsid w:val="00EF11BB"/>
    <w:rsid w:val="00EF1981"/>
    <w:rsid w:val="00EF4611"/>
    <w:rsid w:val="00F01FDA"/>
    <w:rsid w:val="00F0223B"/>
    <w:rsid w:val="00F0418D"/>
    <w:rsid w:val="00F049CC"/>
    <w:rsid w:val="00F04EC6"/>
    <w:rsid w:val="00F07700"/>
    <w:rsid w:val="00F152C4"/>
    <w:rsid w:val="00F20D4D"/>
    <w:rsid w:val="00F2131C"/>
    <w:rsid w:val="00F21784"/>
    <w:rsid w:val="00F21B6A"/>
    <w:rsid w:val="00F227BB"/>
    <w:rsid w:val="00F259DC"/>
    <w:rsid w:val="00F26AB3"/>
    <w:rsid w:val="00F30E1E"/>
    <w:rsid w:val="00F34410"/>
    <w:rsid w:val="00F345B5"/>
    <w:rsid w:val="00F37566"/>
    <w:rsid w:val="00F51234"/>
    <w:rsid w:val="00F562EF"/>
    <w:rsid w:val="00F5762A"/>
    <w:rsid w:val="00F57DCD"/>
    <w:rsid w:val="00F623B7"/>
    <w:rsid w:val="00F62CB1"/>
    <w:rsid w:val="00F668A6"/>
    <w:rsid w:val="00F70F49"/>
    <w:rsid w:val="00F74378"/>
    <w:rsid w:val="00F8192D"/>
    <w:rsid w:val="00F837DE"/>
    <w:rsid w:val="00F85A1E"/>
    <w:rsid w:val="00F87E39"/>
    <w:rsid w:val="00F9013A"/>
    <w:rsid w:val="00F97F43"/>
    <w:rsid w:val="00FA0FB3"/>
    <w:rsid w:val="00FA3166"/>
    <w:rsid w:val="00FA3F14"/>
    <w:rsid w:val="00FA634C"/>
    <w:rsid w:val="00FA79CC"/>
    <w:rsid w:val="00FA7B77"/>
    <w:rsid w:val="00FB11FD"/>
    <w:rsid w:val="00FB4F1B"/>
    <w:rsid w:val="00FB4FB2"/>
    <w:rsid w:val="00FB57B9"/>
    <w:rsid w:val="00FB7CE7"/>
    <w:rsid w:val="00FC186E"/>
    <w:rsid w:val="00FD5BC4"/>
    <w:rsid w:val="00FD5BEC"/>
    <w:rsid w:val="00FD5E47"/>
    <w:rsid w:val="00FD7332"/>
    <w:rsid w:val="00FE0F0A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oznmky0">
    <w:name w:val="Poznámky_"/>
    <w:next w:val="Normln"/>
    <w:rsid w:val="007E7E8D"/>
    <w:pPr>
      <w:pBdr>
        <w:top w:val="single" w:sz="4" w:space="9" w:color="auto"/>
      </w:pBdr>
      <w:spacing w:before="280" w:after="0"/>
    </w:pPr>
    <w:rPr>
      <w:rFonts w:ascii="Arial" w:eastAsia="Calibri" w:hAnsi="Arial" w:cs="ArialMT"/>
      <w:i/>
      <w:kern w:val="0"/>
      <w:sz w:val="18"/>
      <w:szCs w:val="18"/>
      <w:lang w:val="en-GB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E7E8D"/>
    <w:pPr>
      <w:spacing w:after="120" w:line="480" w:lineRule="auto"/>
    </w:pPr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E7E8D"/>
    <w:rPr>
      <w:rFonts w:ascii="Arial" w:eastAsia="Calibri" w:hAnsi="Arial" w:cs="Times New Roman"/>
      <w:kern w:val="0"/>
      <w:szCs w:val="22"/>
      <w:lang w:val="en-GB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6845DE"/>
    <w:rPr>
      <w:color w:val="0045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dolezalova@csu.gov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dek.matejka@csu.gov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su.gov.cz/produkty/sown-areas-of-crops-as-at-31-may-202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docs/107532/2d958488-34ae-3020-96df-3aa9c42d9333/askl080726_komenta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su.gov.cz/produkty/harvest-estimates-operative-report-as-at-15-july-2026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csu.gov.cz/datastat/dash?aPolozka=ZEM0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B3D0DD-534F-4F8F-B78A-1ABA10EB7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4</TotalTime>
  <Pages>1</Pages>
  <Words>767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Tuček Petr</cp:lastModifiedBy>
  <cp:revision>11</cp:revision>
  <dcterms:created xsi:type="dcterms:W3CDTF">2026-08-06T08:04:00Z</dcterms:created>
  <dcterms:modified xsi:type="dcterms:W3CDTF">2026-08-06T09:40:00Z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