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FD819" w14:textId="6E886F57" w:rsidR="00C97018" w:rsidRDefault="000F71F0" w:rsidP="00C97018">
      <w:pPr>
        <w:pStyle w:val="Datum"/>
        <w:rPr>
          <w:lang w:val="en-US"/>
        </w:rPr>
      </w:pPr>
      <w:r>
        <w:rPr>
          <w:lang w:val="en-US"/>
        </w:rPr>
        <w:t>Decem</w:t>
      </w:r>
      <w:r w:rsidR="00FC6C58">
        <w:rPr>
          <w:lang w:val="en-US"/>
        </w:rPr>
        <w:t>ber</w:t>
      </w:r>
      <w:r w:rsidR="00AD1DA4">
        <w:rPr>
          <w:lang w:val="en-US"/>
        </w:rPr>
        <w:t xml:space="preserve"> 2</w:t>
      </w:r>
      <w:r w:rsidR="00CD7FF8">
        <w:rPr>
          <w:lang w:val="en-US"/>
        </w:rPr>
        <w:t>4</w:t>
      </w:r>
      <w:r w:rsidR="00C97018">
        <w:rPr>
          <w:lang w:val="en-US"/>
        </w:rPr>
        <w:t>, 2022</w:t>
      </w:r>
    </w:p>
    <w:p w14:paraId="5F056B09" w14:textId="0ADAF9B2" w:rsidR="00DD2977" w:rsidRPr="002F0A9F" w:rsidRDefault="00782AF9" w:rsidP="00DD2977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Confidence in the economy decreased </w:t>
      </w:r>
      <w:r w:rsidR="00833B27">
        <w:rPr>
          <w:rFonts w:eastAsia="Times New Roman"/>
          <w:b/>
          <w:bCs/>
          <w:color w:val="BD1B21"/>
          <w:sz w:val="32"/>
          <w:szCs w:val="32"/>
        </w:rPr>
        <w:t>at</w:t>
      </w:r>
      <w:bookmarkStart w:id="0" w:name="_GoBack"/>
      <w:bookmarkEnd w:id="0"/>
      <w:r>
        <w:rPr>
          <w:rFonts w:eastAsia="Times New Roman"/>
          <w:b/>
          <w:bCs/>
          <w:color w:val="BD1B21"/>
          <w:sz w:val="32"/>
          <w:szCs w:val="32"/>
        </w:rPr>
        <w:t xml:space="preserve"> the end of the year</w:t>
      </w:r>
    </w:p>
    <w:p w14:paraId="5DD997C6" w14:textId="18F60A90" w:rsidR="00C97018" w:rsidRPr="007C7F82" w:rsidRDefault="00C97018" w:rsidP="00C97018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0F71F0">
        <w:rPr>
          <w:rFonts w:eastAsia="Times New Roman"/>
          <w:b/>
          <w:bCs/>
          <w:sz w:val="28"/>
          <w:szCs w:val="28"/>
        </w:rPr>
        <w:t>December</w:t>
      </w:r>
      <w:r w:rsidR="00FC6C58">
        <w:rPr>
          <w:rFonts w:eastAsia="Times New Roman"/>
          <w:b/>
          <w:bCs/>
          <w:sz w:val="28"/>
          <w:szCs w:val="28"/>
        </w:rPr>
        <w:t xml:space="preserve"> </w:t>
      </w:r>
      <w:r w:rsidRPr="007C7F82">
        <w:rPr>
          <w:rFonts w:eastAsia="Times New Roman"/>
          <w:b/>
          <w:bCs/>
          <w:sz w:val="28"/>
          <w:szCs w:val="28"/>
        </w:rPr>
        <w:t>2022</w:t>
      </w:r>
    </w:p>
    <w:p w14:paraId="11023E8F" w14:textId="4ADFA108" w:rsidR="00DD2977" w:rsidRDefault="00DD2977" w:rsidP="00DD2977">
      <w:pPr>
        <w:rPr>
          <w:rFonts w:cs="Arial"/>
          <w:b/>
          <w:color w:val="000000" w:themeColor="text1"/>
          <w:szCs w:val="18"/>
        </w:rPr>
      </w:pPr>
      <w:r w:rsidRPr="005C1DA8">
        <w:rPr>
          <w:rFonts w:cs="Arial"/>
          <w:b/>
          <w:szCs w:val="18"/>
        </w:rPr>
        <w:t>The composite confidence indicator (economic sentiment indicator) – in the b</w:t>
      </w:r>
      <w:r w:rsidR="00F93C85">
        <w:rPr>
          <w:rFonts w:cs="Arial"/>
          <w:b/>
          <w:szCs w:val="18"/>
        </w:rPr>
        <w:t xml:space="preserve">asis index form – </w:t>
      </w:r>
      <w:r w:rsidR="00782AF9">
        <w:rPr>
          <w:rFonts w:cs="Arial"/>
          <w:b/>
          <w:szCs w:val="18"/>
        </w:rPr>
        <w:t>compared to November, slightly de</w:t>
      </w:r>
      <w:r>
        <w:rPr>
          <w:rFonts w:cs="Arial"/>
          <w:b/>
          <w:szCs w:val="18"/>
        </w:rPr>
        <w:t>creased</w:t>
      </w:r>
      <w:r w:rsidR="00782AF9">
        <w:rPr>
          <w:rFonts w:cs="Arial"/>
          <w:b/>
          <w:szCs w:val="18"/>
        </w:rPr>
        <w:t xml:space="preserve"> by 0.6</w:t>
      </w:r>
      <w:r w:rsidRPr="005C1DA8">
        <w:rPr>
          <w:rFonts w:cs="Arial"/>
          <w:b/>
          <w:szCs w:val="18"/>
        </w:rPr>
        <w:t xml:space="preserve"> percentage </w:t>
      </w:r>
      <w:r w:rsidR="00782AF9">
        <w:rPr>
          <w:rFonts w:cs="Arial"/>
          <w:b/>
          <w:szCs w:val="18"/>
        </w:rPr>
        <w:t>points to 89.5, with the same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 w:rsidR="00782AF9">
        <w:rPr>
          <w:rFonts w:cs="Arial"/>
          <w:b/>
          <w:szCs w:val="18"/>
        </w:rPr>
        <w:t>dence indicator decreased by 0.5 percentage points to 92</w:t>
      </w:r>
      <w:r w:rsidRPr="005C1DA8">
        <w:rPr>
          <w:rFonts w:cs="Arial"/>
          <w:b/>
          <w:szCs w:val="18"/>
        </w:rPr>
        <w:t>.</w:t>
      </w:r>
      <w:r w:rsidR="00782AF9">
        <w:rPr>
          <w:rFonts w:cs="Arial"/>
          <w:b/>
          <w:szCs w:val="18"/>
        </w:rPr>
        <w:t>5</w:t>
      </w:r>
      <w:r w:rsidR="00F93C85">
        <w:rPr>
          <w:rFonts w:cs="Arial"/>
          <w:b/>
          <w:szCs w:val="18"/>
        </w:rPr>
        <w:t xml:space="preserve"> and</w:t>
      </w:r>
      <w:r w:rsidRPr="005C1DA8">
        <w:rPr>
          <w:rFonts w:cs="Arial"/>
          <w:b/>
          <w:szCs w:val="18"/>
        </w:rPr>
        <w:t xml:space="preserve"> the consumer confi</w:t>
      </w:r>
      <w:r w:rsidR="00782AF9">
        <w:rPr>
          <w:rFonts w:cs="Arial"/>
          <w:b/>
          <w:szCs w:val="18"/>
        </w:rPr>
        <w:t xml:space="preserve">dence indicator decreased by </w:t>
      </w:r>
      <w:r w:rsidR="00F93C85">
        <w:rPr>
          <w:rFonts w:cs="Arial"/>
          <w:b/>
          <w:szCs w:val="18"/>
        </w:rPr>
        <w:t>1</w:t>
      </w:r>
      <w:r w:rsidR="00782AF9">
        <w:rPr>
          <w:rFonts w:cs="Arial"/>
          <w:b/>
          <w:szCs w:val="18"/>
        </w:rPr>
        <w:t>.3</w:t>
      </w:r>
      <w:r w:rsidRPr="005C1DA8">
        <w:rPr>
          <w:rFonts w:cs="Arial"/>
          <w:b/>
          <w:szCs w:val="18"/>
        </w:rPr>
        <w:t xml:space="preserve"> percentage points to 7</w:t>
      </w:r>
      <w:r w:rsidR="00782AF9">
        <w:rPr>
          <w:rFonts w:cs="Arial"/>
          <w:b/>
          <w:szCs w:val="18"/>
        </w:rPr>
        <w:t>4</w:t>
      </w:r>
      <w:r>
        <w:rPr>
          <w:rFonts w:cs="Arial"/>
          <w:b/>
          <w:szCs w:val="18"/>
        </w:rPr>
        <w:t>.</w:t>
      </w:r>
      <w:r w:rsidR="00782AF9">
        <w:rPr>
          <w:rFonts w:cs="Arial"/>
          <w:b/>
          <w:szCs w:val="18"/>
        </w:rPr>
        <w:t>7</w:t>
      </w:r>
      <w:r w:rsidRPr="005C1DA8">
        <w:rPr>
          <w:rFonts w:cs="Arial"/>
          <w:b/>
          <w:szCs w:val="18"/>
        </w:rPr>
        <w:t>.</w:t>
      </w:r>
      <w:r w:rsidR="007643EB">
        <w:rPr>
          <w:rFonts w:cs="Arial"/>
          <w:b/>
          <w:szCs w:val="18"/>
        </w:rPr>
        <w:t xml:space="preserve"> </w:t>
      </w:r>
      <w:r w:rsidR="00782AF9">
        <w:rPr>
          <w:rFonts w:cs="Arial"/>
          <w:b/>
          <w:szCs w:val="18"/>
        </w:rPr>
        <w:t>Compared to December</w:t>
      </w:r>
      <w:r w:rsidR="007643EB" w:rsidRPr="007643EB">
        <w:rPr>
          <w:rFonts w:cs="Arial"/>
          <w:b/>
          <w:szCs w:val="18"/>
        </w:rPr>
        <w:t xml:space="preserve"> last year, the aggregate indicator, the business indicator and the consumer indicator are at a lower level.</w:t>
      </w:r>
    </w:p>
    <w:p w14:paraId="43429E2E" w14:textId="77777777" w:rsidR="00855013" w:rsidRPr="005C1DA8" w:rsidRDefault="00855013" w:rsidP="0085352A"/>
    <w:p w14:paraId="4647FB69" w14:textId="5DA3918F" w:rsidR="00F60DE6" w:rsidRDefault="00CB2144" w:rsidP="00F60DE6">
      <w:r>
        <w:rPr>
          <w:b/>
        </w:rPr>
        <w:t xml:space="preserve">In the industrial sector, </w:t>
      </w:r>
      <w:r>
        <w:t>confidence in the economy among entrepreneurs in</w:t>
      </w:r>
      <w:r w:rsidR="007643EB">
        <w:t>creased</w:t>
      </w:r>
      <w:r>
        <w:t xml:space="preserve"> slightly m-o-m in December.</w:t>
      </w:r>
      <w:r w:rsidR="00F60DE6">
        <w:t xml:space="preserve"> The </w:t>
      </w:r>
      <w:r w:rsidR="007643EB">
        <w:t>confidence</w:t>
      </w:r>
      <w:r>
        <w:t xml:space="preserve"> indicator rose by </w:t>
      </w:r>
      <w:r w:rsidR="007643EB">
        <w:t>0</w:t>
      </w:r>
      <w:r>
        <w:t xml:space="preserve">.6 points </w:t>
      </w:r>
      <w:r w:rsidR="007643EB">
        <w:t>to 9</w:t>
      </w:r>
      <w:r>
        <w:t>1.</w:t>
      </w:r>
      <w:r w:rsidR="007643EB">
        <w:t>0</w:t>
      </w:r>
      <w:r w:rsidR="00F60DE6">
        <w:t xml:space="preserve">. </w:t>
      </w:r>
      <w:r>
        <w:t>Compared to November t</w:t>
      </w:r>
      <w:r w:rsidR="00F60DE6">
        <w:t xml:space="preserve">he share of entrepreneurs negatively evaluating </w:t>
      </w:r>
      <w:r w:rsidR="00F60DE6" w:rsidRPr="00F60DE6">
        <w:rPr>
          <w:i/>
        </w:rPr>
        <w:t xml:space="preserve">their current </w:t>
      </w:r>
      <w:r w:rsidR="00F60DE6">
        <w:rPr>
          <w:i/>
        </w:rPr>
        <w:t>total demand</w:t>
      </w:r>
      <w:r w:rsidR="00F60DE6">
        <w:t xml:space="preserve"> and </w:t>
      </w:r>
      <w:r w:rsidR="00F60DE6" w:rsidRPr="00F60DE6">
        <w:rPr>
          <w:i/>
        </w:rPr>
        <w:t>foreign demand</w:t>
      </w:r>
      <w:r w:rsidR="00F60DE6">
        <w:t xml:space="preserve"> </w:t>
      </w:r>
      <w:r>
        <w:t>increased</w:t>
      </w:r>
      <w:r w:rsidR="00F60DE6">
        <w:t>.</w:t>
      </w:r>
      <w:r>
        <w:t xml:space="preserve"> At the same time, t</w:t>
      </w:r>
      <w:r w:rsidR="00F60DE6">
        <w:t xml:space="preserve">he share of entrepreneurs expecting an increase in the pace of </w:t>
      </w:r>
      <w:r w:rsidR="00F60DE6" w:rsidRPr="00F60DE6">
        <w:rPr>
          <w:i/>
        </w:rPr>
        <w:t>production activity</w:t>
      </w:r>
      <w:r w:rsidR="00F60DE6">
        <w:t xml:space="preserve"> </w:t>
      </w:r>
      <w:r>
        <w:t>for the next three months has in</w:t>
      </w:r>
      <w:r w:rsidR="007643EB">
        <w:t>creased.</w:t>
      </w:r>
      <w:r w:rsidR="007643EB" w:rsidRPr="00CB2144">
        <w:rPr>
          <w:i/>
        </w:rPr>
        <w:t xml:space="preserve"> </w:t>
      </w:r>
      <w:r w:rsidRPr="00CB2144">
        <w:rPr>
          <w:i/>
        </w:rPr>
        <w:t>T</w:t>
      </w:r>
      <w:r w:rsidR="00F60DE6" w:rsidRPr="00CB2144">
        <w:rPr>
          <w:i/>
        </w:rPr>
        <w:t>he</w:t>
      </w:r>
      <w:r w:rsidR="00F60DE6" w:rsidRPr="00F60DE6">
        <w:rPr>
          <w:i/>
        </w:rPr>
        <w:t xml:space="preserve"> stock of finished products</w:t>
      </w:r>
      <w:r w:rsidR="007643EB">
        <w:t xml:space="preserve"> </w:t>
      </w:r>
      <w:r>
        <w:t>still remains well above average</w:t>
      </w:r>
      <w:r w:rsidR="00F60DE6">
        <w:t xml:space="preserve">. </w:t>
      </w:r>
      <w:r>
        <w:t>Expectations regarding</w:t>
      </w:r>
      <w:r w:rsidR="00F60DE6">
        <w:t xml:space="preserve"> an increase in sales pr</w:t>
      </w:r>
      <w:r>
        <w:t>ices in the next three months in</w:t>
      </w:r>
      <w:r w:rsidR="00F60DE6">
        <w:t xml:space="preserve">creased slightly </w:t>
      </w:r>
      <w:r>
        <w:t>compared to November</w:t>
      </w:r>
      <w:r w:rsidR="007643EB">
        <w:t xml:space="preserve">. </w:t>
      </w:r>
      <w:r>
        <w:t>B</w:t>
      </w:r>
      <w:r w:rsidR="00F60DE6">
        <w:t>usiness confidence in the industry is</w:t>
      </w:r>
      <w:r w:rsidR="007643EB">
        <w:t xml:space="preserve"> lower </w:t>
      </w:r>
      <w:r>
        <w:t>y-o-y</w:t>
      </w:r>
      <w:r w:rsidR="00F60DE6">
        <w:t>.</w:t>
      </w:r>
    </w:p>
    <w:p w14:paraId="045C4AB3" w14:textId="77777777" w:rsidR="00F60DE6" w:rsidRDefault="00F60DE6" w:rsidP="00F60DE6"/>
    <w:p w14:paraId="19DC34B2" w14:textId="3715FB0C" w:rsidR="00F60DE6" w:rsidRDefault="00CB2144" w:rsidP="00F60DE6">
      <w:r>
        <w:t>The confidence of entrepreneurs in</w:t>
      </w:r>
      <w:r w:rsidR="00F60DE6">
        <w:t xml:space="preserve"> the </w:t>
      </w:r>
      <w:r w:rsidR="00F60DE6" w:rsidRPr="00780A22">
        <w:rPr>
          <w:b/>
        </w:rPr>
        <w:t>construction</w:t>
      </w:r>
      <w:r w:rsidR="00F60DE6">
        <w:t xml:space="preserve"> sector</w:t>
      </w:r>
      <w:r>
        <w:t xml:space="preserve"> de</w:t>
      </w:r>
      <w:r w:rsidR="00F60DE6">
        <w:t xml:space="preserve">creased </w:t>
      </w:r>
      <w:r>
        <w:t>compared to November. The confidence indicator fell by 7.9</w:t>
      </w:r>
      <w:r w:rsidR="009D32CD">
        <w:t xml:space="preserve"> point</w:t>
      </w:r>
      <w:r>
        <w:t>s to 107.7</w:t>
      </w:r>
      <w:r w:rsidR="009D32CD">
        <w:t xml:space="preserve">. </w:t>
      </w:r>
      <w:r>
        <w:t>T</w:t>
      </w:r>
      <w:r w:rsidR="009D32CD">
        <w:t>he</w:t>
      </w:r>
      <w:r w:rsidR="00F60DE6">
        <w:t xml:space="preserve"> share of entrepreneurs assessing their </w:t>
      </w:r>
      <w:r w:rsidR="00F60DE6" w:rsidRPr="00780A22">
        <w:rPr>
          <w:i/>
        </w:rPr>
        <w:t>current demand for construction work</w:t>
      </w:r>
      <w:r w:rsidR="00F60DE6">
        <w:t xml:space="preserve"> as insufficient </w:t>
      </w:r>
      <w:r>
        <w:t>in</w:t>
      </w:r>
      <w:r w:rsidR="009D32CD">
        <w:t>creased significantly</w:t>
      </w:r>
      <w:r w:rsidR="00F60DE6">
        <w:t>. Entrepreneurs expect the</w:t>
      </w:r>
      <w:r>
        <w:t xml:space="preserve"> current</w:t>
      </w:r>
      <w:r w:rsidR="00F60DE6">
        <w:t xml:space="preserve"> </w:t>
      </w:r>
      <w:r w:rsidR="00F60DE6" w:rsidRPr="00780A22">
        <w:rPr>
          <w:i/>
        </w:rPr>
        <w:t>number of employees</w:t>
      </w:r>
      <w:r w:rsidR="00F60DE6">
        <w:t xml:space="preserve"> </w:t>
      </w:r>
      <w:r>
        <w:t xml:space="preserve">to remain unchanged </w:t>
      </w:r>
      <w:r w:rsidR="00F60DE6">
        <w:t xml:space="preserve">for the next three months. The share of respondents expecting a further rise in construction work prices </w:t>
      </w:r>
      <w:r w:rsidR="00340F76">
        <w:t>increased m-o-m</w:t>
      </w:r>
      <w:r w:rsidR="009D32CD">
        <w:t xml:space="preserve">. </w:t>
      </w:r>
      <w:r w:rsidR="00F60DE6">
        <w:t xml:space="preserve">Compared to </w:t>
      </w:r>
      <w:r w:rsidR="00340F76">
        <w:t>December</w:t>
      </w:r>
      <w:r w:rsidR="00F60DE6">
        <w:t xml:space="preserve"> 2021, the confidence of entrepreneurs in th</w:t>
      </w:r>
      <w:r w:rsidR="00340F76">
        <w:t>e construction industry is lower</w:t>
      </w:r>
      <w:r w:rsidR="00F60DE6">
        <w:t>.</w:t>
      </w:r>
    </w:p>
    <w:p w14:paraId="068467CE" w14:textId="77777777" w:rsidR="00780A22" w:rsidRDefault="00780A22" w:rsidP="00097815">
      <w:pPr>
        <w:rPr>
          <w:b/>
        </w:rPr>
      </w:pPr>
    </w:p>
    <w:p w14:paraId="50D3BFE2" w14:textId="35F406F4" w:rsidR="00780A22" w:rsidRDefault="00340F76" w:rsidP="00097815">
      <w:r>
        <w:rPr>
          <w:b/>
        </w:rPr>
        <w:t>I</w:t>
      </w:r>
      <w:r w:rsidR="00780A22" w:rsidRPr="00780A22">
        <w:rPr>
          <w:b/>
        </w:rPr>
        <w:t>n the trade</w:t>
      </w:r>
      <w:r>
        <w:t xml:space="preserve"> sector, business confidence </w:t>
      </w:r>
      <w:r w:rsidR="009D32CD">
        <w:t>dec</w:t>
      </w:r>
      <w:r w:rsidR="00780A22" w:rsidRPr="00780A22">
        <w:t>reased</w:t>
      </w:r>
      <w:r w:rsidR="009D32CD">
        <w:t xml:space="preserve"> </w:t>
      </w:r>
      <w:r>
        <w:t>m-o-m</w:t>
      </w:r>
      <w:r w:rsidR="009D32CD">
        <w:t>. Th</w:t>
      </w:r>
      <w:r>
        <w:t>e confidence indicator fell by 6</w:t>
      </w:r>
      <w:r w:rsidR="009D32CD">
        <w:t>.3</w:t>
      </w:r>
      <w:r w:rsidR="00780A22" w:rsidRPr="00780A22">
        <w:t xml:space="preserve"> points </w:t>
      </w:r>
      <w:r w:rsidR="009D32CD">
        <w:t>to 9</w:t>
      </w:r>
      <w:r>
        <w:t>2.7</w:t>
      </w:r>
      <w:r w:rsidR="00780A22" w:rsidRPr="00780A22">
        <w:t xml:space="preserve">. The share of respondents positively evaluating the </w:t>
      </w:r>
      <w:r w:rsidR="00780A22" w:rsidRPr="00780A22">
        <w:rPr>
          <w:i/>
        </w:rPr>
        <w:t>overall economic situation</w:t>
      </w:r>
      <w:r w:rsidR="00780A22" w:rsidRPr="00780A22">
        <w:t xml:space="preserve"> </w:t>
      </w:r>
      <w:r>
        <w:t>decreased compared to November</w:t>
      </w:r>
      <w:r w:rsidR="00780A22" w:rsidRPr="00780A22">
        <w:t xml:space="preserve">. The </w:t>
      </w:r>
      <w:r w:rsidR="00780A22">
        <w:rPr>
          <w:i/>
        </w:rPr>
        <w:t>stock</w:t>
      </w:r>
      <w:r w:rsidR="00780A22" w:rsidRPr="00780A22">
        <w:rPr>
          <w:i/>
        </w:rPr>
        <w:t xml:space="preserve"> of goods</w:t>
      </w:r>
      <w:r w:rsidR="009D32CD">
        <w:t xml:space="preserve"> in warehouses in</w:t>
      </w:r>
      <w:r w:rsidR="00780A22" w:rsidRPr="00780A22">
        <w:t xml:space="preserve">creased </w:t>
      </w:r>
      <w:r>
        <w:t>significantly m-o-m</w:t>
      </w:r>
      <w:r w:rsidR="00780A22" w:rsidRPr="00780A22">
        <w:t xml:space="preserve">. The percentage of entrepreneurs expecting an improvement in their </w:t>
      </w:r>
      <w:r w:rsidR="00780A22" w:rsidRPr="00780A22">
        <w:rPr>
          <w:i/>
        </w:rPr>
        <w:t>economic situation</w:t>
      </w:r>
      <w:r w:rsidR="00780A22" w:rsidRPr="00780A22">
        <w:t xml:space="preserve"> in the next three months </w:t>
      </w:r>
      <w:r>
        <w:t>fell significantly</w:t>
      </w:r>
      <w:r w:rsidR="00780A22" w:rsidRPr="00780A22">
        <w:t xml:space="preserve">. The indicator of expected price growth </w:t>
      </w:r>
      <w:r>
        <w:t>in the next three months has decreased significantly m-o-m, but it still remains well above its long-term average</w:t>
      </w:r>
      <w:r w:rsidR="00780A22" w:rsidRPr="00780A22">
        <w:t xml:space="preserve">. </w:t>
      </w:r>
      <w:r>
        <w:t>In y-o-y comparison, c</w:t>
      </w:r>
      <w:r w:rsidR="00780A22" w:rsidRPr="00780A22">
        <w:t>onf</w:t>
      </w:r>
      <w:r w:rsidR="00FD45F1">
        <w:t>idence in business is lower</w:t>
      </w:r>
      <w:r w:rsidR="00780A22" w:rsidRPr="00780A22">
        <w:t>.</w:t>
      </w:r>
    </w:p>
    <w:p w14:paraId="3339CF37" w14:textId="77777777" w:rsidR="00780A22" w:rsidRDefault="00780A22" w:rsidP="00097815"/>
    <w:p w14:paraId="7EC238F2" w14:textId="0D5108B6" w:rsidR="00780A22" w:rsidRDefault="00780A22" w:rsidP="00780A22">
      <w:r>
        <w:t xml:space="preserve">The confidence of entrepreneurs in </w:t>
      </w:r>
      <w:r w:rsidRPr="00780A22">
        <w:rPr>
          <w:b/>
        </w:rPr>
        <w:t>selected services</w:t>
      </w:r>
      <w:r>
        <w:t xml:space="preserve"> (including the</w:t>
      </w:r>
      <w:r w:rsidR="00805210">
        <w:t xml:space="preserve"> financial sector) </w:t>
      </w:r>
      <w:r w:rsidR="00340F76">
        <w:t>did not change compared to last month</w:t>
      </w:r>
      <w:r w:rsidR="00805210">
        <w:t xml:space="preserve">. The confidence indicator </w:t>
      </w:r>
      <w:r w:rsidR="00340F76">
        <w:t>remained at</w:t>
      </w:r>
      <w:r w:rsidR="00805210">
        <w:t xml:space="preserve"> 92.4</w:t>
      </w:r>
      <w:r>
        <w:t xml:space="preserve">. The share of entrepreneurs </w:t>
      </w:r>
      <w:r w:rsidRPr="00780A22">
        <w:rPr>
          <w:i/>
        </w:rPr>
        <w:t>positively evaluating their current demand</w:t>
      </w:r>
      <w:r w:rsidR="00805210">
        <w:t xml:space="preserve"> </w:t>
      </w:r>
      <w:r w:rsidR="00340F76">
        <w:t xml:space="preserve">decreased m-o-m, while their expectation for the </w:t>
      </w:r>
      <w:r w:rsidR="00201052">
        <w:t>period of the next three months almost did not change.</w:t>
      </w:r>
      <w:r>
        <w:t xml:space="preserve"> The share of entrepreneurs </w:t>
      </w:r>
      <w:r w:rsidRPr="00FD45F1">
        <w:rPr>
          <w:i/>
        </w:rPr>
        <w:t>positively evaluating their current overall economic situation</w:t>
      </w:r>
      <w:r w:rsidR="00201052">
        <w:t xml:space="preserve"> has in</w:t>
      </w:r>
      <w:r>
        <w:t xml:space="preserve">creased. </w:t>
      </w:r>
      <w:r w:rsidR="0017032C">
        <w:t xml:space="preserve">At the </w:t>
      </w:r>
      <w:r w:rsidR="0017032C">
        <w:lastRenderedPageBreak/>
        <w:t>same time, the share of entrepreneurs expecting its deterioration</w:t>
      </w:r>
      <w:r>
        <w:t xml:space="preserve"> </w:t>
      </w:r>
      <w:r w:rsidR="0017032C">
        <w:t>in</w:t>
      </w:r>
      <w:r>
        <w:t xml:space="preserve"> the </w:t>
      </w:r>
      <w:r w:rsidR="00805210">
        <w:t xml:space="preserve">next three </w:t>
      </w:r>
      <w:r w:rsidR="0017032C">
        <w:t xml:space="preserve">and six </w:t>
      </w:r>
      <w:r w:rsidR="00805210">
        <w:t xml:space="preserve">months </w:t>
      </w:r>
      <w:r w:rsidR="0017032C">
        <w:t>increased</w:t>
      </w:r>
      <w:r w:rsidR="0017032C">
        <w:rPr>
          <w:rStyle w:val="rynqvb"/>
          <w:lang w:val="en"/>
        </w:rPr>
        <w:t xml:space="preserve"> Expectations for further price growth over the next three months have hardly changed and, like in other sectors, they still remain at a well above average level. </w:t>
      </w:r>
      <w:r>
        <w:t>Confidence in</w:t>
      </w:r>
      <w:r w:rsidR="00FD45F1">
        <w:t xml:space="preserve"> selected services is lower</w:t>
      </w:r>
      <w:r w:rsidR="0068250D">
        <w:t>,</w:t>
      </w:r>
      <w:r w:rsidR="00FD45F1">
        <w:t xml:space="preserve"> y-o-y</w:t>
      </w:r>
      <w:r>
        <w:t>.</w:t>
      </w:r>
    </w:p>
    <w:p w14:paraId="2B791D34" w14:textId="46C98422" w:rsidR="00213CAE" w:rsidRDefault="00213CAE" w:rsidP="00780A22"/>
    <w:p w14:paraId="61F3803F" w14:textId="29B0BFE9" w:rsidR="00213CAE" w:rsidRDefault="00213CAE" w:rsidP="00213CAE">
      <w:r w:rsidRPr="00213CAE">
        <w:rPr>
          <w:b/>
        </w:rPr>
        <w:t>Consumer confidence</w:t>
      </w:r>
      <w:r w:rsidR="00A802B8">
        <w:t xml:space="preserve"> in the economy de</w:t>
      </w:r>
      <w:r>
        <w:t>creased m-o</w:t>
      </w:r>
      <w:r w:rsidR="00805210">
        <w:t>-</w:t>
      </w:r>
      <w:r w:rsidR="00A802B8">
        <w:t>m. The confidence indicator fell</w:t>
      </w:r>
      <w:r w:rsidR="00805210">
        <w:t xml:space="preserve"> by 1</w:t>
      </w:r>
      <w:r w:rsidR="00A802B8">
        <w:t>.3 points to 74.7</w:t>
      </w:r>
      <w:r>
        <w:t xml:space="preserve">. The share of </w:t>
      </w:r>
      <w:r w:rsidR="00A802B8">
        <w:t>households</w:t>
      </w:r>
      <w:r>
        <w:t xml:space="preserve"> </w:t>
      </w:r>
      <w:r w:rsidRPr="00213CAE">
        <w:rPr>
          <w:i/>
        </w:rPr>
        <w:t>expecting a deterioration overall economic situation</w:t>
      </w:r>
      <w:r>
        <w:t xml:space="preserve"> for the next twelve months </w:t>
      </w:r>
      <w:r w:rsidR="00805210">
        <w:t xml:space="preserve">and </w:t>
      </w:r>
      <w:r>
        <w:t xml:space="preserve">the number of respondents evaluating their </w:t>
      </w:r>
      <w:r w:rsidRPr="00213CAE">
        <w:rPr>
          <w:i/>
        </w:rPr>
        <w:t>current financial situation</w:t>
      </w:r>
      <w:r>
        <w:t xml:space="preserve"> as worse than the previous twelve months </w:t>
      </w:r>
      <w:r w:rsidR="00805210">
        <w:t>decreased</w:t>
      </w:r>
      <w:r>
        <w:t xml:space="preserve">. The number of </w:t>
      </w:r>
      <w:r w:rsidR="00564772">
        <w:t>respondents assessing their current</w:t>
      </w:r>
      <w:r>
        <w:t xml:space="preserve"> </w:t>
      </w:r>
      <w:r w:rsidR="00564772">
        <w:t>financial situation to the period of the previous twelve</w:t>
      </w:r>
      <w:r>
        <w:t xml:space="preserve"> months </w:t>
      </w:r>
      <w:r w:rsidR="00805210">
        <w:t xml:space="preserve">has </w:t>
      </w:r>
      <w:r w:rsidR="00564772">
        <w:t>increased</w:t>
      </w:r>
      <w:r>
        <w:t xml:space="preserve">. </w:t>
      </w:r>
      <w:r w:rsidR="00564772">
        <w:t xml:space="preserve">At the same time, the number of respondents who fear a worsening of their own financial situation in the next twelve months has not changed. </w:t>
      </w:r>
      <w:r>
        <w:t>Approximately 32% of the interviewed households state that it is difficult to make ends meet with their financial resources. On the other hand</w:t>
      </w:r>
      <w:r w:rsidR="00564772">
        <w:t>, the number of households (approximately</w:t>
      </w:r>
      <w:r>
        <w:t xml:space="preserve"> 4</w:t>
      </w:r>
      <w:r w:rsidR="00564772">
        <w:t>6</w:t>
      </w:r>
      <w:r>
        <w:t>%</w:t>
      </w:r>
      <w:r w:rsidR="00564772">
        <w:t>) that</w:t>
      </w:r>
      <w:r>
        <w:t xml:space="preserve"> state that they will save some funds </w:t>
      </w:r>
      <w:r w:rsidR="00564772">
        <w:t>monthly has increased</w:t>
      </w:r>
      <w:r>
        <w:t xml:space="preserve">. The number of consumers who believe that the next twelve months will not be an excellent time to </w:t>
      </w:r>
      <w:r w:rsidRPr="00213CAE">
        <w:rPr>
          <w:i/>
        </w:rPr>
        <w:t>make large purchases</w:t>
      </w:r>
      <w:r>
        <w:t xml:space="preserve"> </w:t>
      </w:r>
      <w:r w:rsidR="00564772">
        <w:t>has increased since November. Household</w:t>
      </w:r>
      <w:r>
        <w:t xml:space="preserve"> fears about further price growth </w:t>
      </w:r>
      <w:r w:rsidR="00674FCF">
        <w:t xml:space="preserve">decreased </w:t>
      </w:r>
      <w:r w:rsidR="00564772">
        <w:t>for the third month in a row</w:t>
      </w:r>
      <w:r>
        <w:t>, but they</w:t>
      </w:r>
      <w:r w:rsidR="00674FCF">
        <w:t xml:space="preserve"> still</w:t>
      </w:r>
      <w:r w:rsidR="00564772">
        <w:t xml:space="preserve"> remain above average</w:t>
      </w:r>
      <w:r>
        <w:t xml:space="preserve">. The number of respondents who fear an increase in unemployment </w:t>
      </w:r>
      <w:r w:rsidR="00564772">
        <w:t>did not change m-o-m</w:t>
      </w:r>
      <w:r>
        <w:t xml:space="preserve">. </w:t>
      </w:r>
      <w:r w:rsidR="00564772">
        <w:t xml:space="preserve">In a y-o-y comparison, consumer confidence is </w:t>
      </w:r>
      <w:r>
        <w:t>significantly lower.</w:t>
      </w:r>
    </w:p>
    <w:p w14:paraId="0F53BD45" w14:textId="77777777" w:rsidR="006611F6" w:rsidRDefault="006611F6" w:rsidP="00E17A3B">
      <w:pPr>
        <w:rPr>
          <w:lang w:val="en"/>
        </w:rPr>
      </w:pPr>
    </w:p>
    <w:p w14:paraId="5D742894" w14:textId="40045822" w:rsidR="001F35EB" w:rsidRDefault="001F35EB" w:rsidP="001F35EB">
      <w:pPr>
        <w:pStyle w:val="Poznmky0"/>
      </w:pPr>
      <w:r>
        <w:t>Notes: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5F5D58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p w14:paraId="43973E11" w14:textId="77777777" w:rsidR="0079695A" w:rsidRPr="001F35EB" w:rsidRDefault="0079695A" w:rsidP="0079695A"/>
    <w:sectPr w:rsidR="0079695A" w:rsidRPr="001F35EB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EF57E5" w14:textId="77777777" w:rsidR="005F5D58" w:rsidRDefault="005F5D58" w:rsidP="00BA6370">
      <w:r>
        <w:separator/>
      </w:r>
    </w:p>
  </w:endnote>
  <w:endnote w:type="continuationSeparator" w:id="0">
    <w:p w14:paraId="7154829D" w14:textId="77777777" w:rsidR="005F5D58" w:rsidRDefault="005F5D5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1A78313C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833B27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1A78313C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833B27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49F816" w14:textId="77777777" w:rsidR="005F5D58" w:rsidRDefault="005F5D58" w:rsidP="00BA6370">
      <w:r>
        <w:separator/>
      </w:r>
    </w:p>
  </w:footnote>
  <w:footnote w:type="continuationSeparator" w:id="0">
    <w:p w14:paraId="5EFF2537" w14:textId="77777777" w:rsidR="005F5D58" w:rsidRDefault="005F5D5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29B9"/>
    <w:rsid w:val="00013AF6"/>
    <w:rsid w:val="000159F2"/>
    <w:rsid w:val="00023B5B"/>
    <w:rsid w:val="00031A09"/>
    <w:rsid w:val="00034C0C"/>
    <w:rsid w:val="00037A4E"/>
    <w:rsid w:val="000424B1"/>
    <w:rsid w:val="00043611"/>
    <w:rsid w:val="00043BF4"/>
    <w:rsid w:val="00052AB1"/>
    <w:rsid w:val="000717B2"/>
    <w:rsid w:val="00076126"/>
    <w:rsid w:val="000843A5"/>
    <w:rsid w:val="000855AC"/>
    <w:rsid w:val="00090240"/>
    <w:rsid w:val="0009050B"/>
    <w:rsid w:val="00091722"/>
    <w:rsid w:val="00097815"/>
    <w:rsid w:val="000A1DA0"/>
    <w:rsid w:val="000A2425"/>
    <w:rsid w:val="000A414F"/>
    <w:rsid w:val="000A431D"/>
    <w:rsid w:val="000B6F63"/>
    <w:rsid w:val="000C7EF2"/>
    <w:rsid w:val="000D1BF4"/>
    <w:rsid w:val="000D2884"/>
    <w:rsid w:val="000D623D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23FB"/>
    <w:rsid w:val="00116ED1"/>
    <w:rsid w:val="00121027"/>
    <w:rsid w:val="001230E2"/>
    <w:rsid w:val="00123849"/>
    <w:rsid w:val="0013242C"/>
    <w:rsid w:val="0013400F"/>
    <w:rsid w:val="001404AB"/>
    <w:rsid w:val="001432D5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393F"/>
    <w:rsid w:val="001B607F"/>
    <w:rsid w:val="001C71FD"/>
    <w:rsid w:val="001D369A"/>
    <w:rsid w:val="001E1E0F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7ABF"/>
    <w:rsid w:val="00221DCF"/>
    <w:rsid w:val="002236F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58A9"/>
    <w:rsid w:val="0029199C"/>
    <w:rsid w:val="00297900"/>
    <w:rsid w:val="002A23B1"/>
    <w:rsid w:val="002A4EAF"/>
    <w:rsid w:val="002A7723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F1D06"/>
    <w:rsid w:val="002F5A09"/>
    <w:rsid w:val="002F7CE1"/>
    <w:rsid w:val="0030126C"/>
    <w:rsid w:val="0030704E"/>
    <w:rsid w:val="00307391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0F76"/>
    <w:rsid w:val="003438BA"/>
    <w:rsid w:val="003628E4"/>
    <w:rsid w:val="0036777B"/>
    <w:rsid w:val="00371661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31BF"/>
    <w:rsid w:val="0045547F"/>
    <w:rsid w:val="00457182"/>
    <w:rsid w:val="0045729C"/>
    <w:rsid w:val="00461209"/>
    <w:rsid w:val="0046266A"/>
    <w:rsid w:val="004636EF"/>
    <w:rsid w:val="00464392"/>
    <w:rsid w:val="004722E5"/>
    <w:rsid w:val="0047296D"/>
    <w:rsid w:val="004732E9"/>
    <w:rsid w:val="00480B12"/>
    <w:rsid w:val="004832B5"/>
    <w:rsid w:val="004862B0"/>
    <w:rsid w:val="00486D6A"/>
    <w:rsid w:val="004920AD"/>
    <w:rsid w:val="00492495"/>
    <w:rsid w:val="004A3332"/>
    <w:rsid w:val="004A66C9"/>
    <w:rsid w:val="004B1D7F"/>
    <w:rsid w:val="004B5CA6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1152"/>
    <w:rsid w:val="004F5023"/>
    <w:rsid w:val="004F5F61"/>
    <w:rsid w:val="004F6EBE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1D03"/>
    <w:rsid w:val="005316DE"/>
    <w:rsid w:val="00531D7A"/>
    <w:rsid w:val="00531DBB"/>
    <w:rsid w:val="0053350A"/>
    <w:rsid w:val="005340A4"/>
    <w:rsid w:val="00537DAE"/>
    <w:rsid w:val="005566AF"/>
    <w:rsid w:val="00557BEA"/>
    <w:rsid w:val="00561CEE"/>
    <w:rsid w:val="00563233"/>
    <w:rsid w:val="00564213"/>
    <w:rsid w:val="00564772"/>
    <w:rsid w:val="00576FE7"/>
    <w:rsid w:val="00580B66"/>
    <w:rsid w:val="005830E5"/>
    <w:rsid w:val="005847C6"/>
    <w:rsid w:val="00587708"/>
    <w:rsid w:val="00587C6B"/>
    <w:rsid w:val="005901F0"/>
    <w:rsid w:val="005A0317"/>
    <w:rsid w:val="005A08F3"/>
    <w:rsid w:val="005A1729"/>
    <w:rsid w:val="005A2F93"/>
    <w:rsid w:val="005A6C05"/>
    <w:rsid w:val="005A787B"/>
    <w:rsid w:val="005B5467"/>
    <w:rsid w:val="005B6A1C"/>
    <w:rsid w:val="005C1DA8"/>
    <w:rsid w:val="005D25CE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50A6"/>
    <w:rsid w:val="00637CE0"/>
    <w:rsid w:val="00640882"/>
    <w:rsid w:val="0064139A"/>
    <w:rsid w:val="00641465"/>
    <w:rsid w:val="00643F17"/>
    <w:rsid w:val="00652C42"/>
    <w:rsid w:val="006535DC"/>
    <w:rsid w:val="00653DA5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250D"/>
    <w:rsid w:val="00684FDB"/>
    <w:rsid w:val="006855C9"/>
    <w:rsid w:val="0068592B"/>
    <w:rsid w:val="00686324"/>
    <w:rsid w:val="00686B08"/>
    <w:rsid w:val="0069082A"/>
    <w:rsid w:val="006931EB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7749"/>
    <w:rsid w:val="007303F0"/>
    <w:rsid w:val="00740FDB"/>
    <w:rsid w:val="0074195B"/>
    <w:rsid w:val="00742E00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6AB3"/>
    <w:rsid w:val="00780A22"/>
    <w:rsid w:val="00782AF9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2FC2"/>
    <w:rsid w:val="007B6C7E"/>
    <w:rsid w:val="007C6082"/>
    <w:rsid w:val="007C7F82"/>
    <w:rsid w:val="007D2D47"/>
    <w:rsid w:val="007D2EB6"/>
    <w:rsid w:val="007D527B"/>
    <w:rsid w:val="007D67FE"/>
    <w:rsid w:val="007E1E39"/>
    <w:rsid w:val="007F041F"/>
    <w:rsid w:val="007F2E34"/>
    <w:rsid w:val="007F456D"/>
    <w:rsid w:val="007F4AEB"/>
    <w:rsid w:val="007F5F85"/>
    <w:rsid w:val="007F75B2"/>
    <w:rsid w:val="008043C4"/>
    <w:rsid w:val="00805210"/>
    <w:rsid w:val="008069E9"/>
    <w:rsid w:val="00810E8D"/>
    <w:rsid w:val="00831543"/>
    <w:rsid w:val="00831B1B"/>
    <w:rsid w:val="00832FF1"/>
    <w:rsid w:val="00833B27"/>
    <w:rsid w:val="00834FAA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73E7"/>
    <w:rsid w:val="008A4D62"/>
    <w:rsid w:val="008A6983"/>
    <w:rsid w:val="008A750A"/>
    <w:rsid w:val="008B0746"/>
    <w:rsid w:val="008B30A8"/>
    <w:rsid w:val="008B3970"/>
    <w:rsid w:val="008B47AE"/>
    <w:rsid w:val="008B52DB"/>
    <w:rsid w:val="008C384C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5F5D"/>
    <w:rsid w:val="00920CA1"/>
    <w:rsid w:val="00920DAE"/>
    <w:rsid w:val="009315EF"/>
    <w:rsid w:val="00937553"/>
    <w:rsid w:val="0094486D"/>
    <w:rsid w:val="00944D62"/>
    <w:rsid w:val="009500E1"/>
    <w:rsid w:val="00956679"/>
    <w:rsid w:val="00965C43"/>
    <w:rsid w:val="009663C3"/>
    <w:rsid w:val="009708A3"/>
    <w:rsid w:val="00970CEB"/>
    <w:rsid w:val="00971374"/>
    <w:rsid w:val="0098326B"/>
    <w:rsid w:val="00983CEA"/>
    <w:rsid w:val="00984AE4"/>
    <w:rsid w:val="00990040"/>
    <w:rsid w:val="00990D9F"/>
    <w:rsid w:val="009935A5"/>
    <w:rsid w:val="0099430D"/>
    <w:rsid w:val="009A6178"/>
    <w:rsid w:val="009B55B1"/>
    <w:rsid w:val="009C0A36"/>
    <w:rsid w:val="009C174C"/>
    <w:rsid w:val="009C2674"/>
    <w:rsid w:val="009C28EC"/>
    <w:rsid w:val="009D32CD"/>
    <w:rsid w:val="009D3DC5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244D9"/>
    <w:rsid w:val="00A26B39"/>
    <w:rsid w:val="00A31426"/>
    <w:rsid w:val="00A3498A"/>
    <w:rsid w:val="00A35035"/>
    <w:rsid w:val="00A35AEE"/>
    <w:rsid w:val="00A363AA"/>
    <w:rsid w:val="00A42533"/>
    <w:rsid w:val="00A4343D"/>
    <w:rsid w:val="00A464E4"/>
    <w:rsid w:val="00A502F1"/>
    <w:rsid w:val="00A64B7D"/>
    <w:rsid w:val="00A70A83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5696"/>
    <w:rsid w:val="00AB6196"/>
    <w:rsid w:val="00AC3140"/>
    <w:rsid w:val="00AD1448"/>
    <w:rsid w:val="00AD1DA4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51B89"/>
    <w:rsid w:val="00B5764D"/>
    <w:rsid w:val="00B57F09"/>
    <w:rsid w:val="00B62859"/>
    <w:rsid w:val="00B632CC"/>
    <w:rsid w:val="00B634D3"/>
    <w:rsid w:val="00B7103B"/>
    <w:rsid w:val="00B72824"/>
    <w:rsid w:val="00B77261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4048"/>
    <w:rsid w:val="00BB5621"/>
    <w:rsid w:val="00BC41F9"/>
    <w:rsid w:val="00BC5A75"/>
    <w:rsid w:val="00BD0515"/>
    <w:rsid w:val="00BD1310"/>
    <w:rsid w:val="00BD3C89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4B96"/>
    <w:rsid w:val="00C10CEE"/>
    <w:rsid w:val="00C13E6F"/>
    <w:rsid w:val="00C17D04"/>
    <w:rsid w:val="00C209A3"/>
    <w:rsid w:val="00C228B7"/>
    <w:rsid w:val="00C269D4"/>
    <w:rsid w:val="00C33BD4"/>
    <w:rsid w:val="00C34A42"/>
    <w:rsid w:val="00C36E17"/>
    <w:rsid w:val="00C3773B"/>
    <w:rsid w:val="00C4160D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3A87"/>
    <w:rsid w:val="00CA3EEE"/>
    <w:rsid w:val="00CA5AF4"/>
    <w:rsid w:val="00CB2144"/>
    <w:rsid w:val="00CB2709"/>
    <w:rsid w:val="00CB3CB0"/>
    <w:rsid w:val="00CB6F89"/>
    <w:rsid w:val="00CC0282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9132C"/>
    <w:rsid w:val="00DA3AC8"/>
    <w:rsid w:val="00DA6C40"/>
    <w:rsid w:val="00DB28C0"/>
    <w:rsid w:val="00DB38EE"/>
    <w:rsid w:val="00DB5A54"/>
    <w:rsid w:val="00DC1DC9"/>
    <w:rsid w:val="00DC7AE5"/>
    <w:rsid w:val="00DD2977"/>
    <w:rsid w:val="00DD32BF"/>
    <w:rsid w:val="00DD479B"/>
    <w:rsid w:val="00DD724F"/>
    <w:rsid w:val="00DD7BA4"/>
    <w:rsid w:val="00DE15B9"/>
    <w:rsid w:val="00DE4654"/>
    <w:rsid w:val="00DE72EB"/>
    <w:rsid w:val="00DF2607"/>
    <w:rsid w:val="00DF3376"/>
    <w:rsid w:val="00DF3782"/>
    <w:rsid w:val="00DF47FE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1483"/>
    <w:rsid w:val="00E74E31"/>
    <w:rsid w:val="00E81C2B"/>
    <w:rsid w:val="00E826E1"/>
    <w:rsid w:val="00E8664E"/>
    <w:rsid w:val="00E86992"/>
    <w:rsid w:val="00E91AFA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C5166"/>
    <w:rsid w:val="00EC7689"/>
    <w:rsid w:val="00ED3BF3"/>
    <w:rsid w:val="00ED3F63"/>
    <w:rsid w:val="00EE1F5F"/>
    <w:rsid w:val="00EE4C81"/>
    <w:rsid w:val="00EE70B7"/>
    <w:rsid w:val="00EE7469"/>
    <w:rsid w:val="00EF13A2"/>
    <w:rsid w:val="00EF7E5E"/>
    <w:rsid w:val="00F012A4"/>
    <w:rsid w:val="00F05B86"/>
    <w:rsid w:val="00F1114B"/>
    <w:rsid w:val="00F264CC"/>
    <w:rsid w:val="00F314B7"/>
    <w:rsid w:val="00F33281"/>
    <w:rsid w:val="00F3423A"/>
    <w:rsid w:val="00F34257"/>
    <w:rsid w:val="00F41DA1"/>
    <w:rsid w:val="00F518CF"/>
    <w:rsid w:val="00F53F3F"/>
    <w:rsid w:val="00F5420A"/>
    <w:rsid w:val="00F55F04"/>
    <w:rsid w:val="00F5792D"/>
    <w:rsid w:val="00F60DE6"/>
    <w:rsid w:val="00F664A4"/>
    <w:rsid w:val="00F7253F"/>
    <w:rsid w:val="00F7683F"/>
    <w:rsid w:val="00F77ACD"/>
    <w:rsid w:val="00F83C49"/>
    <w:rsid w:val="00F8419A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8066ED2-B8DD-450D-B2C6-A7D18A6C4C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F08B64E-DA56-4979-B575-E8707D29E401}"/>
</file>

<file path=customXml/itemProps3.xml><?xml version="1.0" encoding="utf-8"?>
<ds:datastoreItem xmlns:ds="http://schemas.openxmlformats.org/officeDocument/2006/customXml" ds:itemID="{3018A35E-51E6-42CC-8842-BC55EFC2C0F1}"/>
</file>

<file path=customXml/itemProps4.xml><?xml version="1.0" encoding="utf-8"?>
<ds:datastoreItem xmlns:ds="http://schemas.openxmlformats.org/officeDocument/2006/customXml" ds:itemID="{01C0B32D-FCDC-4027-A444-70FD0EEA96A6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445</TotalTime>
  <Pages>2</Pages>
  <Words>763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5257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 Jiří</cp:lastModifiedBy>
  <cp:revision>40</cp:revision>
  <dcterms:created xsi:type="dcterms:W3CDTF">2022-05-20T08:47:00Z</dcterms:created>
  <dcterms:modified xsi:type="dcterms:W3CDTF">2022-12-22T07:15:00Z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