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79175C" w:rsidRDefault="00235A9B" w:rsidP="00E107CD">
      <w:pPr>
        <w:pStyle w:val="Datum"/>
      </w:pPr>
      <w:r>
        <w:t>8</w:t>
      </w:r>
      <w:r w:rsidR="00E107CD" w:rsidRPr="0079175C">
        <w:t xml:space="preserve"> </w:t>
      </w:r>
      <w:r>
        <w:t>January 2019</w:t>
      </w:r>
    </w:p>
    <w:p w:rsidR="00AE6241" w:rsidRPr="0079175C" w:rsidRDefault="00627A17" w:rsidP="00B33CC4">
      <w:pPr>
        <w:pStyle w:val="Nzev"/>
      </w:pPr>
      <w:r w:rsidRPr="00627A17">
        <w:t>Industry</w:t>
      </w:r>
      <w:r w:rsidR="00E729FD" w:rsidRPr="00627A17">
        <w:t xml:space="preserve"> </w:t>
      </w:r>
      <w:r w:rsidR="00384091" w:rsidRPr="00627A17">
        <w:t>continued</w:t>
      </w:r>
      <w:r w:rsidRPr="00627A17">
        <w:t xml:space="preserve"> to grow</w:t>
      </w:r>
    </w:p>
    <w:p w:rsidR="00E107CD" w:rsidRPr="0079175C" w:rsidRDefault="00E107CD" w:rsidP="00E107CD">
      <w:pPr>
        <w:pStyle w:val="Podtitulek"/>
        <w:rPr>
          <w:color w:val="BD1B21"/>
        </w:rPr>
      </w:pPr>
      <w:r w:rsidRPr="0079175C">
        <w:t xml:space="preserve">Industry – </w:t>
      </w:r>
      <w:r w:rsidR="00235A9B">
        <w:t>November</w:t>
      </w:r>
      <w:r w:rsidR="001078EE" w:rsidRPr="0079175C">
        <w:t xml:space="preserve"> 2018</w:t>
      </w:r>
    </w:p>
    <w:p w:rsidR="00D70F5A" w:rsidRPr="0079175C" w:rsidRDefault="00E107CD" w:rsidP="00F85235">
      <w:pPr>
        <w:pStyle w:val="Zkladntext3"/>
        <w:rPr>
          <w:lang w:val="en-GB"/>
        </w:rPr>
      </w:pPr>
      <w:r w:rsidRPr="004F52AD">
        <w:rPr>
          <w:lang w:val="en-GB"/>
        </w:rPr>
        <w:t xml:space="preserve">In </w:t>
      </w:r>
      <w:r w:rsidR="006D199D">
        <w:rPr>
          <w:lang w:val="en-GB"/>
        </w:rPr>
        <w:t>November</w:t>
      </w:r>
      <w:r w:rsidR="00600C16" w:rsidRPr="004F52AD">
        <w:rPr>
          <w:lang w:val="en-GB"/>
        </w:rPr>
        <w:t xml:space="preserve"> 201</w:t>
      </w:r>
      <w:r w:rsidR="001078EE" w:rsidRPr="004F52AD">
        <w:rPr>
          <w:lang w:val="en-GB"/>
        </w:rPr>
        <w:t>8</w:t>
      </w:r>
      <w:r w:rsidR="00C70AB7" w:rsidRPr="004F52AD">
        <w:rPr>
          <w:lang w:val="en-GB"/>
        </w:rPr>
        <w:t>,</w:t>
      </w:r>
      <w:r w:rsidR="00FD3874" w:rsidRPr="004F52AD">
        <w:rPr>
          <w:lang w:val="en-GB"/>
        </w:rPr>
        <w:t xml:space="preserve"> working day</w:t>
      </w:r>
      <w:r w:rsidR="00CD16A9" w:rsidRPr="004F52AD">
        <w:rPr>
          <w:lang w:val="en-GB"/>
        </w:rPr>
        <w:t>s</w:t>
      </w:r>
      <w:r w:rsidR="00FD3874" w:rsidRPr="004F52AD">
        <w:rPr>
          <w:lang w:val="en-GB"/>
        </w:rPr>
        <w:t xml:space="preserve"> adjusted</w:t>
      </w:r>
      <w:r w:rsidR="00BF70B8" w:rsidRPr="004F52AD">
        <w:rPr>
          <w:lang w:val="en-GB"/>
        </w:rPr>
        <w:t xml:space="preserve"> </w:t>
      </w:r>
      <w:r w:rsidR="00F14F13" w:rsidRPr="004F52AD">
        <w:rPr>
          <w:lang w:val="en-GB"/>
        </w:rPr>
        <w:t>industrial production</w:t>
      </w:r>
      <w:r w:rsidR="00473A8A" w:rsidRPr="004F52AD">
        <w:rPr>
          <w:lang w:val="en-GB"/>
        </w:rPr>
        <w:t xml:space="preserve"> </w:t>
      </w:r>
      <w:r w:rsidR="007C2A3E" w:rsidRPr="004F52AD">
        <w:rPr>
          <w:lang w:val="en-GB"/>
        </w:rPr>
        <w:t>increased at constant</w:t>
      </w:r>
      <w:r w:rsidR="007C2A3E" w:rsidRPr="0079175C">
        <w:rPr>
          <w:lang w:val="en-GB"/>
        </w:rPr>
        <w:t xml:space="preserve"> prices by </w:t>
      </w:r>
      <w:r w:rsidR="00376A9C">
        <w:rPr>
          <w:lang w:val="en-GB"/>
        </w:rPr>
        <w:t>1</w:t>
      </w:r>
      <w:r w:rsidR="004F52AD">
        <w:rPr>
          <w:lang w:val="en-GB"/>
        </w:rPr>
        <w:t>.</w:t>
      </w:r>
      <w:r w:rsidR="00376A9C">
        <w:rPr>
          <w:lang w:val="en-GB"/>
        </w:rPr>
        <w:t>5</w:t>
      </w:r>
      <w:r w:rsidR="007C2A3E" w:rsidRPr="0079175C">
        <w:rPr>
          <w:lang w:val="en-GB"/>
        </w:rPr>
        <w:t>%, year-on-year (y-o-y)</w:t>
      </w:r>
      <w:r w:rsidR="00FD3874" w:rsidRPr="0079175C">
        <w:rPr>
          <w:lang w:val="en-GB"/>
        </w:rPr>
        <w:t>; non-adjusted</w:t>
      </w:r>
      <w:r w:rsidR="00B830BF" w:rsidRPr="0079175C">
        <w:rPr>
          <w:lang w:val="en-GB"/>
        </w:rPr>
        <w:t xml:space="preserve"> industrial production</w:t>
      </w:r>
      <w:r w:rsidR="00FD3874" w:rsidRPr="0079175C">
        <w:rPr>
          <w:lang w:val="en-GB"/>
        </w:rPr>
        <w:t xml:space="preserve"> </w:t>
      </w:r>
      <w:r w:rsidR="004F52AD">
        <w:rPr>
          <w:lang w:val="en-GB"/>
        </w:rPr>
        <w:t>in</w:t>
      </w:r>
      <w:r w:rsidR="00FD3874" w:rsidRPr="0079175C">
        <w:rPr>
          <w:lang w:val="en-GB"/>
        </w:rPr>
        <w:t xml:space="preserve">creased by </w:t>
      </w:r>
      <w:r w:rsidR="00376A9C">
        <w:rPr>
          <w:lang w:val="en-GB"/>
        </w:rPr>
        <w:t>4</w:t>
      </w:r>
      <w:r w:rsidR="004F52AD" w:rsidRPr="004F52AD">
        <w:rPr>
          <w:lang w:val="en-GB"/>
        </w:rPr>
        <w:t>.</w:t>
      </w:r>
      <w:r w:rsidR="00376A9C">
        <w:rPr>
          <w:lang w:val="en-GB"/>
        </w:rPr>
        <w:t>8</w:t>
      </w:r>
      <w:r w:rsidR="00FD3874" w:rsidRPr="004F52AD">
        <w:rPr>
          <w:lang w:val="en-GB"/>
        </w:rPr>
        <w:t xml:space="preserve">%. </w:t>
      </w:r>
      <w:r w:rsidR="003C5AFD" w:rsidRPr="004F52AD">
        <w:rPr>
          <w:lang w:val="en-GB"/>
        </w:rPr>
        <w:t>Seasonally adjusted industrial production</w:t>
      </w:r>
      <w:r w:rsidR="0048178A" w:rsidRPr="004F52AD">
        <w:rPr>
          <w:lang w:val="en-GB"/>
        </w:rPr>
        <w:t xml:space="preserve"> </w:t>
      </w:r>
      <w:r w:rsidR="00376A9C">
        <w:rPr>
          <w:lang w:val="en-GB"/>
        </w:rPr>
        <w:t>in</w:t>
      </w:r>
      <w:r w:rsidR="00C9470E" w:rsidRPr="004F52AD">
        <w:rPr>
          <w:lang w:val="en-GB"/>
        </w:rPr>
        <w:t>creased</w:t>
      </w:r>
      <w:r w:rsidR="003C5AFD" w:rsidRPr="004F52AD">
        <w:rPr>
          <w:lang w:val="en-GB"/>
        </w:rPr>
        <w:t xml:space="preserve"> by </w:t>
      </w:r>
      <w:r w:rsidR="00376A9C">
        <w:rPr>
          <w:lang w:val="en-GB"/>
        </w:rPr>
        <w:t>0</w:t>
      </w:r>
      <w:r w:rsidR="003C5AFD" w:rsidRPr="004F52AD">
        <w:rPr>
          <w:lang w:val="en-GB"/>
        </w:rPr>
        <w:t>.</w:t>
      </w:r>
      <w:r w:rsidR="00376A9C">
        <w:rPr>
          <w:lang w:val="en-GB"/>
        </w:rPr>
        <w:t>9</w:t>
      </w:r>
      <w:r w:rsidR="003C5AFD" w:rsidRPr="004F52AD">
        <w:rPr>
          <w:lang w:val="en-GB"/>
        </w:rPr>
        <w:t xml:space="preserve">%, </w:t>
      </w:r>
      <w:r w:rsidR="003B3624" w:rsidRPr="004F52AD">
        <w:rPr>
          <w:lang w:val="en-GB"/>
        </w:rPr>
        <w:t>month-on-month (</w:t>
      </w:r>
      <w:r w:rsidR="00DC5B20">
        <w:rPr>
          <w:lang w:val="en-GB"/>
        </w:rPr>
        <w:t>m-o-m</w:t>
      </w:r>
      <w:r w:rsidR="003B3624" w:rsidRPr="0079175C">
        <w:rPr>
          <w:lang w:val="en-GB"/>
        </w:rPr>
        <w:t xml:space="preserve">). </w:t>
      </w:r>
      <w:r w:rsidR="00FD3874" w:rsidRPr="0079175C">
        <w:rPr>
          <w:lang w:val="en-GB"/>
        </w:rPr>
        <w:t xml:space="preserve">The value of new orders </w:t>
      </w:r>
      <w:r w:rsidR="004F52AD">
        <w:rPr>
          <w:lang w:val="en-GB"/>
        </w:rPr>
        <w:t>in</w:t>
      </w:r>
      <w:r w:rsidRPr="0079175C">
        <w:rPr>
          <w:lang w:val="en-GB"/>
        </w:rPr>
        <w:t xml:space="preserve">creased by </w:t>
      </w:r>
      <w:r w:rsidR="00376A9C">
        <w:rPr>
          <w:lang w:val="en-GB"/>
        </w:rPr>
        <w:t>5</w:t>
      </w:r>
      <w:r w:rsidR="004F52AD">
        <w:rPr>
          <w:lang w:val="en-GB"/>
        </w:rPr>
        <w:t>.3</w:t>
      </w:r>
      <w:r w:rsidRPr="0079175C">
        <w:rPr>
          <w:lang w:val="en-GB"/>
        </w:rPr>
        <w:t>%, y-o-y.</w:t>
      </w:r>
      <w:r w:rsidR="003C5AFD" w:rsidRPr="0079175C">
        <w:rPr>
          <w:lang w:val="en-GB"/>
        </w:rPr>
        <w:t xml:space="preserve"> </w:t>
      </w:r>
    </w:p>
    <w:p w:rsidR="00E107CD" w:rsidRPr="0079175C" w:rsidRDefault="00E107CD" w:rsidP="00F85235">
      <w:pPr>
        <w:pStyle w:val="Zkladntext3"/>
        <w:rPr>
          <w:lang w:val="en-GB"/>
        </w:rPr>
      </w:pPr>
    </w:p>
    <w:p w:rsidR="00796CE9" w:rsidRDefault="00E107CD" w:rsidP="00E107CD">
      <w:pPr>
        <w:rPr>
          <w:lang w:val="en-GB"/>
        </w:rPr>
      </w:pPr>
      <w:r w:rsidRPr="0079175C">
        <w:rPr>
          <w:lang w:val="en-GB"/>
        </w:rPr>
        <w:t xml:space="preserve">In </w:t>
      </w:r>
      <w:r w:rsidR="006D199D">
        <w:rPr>
          <w:lang w:val="en-GB"/>
        </w:rPr>
        <w:t>November</w:t>
      </w:r>
      <w:r w:rsidR="001078EE" w:rsidRPr="0079175C">
        <w:rPr>
          <w:lang w:val="en-GB"/>
        </w:rPr>
        <w:t xml:space="preserve"> 2018</w:t>
      </w:r>
      <w:r w:rsidRPr="0079175C">
        <w:rPr>
          <w:lang w:val="en-GB"/>
        </w:rPr>
        <w:t>,</w:t>
      </w:r>
      <w:r w:rsidR="00756790" w:rsidRPr="0079175C">
        <w:rPr>
          <w:lang w:val="en-GB"/>
        </w:rPr>
        <w:t xml:space="preserve"> seasonally adjusted</w:t>
      </w:r>
      <w:r w:rsidR="004F09F5" w:rsidRPr="0079175C">
        <w:rPr>
          <w:lang w:val="en-GB"/>
        </w:rPr>
        <w:t xml:space="preserve"> </w:t>
      </w:r>
      <w:r w:rsidRPr="0079175C">
        <w:rPr>
          <w:b/>
          <w:bCs/>
          <w:lang w:val="en-GB"/>
        </w:rPr>
        <w:t>industrial production</w:t>
      </w:r>
      <w:r w:rsidR="00476FB6" w:rsidRPr="0079175C">
        <w:rPr>
          <w:bCs/>
          <w:lang w:val="en-GB"/>
        </w:rPr>
        <w:t xml:space="preserve"> </w:t>
      </w:r>
      <w:r w:rsidR="00432978" w:rsidRPr="0079175C">
        <w:rPr>
          <w:bCs/>
          <w:lang w:val="en-GB"/>
        </w:rPr>
        <w:t xml:space="preserve">(including adjustment for working </w:t>
      </w:r>
      <w:r w:rsidR="00432978" w:rsidRPr="00DB2310">
        <w:rPr>
          <w:bCs/>
          <w:lang w:val="en-GB"/>
        </w:rPr>
        <w:t xml:space="preserve">days) </w:t>
      </w:r>
      <w:r w:rsidR="007D7E8A">
        <w:rPr>
          <w:bCs/>
          <w:lang w:val="en-GB"/>
        </w:rPr>
        <w:t>in</w:t>
      </w:r>
      <w:r w:rsidRPr="00DB2310">
        <w:rPr>
          <w:lang w:val="en-GB"/>
        </w:rPr>
        <w:t xml:space="preserve">creased at constant prices by </w:t>
      </w:r>
      <w:r w:rsidR="007D7E8A">
        <w:rPr>
          <w:lang w:val="en-GB"/>
        </w:rPr>
        <w:t>0</w:t>
      </w:r>
      <w:r w:rsidRPr="00DB2310">
        <w:rPr>
          <w:lang w:val="en-GB"/>
        </w:rPr>
        <w:t>.</w:t>
      </w:r>
      <w:r w:rsidR="007D7E8A">
        <w:rPr>
          <w:lang w:val="en-GB"/>
        </w:rPr>
        <w:t>9</w:t>
      </w:r>
      <w:r w:rsidRPr="00DB2310">
        <w:rPr>
          <w:lang w:val="en-GB"/>
        </w:rPr>
        <w:t xml:space="preserve">%, </w:t>
      </w:r>
      <w:r w:rsidR="00756790" w:rsidRPr="00DB2310">
        <w:rPr>
          <w:lang w:val="en-GB"/>
        </w:rPr>
        <w:t>m</w:t>
      </w:r>
      <w:r w:rsidRPr="00DB2310">
        <w:rPr>
          <w:lang w:val="en-GB"/>
        </w:rPr>
        <w:t>-o-</w:t>
      </w:r>
      <w:r w:rsidR="00756790" w:rsidRPr="00DB2310">
        <w:rPr>
          <w:lang w:val="en-GB"/>
        </w:rPr>
        <w:t>m</w:t>
      </w:r>
      <w:r w:rsidR="00C35FD5" w:rsidRPr="00DB2310">
        <w:rPr>
          <w:lang w:val="en-GB"/>
        </w:rPr>
        <w:t>.</w:t>
      </w:r>
      <w:r w:rsidR="000A6F60" w:rsidRPr="00DB2310">
        <w:rPr>
          <w:lang w:val="en-GB"/>
        </w:rPr>
        <w:t xml:space="preserve"> In the year-on-year comparison, working</w:t>
      </w:r>
      <w:r w:rsidR="000A6F60" w:rsidRPr="0079175C">
        <w:rPr>
          <w:lang w:val="en-GB"/>
        </w:rPr>
        <w:t xml:space="preserve"> </w:t>
      </w:r>
      <w:r w:rsidR="000A6F60" w:rsidRPr="00177636">
        <w:rPr>
          <w:lang w:val="en-GB"/>
        </w:rPr>
        <w:t>day</w:t>
      </w:r>
      <w:r w:rsidR="00CD16A9" w:rsidRPr="00177636">
        <w:rPr>
          <w:lang w:val="en-GB"/>
        </w:rPr>
        <w:t>s</w:t>
      </w:r>
      <w:r w:rsidR="000A6F60" w:rsidRPr="00177636">
        <w:rPr>
          <w:lang w:val="en-GB"/>
        </w:rPr>
        <w:t xml:space="preserve"> adjusted industrial production increased by </w:t>
      </w:r>
      <w:r w:rsidR="007D7E8A">
        <w:rPr>
          <w:lang w:val="en-GB"/>
        </w:rPr>
        <w:t>1</w:t>
      </w:r>
      <w:r w:rsidR="00177636" w:rsidRPr="00177636">
        <w:rPr>
          <w:lang w:val="en-GB"/>
        </w:rPr>
        <w:t>.</w:t>
      </w:r>
      <w:r w:rsidR="007D7E8A">
        <w:rPr>
          <w:lang w:val="en-GB"/>
        </w:rPr>
        <w:t>5</w:t>
      </w:r>
      <w:r w:rsidR="000A6F60" w:rsidRPr="00177636">
        <w:rPr>
          <w:lang w:val="en-GB"/>
        </w:rPr>
        <w:t>%; non-adjusted industrial production</w:t>
      </w:r>
      <w:r w:rsidR="000A6F60" w:rsidRPr="0079175C">
        <w:rPr>
          <w:lang w:val="en-GB"/>
        </w:rPr>
        <w:t xml:space="preserve"> </w:t>
      </w:r>
      <w:r w:rsidR="008B0A2C" w:rsidRPr="000178BA">
        <w:rPr>
          <w:lang w:val="en-GB"/>
        </w:rPr>
        <w:t>increased</w:t>
      </w:r>
      <w:r w:rsidR="000A6F60" w:rsidRPr="000178BA">
        <w:rPr>
          <w:lang w:val="en-GB"/>
        </w:rPr>
        <w:t xml:space="preserve"> by </w:t>
      </w:r>
      <w:r w:rsidR="007D7E8A">
        <w:rPr>
          <w:lang w:val="en-GB"/>
        </w:rPr>
        <w:t>4</w:t>
      </w:r>
      <w:r w:rsidR="008B0A2C" w:rsidRPr="000178BA">
        <w:rPr>
          <w:lang w:val="en-GB"/>
        </w:rPr>
        <w:t>.</w:t>
      </w:r>
      <w:r w:rsidR="007D7E8A">
        <w:rPr>
          <w:lang w:val="en-GB"/>
        </w:rPr>
        <w:t>8</w:t>
      </w:r>
      <w:r w:rsidR="000A6F60" w:rsidRPr="000178BA">
        <w:rPr>
          <w:lang w:val="en-GB"/>
        </w:rPr>
        <w:t xml:space="preserve">%. </w:t>
      </w:r>
      <w:r w:rsidR="006D199D">
        <w:rPr>
          <w:lang w:val="en-GB"/>
        </w:rPr>
        <w:t>November</w:t>
      </w:r>
      <w:r w:rsidR="004E7B6F" w:rsidRPr="000178BA">
        <w:rPr>
          <w:lang w:val="en-GB"/>
        </w:rPr>
        <w:t xml:space="preserve"> 2018 had </w:t>
      </w:r>
      <w:r w:rsidR="000A6F60" w:rsidRPr="000178BA">
        <w:rPr>
          <w:lang w:val="en-GB"/>
        </w:rPr>
        <w:t>one</w:t>
      </w:r>
      <w:r w:rsidR="004E7B6F" w:rsidRPr="000178BA">
        <w:rPr>
          <w:lang w:val="en-GB"/>
        </w:rPr>
        <w:t xml:space="preserve"> working day</w:t>
      </w:r>
      <w:r w:rsidR="000A6F60" w:rsidRPr="000178BA">
        <w:rPr>
          <w:lang w:val="en-GB"/>
        </w:rPr>
        <w:t xml:space="preserve"> </w:t>
      </w:r>
      <w:r w:rsidR="000178BA" w:rsidRPr="000178BA">
        <w:rPr>
          <w:lang w:val="en-GB"/>
        </w:rPr>
        <w:t>more</w:t>
      </w:r>
      <w:r w:rsidR="00E759EB" w:rsidRPr="000178BA">
        <w:rPr>
          <w:lang w:val="en-GB"/>
        </w:rPr>
        <w:t xml:space="preserve"> compared to </w:t>
      </w:r>
      <w:r w:rsidR="006D199D">
        <w:rPr>
          <w:lang w:val="en-GB"/>
        </w:rPr>
        <w:t>November</w:t>
      </w:r>
      <w:r w:rsidR="004E7B6F" w:rsidRPr="000178BA">
        <w:rPr>
          <w:lang w:val="en-GB"/>
        </w:rPr>
        <w:t xml:space="preserve"> 2017. </w:t>
      </w:r>
      <w:r w:rsidR="00254784" w:rsidRPr="000178BA">
        <w:rPr>
          <w:lang w:val="en-GB"/>
        </w:rPr>
        <w:t>The</w:t>
      </w:r>
      <w:r w:rsidR="00254784" w:rsidRPr="0079175C">
        <w:rPr>
          <w:lang w:val="en-GB"/>
        </w:rPr>
        <w:t xml:space="preserve"> following</w:t>
      </w:r>
      <w:r w:rsidR="00006F66" w:rsidRPr="0079175C">
        <w:rPr>
          <w:lang w:val="en-GB"/>
        </w:rPr>
        <w:t xml:space="preserve"> economic activities contributed</w:t>
      </w:r>
      <w:r w:rsidR="00254784" w:rsidRPr="0079175C">
        <w:rPr>
          <w:lang w:val="en-GB"/>
        </w:rPr>
        <w:t xml:space="preserve"> the most</w:t>
      </w:r>
      <w:r w:rsidR="00006F66" w:rsidRPr="0079175C">
        <w:rPr>
          <w:lang w:val="en-GB"/>
        </w:rPr>
        <w:t xml:space="preserve"> to the y-o-y </w:t>
      </w:r>
      <w:r w:rsidR="00363A0F">
        <w:rPr>
          <w:lang w:val="en-GB"/>
        </w:rPr>
        <w:t>growth</w:t>
      </w:r>
      <w:r w:rsidR="00006F66" w:rsidRPr="0079175C">
        <w:rPr>
          <w:lang w:val="en-GB"/>
        </w:rPr>
        <w:t xml:space="preserve"> of industrial production</w:t>
      </w:r>
      <w:r w:rsidR="00254784" w:rsidRPr="0079175C">
        <w:rPr>
          <w:lang w:val="en-GB"/>
        </w:rPr>
        <w:t>:</w:t>
      </w:r>
      <w:r w:rsidR="00363A0F">
        <w:rPr>
          <w:lang w:val="en-GB"/>
        </w:rPr>
        <w:t xml:space="preserve"> manufacture of motor vehicles, trailers and </w:t>
      </w:r>
      <w:r w:rsidR="00540800">
        <w:rPr>
          <w:lang w:val="en-GB"/>
        </w:rPr>
        <w:t>semi-trailers (contribution +1.9</w:t>
      </w:r>
      <w:r w:rsidR="00363A0F">
        <w:rPr>
          <w:lang w:val="en-GB"/>
        </w:rPr>
        <w:t xml:space="preserve"> p. p., growth by </w:t>
      </w:r>
      <w:r w:rsidR="00796CE9">
        <w:rPr>
          <w:lang w:val="en-GB"/>
        </w:rPr>
        <w:t>10</w:t>
      </w:r>
      <w:r w:rsidR="00363A0F">
        <w:rPr>
          <w:lang w:val="en-GB"/>
        </w:rPr>
        <w:t>.</w:t>
      </w:r>
      <w:r w:rsidR="00796CE9">
        <w:rPr>
          <w:lang w:val="en-GB"/>
        </w:rPr>
        <w:t>2</w:t>
      </w:r>
      <w:r w:rsidR="00363A0F">
        <w:rPr>
          <w:lang w:val="en-GB"/>
        </w:rPr>
        <w:t xml:space="preserve">%), </w:t>
      </w:r>
      <w:r w:rsidR="002C5C4E">
        <w:rPr>
          <w:lang w:val="en-GB"/>
        </w:rPr>
        <w:t xml:space="preserve">manufacture of other transport equipment (contribution +0.8 p. p., growth +48.3%), and manufacture of computer, electronic and optical products (contribution +0.6 p. p., </w:t>
      </w:r>
      <w:r w:rsidR="000C3B12">
        <w:rPr>
          <w:lang w:val="en-GB"/>
        </w:rPr>
        <w:t>growth +17.8%). Industrial production de</w:t>
      </w:r>
      <w:r w:rsidR="000C3B12" w:rsidRPr="0079175C">
        <w:rPr>
          <w:lang w:val="en-GB"/>
        </w:rPr>
        <w:t>creased in the following economic activities:</w:t>
      </w:r>
      <w:r w:rsidR="000C3B12">
        <w:rPr>
          <w:lang w:val="en-GB"/>
        </w:rPr>
        <w:t xml:space="preserve"> </w:t>
      </w:r>
      <w:r w:rsidR="0061660C">
        <w:rPr>
          <w:lang w:val="en-GB"/>
        </w:rPr>
        <w:t xml:space="preserve">manufacture of rubber and plastic products (contribution −0.4 p. p., drop by 5.0%), </w:t>
      </w:r>
      <w:r w:rsidR="0061660C" w:rsidRPr="0079175C">
        <w:rPr>
          <w:lang w:val="en-GB"/>
        </w:rPr>
        <w:t>manufacture of chemicals and chemical products (contribution −0.</w:t>
      </w:r>
      <w:r w:rsidR="0061660C">
        <w:rPr>
          <w:lang w:val="en-GB"/>
        </w:rPr>
        <w:t>2 p. </w:t>
      </w:r>
      <w:r w:rsidR="0061660C" w:rsidRPr="0079175C">
        <w:rPr>
          <w:lang w:val="en-GB"/>
        </w:rPr>
        <w:t xml:space="preserve">p., drop by </w:t>
      </w:r>
      <w:r w:rsidR="0061660C">
        <w:rPr>
          <w:lang w:val="en-GB"/>
        </w:rPr>
        <w:t>5</w:t>
      </w:r>
      <w:r w:rsidR="0061660C" w:rsidRPr="0079175C">
        <w:rPr>
          <w:lang w:val="en-GB"/>
        </w:rPr>
        <w:t>.</w:t>
      </w:r>
      <w:r w:rsidR="0061660C">
        <w:rPr>
          <w:lang w:val="en-GB"/>
        </w:rPr>
        <w:t>1</w:t>
      </w:r>
      <w:r w:rsidR="0061660C" w:rsidRPr="0079175C">
        <w:rPr>
          <w:lang w:val="en-GB"/>
        </w:rPr>
        <w:t>%),</w:t>
      </w:r>
      <w:r w:rsidR="0061660C">
        <w:rPr>
          <w:lang w:val="en-GB"/>
        </w:rPr>
        <w:t xml:space="preserve"> and electricity, gas, steam and air conditioning supply (contribution −0.1 p. p., drop by 0.9%). </w:t>
      </w:r>
    </w:p>
    <w:p w:rsidR="00E81211" w:rsidRPr="0079175C" w:rsidRDefault="00E81211" w:rsidP="00E107CD">
      <w:pPr>
        <w:rPr>
          <w:lang w:val="en-GB"/>
        </w:rPr>
      </w:pPr>
    </w:p>
    <w:p w:rsidR="00E107CD" w:rsidRPr="0079175C" w:rsidRDefault="00E107CD" w:rsidP="00E107CD">
      <w:pPr>
        <w:rPr>
          <w:rFonts w:cs="Arial"/>
          <w:szCs w:val="20"/>
          <w:lang w:val="en-GB"/>
        </w:rPr>
      </w:pPr>
      <w:r w:rsidRPr="0079175C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9402D0" w:rsidRPr="0079175C">
        <w:rPr>
          <w:rFonts w:cs="Arial"/>
          <w:bCs/>
          <w:szCs w:val="20"/>
          <w:lang w:val="en-GB"/>
        </w:rPr>
        <w:t>in</w:t>
      </w:r>
      <w:r w:rsidRPr="0079175C">
        <w:rPr>
          <w:rFonts w:cs="Arial"/>
          <w:szCs w:val="20"/>
          <w:lang w:val="en-GB"/>
        </w:rPr>
        <w:t>creased by</w:t>
      </w:r>
      <w:r w:rsidRPr="0079175C">
        <w:rPr>
          <w:rFonts w:cs="Arial"/>
          <w:bCs/>
          <w:szCs w:val="20"/>
          <w:lang w:val="en-GB"/>
        </w:rPr>
        <w:t xml:space="preserve"> </w:t>
      </w:r>
      <w:r w:rsidR="00867323">
        <w:rPr>
          <w:rFonts w:cs="Arial"/>
          <w:bCs/>
          <w:szCs w:val="20"/>
          <w:lang w:val="en-GB"/>
        </w:rPr>
        <w:t>9</w:t>
      </w:r>
      <w:r w:rsidRPr="0079175C">
        <w:rPr>
          <w:rFonts w:cs="Arial"/>
          <w:bCs/>
          <w:szCs w:val="20"/>
          <w:lang w:val="en-GB"/>
        </w:rPr>
        <w:t>.</w:t>
      </w:r>
      <w:r w:rsidR="00F52061">
        <w:rPr>
          <w:rFonts w:cs="Arial"/>
          <w:bCs/>
          <w:szCs w:val="20"/>
          <w:lang w:val="en-GB"/>
        </w:rPr>
        <w:t>1</w:t>
      </w:r>
      <w:r w:rsidRPr="0079175C">
        <w:rPr>
          <w:rFonts w:cs="Arial"/>
          <w:szCs w:val="20"/>
          <w:lang w:val="en-GB"/>
        </w:rPr>
        <w:t xml:space="preserve">%, y-o-y, in </w:t>
      </w:r>
      <w:r w:rsidR="006D199D">
        <w:rPr>
          <w:rFonts w:cs="Arial"/>
          <w:szCs w:val="20"/>
          <w:lang w:val="en-GB"/>
        </w:rPr>
        <w:t>November</w:t>
      </w:r>
      <w:r w:rsidR="00C173B0" w:rsidRPr="0079175C">
        <w:rPr>
          <w:rFonts w:cs="Arial"/>
          <w:szCs w:val="20"/>
          <w:lang w:val="en-GB"/>
        </w:rPr>
        <w:t xml:space="preserve"> </w:t>
      </w:r>
      <w:r w:rsidR="001078EE" w:rsidRPr="0079175C">
        <w:rPr>
          <w:rFonts w:cs="Arial"/>
          <w:szCs w:val="20"/>
          <w:lang w:val="en-GB"/>
        </w:rPr>
        <w:t>2018</w:t>
      </w:r>
      <w:r w:rsidRPr="0079175C">
        <w:rPr>
          <w:rFonts w:cs="Arial"/>
          <w:szCs w:val="20"/>
          <w:lang w:val="en-GB"/>
        </w:rPr>
        <w:t>. Direct export sales of industrial enterprises</w:t>
      </w:r>
      <w:r w:rsidR="006442EE" w:rsidRPr="0079175C">
        <w:rPr>
          <w:rFonts w:cs="Arial"/>
          <w:iCs/>
          <w:szCs w:val="20"/>
          <w:lang w:val="en-GB"/>
        </w:rPr>
        <w:t xml:space="preserve"> </w:t>
      </w:r>
      <w:r w:rsidR="009402D0" w:rsidRPr="0079175C">
        <w:rPr>
          <w:rFonts w:cs="Arial"/>
          <w:iCs/>
          <w:szCs w:val="20"/>
          <w:lang w:val="en-GB"/>
        </w:rPr>
        <w:t>in</w:t>
      </w:r>
      <w:r w:rsidRPr="0079175C">
        <w:rPr>
          <w:rFonts w:cs="Arial"/>
          <w:szCs w:val="20"/>
          <w:lang w:val="en-GB"/>
        </w:rPr>
        <w:t xml:space="preserve">creased at current prices by </w:t>
      </w:r>
      <w:r w:rsidR="00F52061">
        <w:rPr>
          <w:rFonts w:cs="Arial"/>
          <w:szCs w:val="20"/>
          <w:lang w:val="en-GB"/>
        </w:rPr>
        <w:t>10</w:t>
      </w:r>
      <w:r w:rsidRPr="0079175C">
        <w:rPr>
          <w:rFonts w:cs="Arial"/>
          <w:szCs w:val="20"/>
          <w:lang w:val="en-GB"/>
        </w:rPr>
        <w:t>.</w:t>
      </w:r>
      <w:r w:rsidR="00F52061">
        <w:rPr>
          <w:rFonts w:cs="Arial"/>
          <w:szCs w:val="20"/>
          <w:lang w:val="en-GB"/>
        </w:rPr>
        <w:t>1</w:t>
      </w:r>
      <w:r w:rsidRPr="0079175C">
        <w:rPr>
          <w:rFonts w:cs="Arial"/>
          <w:szCs w:val="20"/>
          <w:lang w:val="en-GB"/>
        </w:rPr>
        <w:t>%. Domestic sales</w:t>
      </w:r>
      <w:r w:rsidR="00DB7A54" w:rsidRPr="0079175C">
        <w:rPr>
          <w:rFonts w:cs="Arial"/>
          <w:szCs w:val="20"/>
          <w:lang w:val="en-GB"/>
        </w:rPr>
        <w:t>,</w:t>
      </w:r>
      <w:r w:rsidR="009C6C13" w:rsidRPr="0079175C">
        <w:rPr>
          <w:rFonts w:cs="Arial"/>
          <w:szCs w:val="20"/>
          <w:lang w:val="en-GB"/>
        </w:rPr>
        <w:t xml:space="preserve"> which</w:t>
      </w:r>
      <w:r w:rsidRPr="0079175C">
        <w:rPr>
          <w:rFonts w:cs="Arial"/>
          <w:szCs w:val="20"/>
          <w:lang w:val="en-GB"/>
        </w:rPr>
        <w:t xml:space="preserve"> include also indirect export via non-industrial enterprises </w:t>
      </w:r>
      <w:r w:rsidR="0057039A" w:rsidRPr="0079175C">
        <w:rPr>
          <w:rFonts w:cs="Arial"/>
          <w:szCs w:val="20"/>
          <w:lang w:val="en-GB"/>
        </w:rPr>
        <w:t>in</w:t>
      </w:r>
      <w:r w:rsidR="009C6C13" w:rsidRPr="0079175C">
        <w:rPr>
          <w:rFonts w:cs="Arial"/>
          <w:szCs w:val="20"/>
          <w:lang w:val="en-GB"/>
        </w:rPr>
        <w:t xml:space="preserve">creased </w:t>
      </w:r>
      <w:r w:rsidR="00DB7A54" w:rsidRPr="0079175C">
        <w:rPr>
          <w:rFonts w:cs="Arial"/>
          <w:szCs w:val="20"/>
          <w:lang w:val="en-GB"/>
        </w:rPr>
        <w:t xml:space="preserve">at current prices </w:t>
      </w:r>
      <w:r w:rsidR="009C6C13" w:rsidRPr="0079175C">
        <w:rPr>
          <w:rFonts w:cs="Arial"/>
          <w:szCs w:val="20"/>
          <w:lang w:val="en-GB"/>
        </w:rPr>
        <w:t xml:space="preserve">by </w:t>
      </w:r>
      <w:r w:rsidR="00F52061">
        <w:rPr>
          <w:rFonts w:cs="Arial"/>
          <w:szCs w:val="20"/>
          <w:lang w:val="en-GB"/>
        </w:rPr>
        <w:t>7</w:t>
      </w:r>
      <w:r w:rsidR="00656B46" w:rsidRPr="0079175C">
        <w:rPr>
          <w:rFonts w:cs="Arial"/>
          <w:szCs w:val="20"/>
          <w:lang w:val="en-GB"/>
        </w:rPr>
        <w:t>.</w:t>
      </w:r>
      <w:r w:rsidR="00F52061">
        <w:rPr>
          <w:rFonts w:cs="Arial"/>
          <w:szCs w:val="20"/>
          <w:lang w:val="en-GB"/>
        </w:rPr>
        <w:t>8</w:t>
      </w:r>
      <w:r w:rsidRPr="0079175C">
        <w:rPr>
          <w:rFonts w:cs="Arial"/>
          <w:szCs w:val="20"/>
          <w:lang w:val="en-GB"/>
        </w:rPr>
        <w:t xml:space="preserve">%.  </w:t>
      </w:r>
    </w:p>
    <w:p w:rsidR="00E107CD" w:rsidRPr="0079175C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DB6B41" w:rsidRDefault="00E107CD" w:rsidP="00EB3053">
      <w:pPr>
        <w:rPr>
          <w:rFonts w:cs="Arial"/>
          <w:szCs w:val="20"/>
          <w:lang w:val="en-GB"/>
        </w:rPr>
      </w:pPr>
      <w:r w:rsidRPr="0079175C">
        <w:rPr>
          <w:rFonts w:cs="Arial"/>
          <w:szCs w:val="20"/>
          <w:lang w:val="en-GB"/>
        </w:rPr>
        <w:t xml:space="preserve">The value of </w:t>
      </w:r>
      <w:r w:rsidRPr="0079175C">
        <w:rPr>
          <w:rFonts w:cs="Arial"/>
          <w:b/>
          <w:bCs/>
          <w:szCs w:val="20"/>
          <w:lang w:val="en-GB"/>
        </w:rPr>
        <w:t>new orders</w:t>
      </w:r>
      <w:r w:rsidRPr="0079175C">
        <w:rPr>
          <w:rFonts w:cs="Arial"/>
          <w:szCs w:val="20"/>
          <w:lang w:val="en-GB"/>
        </w:rPr>
        <w:t xml:space="preserve"> in </w:t>
      </w:r>
      <w:r w:rsidR="00A453C6">
        <w:rPr>
          <w:rFonts w:cs="Arial"/>
          <w:szCs w:val="20"/>
          <w:lang w:val="en-GB"/>
        </w:rPr>
        <w:t>surveyed</w:t>
      </w:r>
      <w:r w:rsidRPr="0079175C">
        <w:rPr>
          <w:rFonts w:cs="Arial"/>
          <w:szCs w:val="20"/>
          <w:lang w:val="en-GB"/>
        </w:rPr>
        <w:t xml:space="preserve"> </w:t>
      </w:r>
      <w:r w:rsidR="00137DD6" w:rsidRPr="0079175C">
        <w:rPr>
          <w:rFonts w:cs="Arial"/>
          <w:szCs w:val="20"/>
          <w:lang w:val="en-GB"/>
        </w:rPr>
        <w:t>industrial CZ-NACE activities</w:t>
      </w:r>
      <w:r w:rsidR="002A3A43">
        <w:rPr>
          <w:rFonts w:cs="Arial"/>
          <w:szCs w:val="20"/>
          <w:lang w:val="en-GB"/>
        </w:rPr>
        <w:t xml:space="preserve"> in</w:t>
      </w:r>
      <w:r w:rsidRPr="0079175C">
        <w:rPr>
          <w:rFonts w:cs="Arial"/>
          <w:szCs w:val="20"/>
          <w:lang w:val="en-GB"/>
        </w:rPr>
        <w:t xml:space="preserve">creased by </w:t>
      </w:r>
      <w:r w:rsidR="00A453C6">
        <w:rPr>
          <w:rFonts w:cs="Arial"/>
          <w:szCs w:val="20"/>
          <w:lang w:val="en-GB"/>
        </w:rPr>
        <w:t>5</w:t>
      </w:r>
      <w:r w:rsidRPr="0079175C">
        <w:rPr>
          <w:rFonts w:cs="Arial"/>
          <w:szCs w:val="20"/>
          <w:lang w:val="en-GB"/>
        </w:rPr>
        <w:t>.</w:t>
      </w:r>
      <w:r w:rsidR="002A3A43">
        <w:rPr>
          <w:rFonts w:cs="Arial"/>
          <w:szCs w:val="20"/>
          <w:lang w:val="en-GB"/>
        </w:rPr>
        <w:t>3</w:t>
      </w:r>
      <w:r w:rsidRPr="0079175C">
        <w:rPr>
          <w:rFonts w:cs="Arial"/>
          <w:szCs w:val="20"/>
          <w:lang w:val="en-GB"/>
        </w:rPr>
        <w:t xml:space="preserve">%, y-o-y, in </w:t>
      </w:r>
      <w:r w:rsidR="006D199D">
        <w:rPr>
          <w:rFonts w:cs="Arial"/>
          <w:szCs w:val="20"/>
          <w:lang w:val="en-GB"/>
        </w:rPr>
        <w:t>November</w:t>
      </w:r>
      <w:r w:rsidR="00D07817" w:rsidRPr="0079175C">
        <w:rPr>
          <w:rFonts w:cs="Arial"/>
          <w:szCs w:val="20"/>
          <w:lang w:val="en-GB"/>
        </w:rPr>
        <w:t xml:space="preserve"> </w:t>
      </w:r>
      <w:r w:rsidR="001078EE" w:rsidRPr="0079175C">
        <w:rPr>
          <w:rFonts w:cs="Arial"/>
          <w:szCs w:val="20"/>
          <w:lang w:val="en-GB"/>
        </w:rPr>
        <w:t>2018</w:t>
      </w:r>
      <w:r w:rsidRPr="0079175C">
        <w:rPr>
          <w:rFonts w:cs="Arial"/>
          <w:szCs w:val="20"/>
          <w:lang w:val="en-GB"/>
        </w:rPr>
        <w:t xml:space="preserve">. Non-domestic new orders </w:t>
      </w:r>
      <w:r w:rsidR="002A3A43">
        <w:rPr>
          <w:rFonts w:cs="Arial"/>
          <w:szCs w:val="20"/>
          <w:lang w:val="en-GB"/>
        </w:rPr>
        <w:t>in</w:t>
      </w:r>
      <w:r w:rsidRPr="0079175C">
        <w:rPr>
          <w:rFonts w:cs="Arial"/>
          <w:szCs w:val="20"/>
          <w:lang w:val="en-GB"/>
        </w:rPr>
        <w:t xml:space="preserve">creased by </w:t>
      </w:r>
      <w:r w:rsidR="00A453C6">
        <w:rPr>
          <w:rFonts w:cs="Arial"/>
          <w:szCs w:val="20"/>
          <w:lang w:val="en-GB"/>
        </w:rPr>
        <w:t>3</w:t>
      </w:r>
      <w:r w:rsidRPr="0079175C">
        <w:rPr>
          <w:rFonts w:cs="Arial"/>
          <w:szCs w:val="20"/>
          <w:lang w:val="en-GB"/>
        </w:rPr>
        <w:t>.</w:t>
      </w:r>
      <w:r w:rsidR="002A3A43">
        <w:rPr>
          <w:rFonts w:cs="Arial"/>
          <w:szCs w:val="20"/>
          <w:lang w:val="en-GB"/>
        </w:rPr>
        <w:t>2</w:t>
      </w:r>
      <w:r w:rsidRPr="0079175C">
        <w:rPr>
          <w:rFonts w:cs="Arial"/>
          <w:szCs w:val="20"/>
          <w:lang w:val="en-GB"/>
        </w:rPr>
        <w:t xml:space="preserve">%, while domestic new orders </w:t>
      </w:r>
      <w:r w:rsidR="002A3A43">
        <w:rPr>
          <w:rFonts w:cs="Arial"/>
          <w:szCs w:val="20"/>
          <w:lang w:val="en-GB"/>
        </w:rPr>
        <w:t>increased</w:t>
      </w:r>
      <w:r w:rsidRPr="0079175C">
        <w:rPr>
          <w:rFonts w:cs="Arial"/>
          <w:szCs w:val="20"/>
          <w:lang w:val="en-GB"/>
        </w:rPr>
        <w:t xml:space="preserve"> by </w:t>
      </w:r>
      <w:r w:rsidR="00DB6B41">
        <w:rPr>
          <w:rFonts w:cs="Arial"/>
          <w:szCs w:val="20"/>
          <w:lang w:val="en-GB"/>
        </w:rPr>
        <w:t>9</w:t>
      </w:r>
      <w:r w:rsidRPr="0079175C">
        <w:rPr>
          <w:rFonts w:cs="Arial"/>
          <w:szCs w:val="20"/>
          <w:lang w:val="en-GB"/>
        </w:rPr>
        <w:t>.</w:t>
      </w:r>
      <w:r w:rsidR="00DB6B41">
        <w:rPr>
          <w:rFonts w:cs="Arial"/>
          <w:szCs w:val="20"/>
          <w:lang w:val="en-GB"/>
        </w:rPr>
        <w:t>7</w:t>
      </w:r>
      <w:r w:rsidRPr="0079175C">
        <w:rPr>
          <w:rFonts w:cs="Arial"/>
          <w:szCs w:val="20"/>
          <w:lang w:val="en-GB"/>
        </w:rPr>
        <w:t>%. The</w:t>
      </w:r>
      <w:r w:rsidR="002A3A43">
        <w:rPr>
          <w:rFonts w:cs="Arial"/>
          <w:szCs w:val="20"/>
          <w:lang w:val="en-GB"/>
        </w:rPr>
        <w:t xml:space="preserve"> </w:t>
      </w:r>
      <w:r w:rsidRPr="0079175C">
        <w:rPr>
          <w:rFonts w:cs="Arial"/>
          <w:szCs w:val="20"/>
          <w:lang w:val="en-GB"/>
        </w:rPr>
        <w:t xml:space="preserve">y-o-y </w:t>
      </w:r>
      <w:r w:rsidR="002A3A43">
        <w:rPr>
          <w:rFonts w:cs="Arial"/>
          <w:szCs w:val="20"/>
          <w:lang w:val="en-GB"/>
        </w:rPr>
        <w:t>in</w:t>
      </w:r>
      <w:r w:rsidR="00127EC0" w:rsidRPr="0079175C">
        <w:rPr>
          <w:rFonts w:cs="Arial"/>
          <w:szCs w:val="20"/>
          <w:lang w:val="en-GB"/>
        </w:rPr>
        <w:t>crease</w:t>
      </w:r>
      <w:r w:rsidRPr="0079175C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330F86" w:rsidRPr="0079175C">
        <w:rPr>
          <w:lang w:val="en-GB"/>
        </w:rPr>
        <w:t>manufacture of computer, electronic and optical products (contribution +</w:t>
      </w:r>
      <w:r w:rsidR="00330F86">
        <w:rPr>
          <w:lang w:val="en-GB"/>
        </w:rPr>
        <w:t>1</w:t>
      </w:r>
      <w:r w:rsidR="00330F86" w:rsidRPr="0079175C">
        <w:rPr>
          <w:lang w:val="en-GB"/>
        </w:rPr>
        <w:t>.</w:t>
      </w:r>
      <w:r w:rsidR="00330F86">
        <w:rPr>
          <w:lang w:val="en-GB"/>
        </w:rPr>
        <w:t>4 p. </w:t>
      </w:r>
      <w:r w:rsidR="00330F86" w:rsidRPr="0079175C">
        <w:rPr>
          <w:lang w:val="en-GB"/>
        </w:rPr>
        <w:t xml:space="preserve">p., growth by </w:t>
      </w:r>
      <w:r w:rsidR="00330F86">
        <w:rPr>
          <w:lang w:val="en-GB"/>
        </w:rPr>
        <w:t>1</w:t>
      </w:r>
      <w:r w:rsidR="0079285B">
        <w:rPr>
          <w:lang w:val="en-GB"/>
        </w:rPr>
        <w:t>3</w:t>
      </w:r>
      <w:r w:rsidR="00330F86" w:rsidRPr="0079175C">
        <w:rPr>
          <w:lang w:val="en-GB"/>
        </w:rPr>
        <w:t>.</w:t>
      </w:r>
      <w:r w:rsidR="0079285B">
        <w:rPr>
          <w:lang w:val="en-GB"/>
        </w:rPr>
        <w:t>6</w:t>
      </w:r>
      <w:r w:rsidR="00330F86" w:rsidRPr="0079175C">
        <w:rPr>
          <w:lang w:val="en-GB"/>
        </w:rPr>
        <w:t>%),</w:t>
      </w:r>
      <w:r w:rsidR="00330F86">
        <w:rPr>
          <w:lang w:val="en-GB"/>
        </w:rPr>
        <w:t xml:space="preserve"> </w:t>
      </w:r>
      <w:r w:rsidR="0079285B">
        <w:rPr>
          <w:lang w:val="en-GB"/>
        </w:rPr>
        <w:t>manufacture of other transport equipment (contribution +</w:t>
      </w:r>
      <w:r w:rsidR="002937C3">
        <w:rPr>
          <w:lang w:val="en-GB"/>
        </w:rPr>
        <w:t xml:space="preserve">1.1 p. p., growth by 63.1%), and </w:t>
      </w:r>
      <w:r w:rsidR="001D4913">
        <w:rPr>
          <w:lang w:val="en-GB"/>
        </w:rPr>
        <w:t xml:space="preserve">manufacture of machinery and equipment (contribution +0.9 p. p., growth by 8.4%). </w:t>
      </w:r>
      <w:r w:rsidR="001D4913" w:rsidRPr="0079175C">
        <w:rPr>
          <w:lang w:val="en-GB"/>
        </w:rPr>
        <w:t xml:space="preserve">New </w:t>
      </w:r>
      <w:r w:rsidR="001D4913" w:rsidRPr="0079175C">
        <w:rPr>
          <w:rFonts w:cs="Arial"/>
          <w:szCs w:val="20"/>
          <w:lang w:val="en-GB"/>
        </w:rPr>
        <w:t xml:space="preserve">orders </w:t>
      </w:r>
      <w:r w:rsidR="001D4913">
        <w:rPr>
          <w:rFonts w:cs="Arial"/>
          <w:szCs w:val="20"/>
          <w:lang w:val="en-GB"/>
        </w:rPr>
        <w:t>de</w:t>
      </w:r>
      <w:r w:rsidR="001D4913" w:rsidRPr="0079175C">
        <w:rPr>
          <w:rFonts w:cs="Arial"/>
          <w:szCs w:val="20"/>
          <w:lang w:val="en-GB"/>
        </w:rPr>
        <w:t>creased</w:t>
      </w:r>
      <w:r w:rsidR="001D4913">
        <w:rPr>
          <w:rFonts w:cs="Arial"/>
          <w:szCs w:val="20"/>
          <w:lang w:val="en-GB"/>
        </w:rPr>
        <w:t xml:space="preserve"> only</w:t>
      </w:r>
      <w:r w:rsidR="001D4913" w:rsidRPr="0079175C">
        <w:rPr>
          <w:rFonts w:cs="Arial"/>
          <w:szCs w:val="20"/>
          <w:lang w:val="en-GB"/>
        </w:rPr>
        <w:t xml:space="preserve"> in manufacture of motor vehicles, trailers and semi-trailers </w:t>
      </w:r>
      <w:r w:rsidR="001D4913">
        <w:rPr>
          <w:lang w:val="en-GB"/>
        </w:rPr>
        <w:t>(contribution −</w:t>
      </w:r>
      <w:r w:rsidR="000A6D92">
        <w:rPr>
          <w:lang w:val="en-GB"/>
        </w:rPr>
        <w:t>0.</w:t>
      </w:r>
      <w:r w:rsidR="001D4913">
        <w:rPr>
          <w:lang w:val="en-GB"/>
        </w:rPr>
        <w:t>5</w:t>
      </w:r>
      <w:r w:rsidR="00A95A6F">
        <w:rPr>
          <w:lang w:val="en-GB"/>
        </w:rPr>
        <w:t xml:space="preserve"> p. </w:t>
      </w:r>
      <w:r w:rsidR="001D4913">
        <w:rPr>
          <w:lang w:val="en-GB"/>
        </w:rPr>
        <w:t>p., drop by 1.</w:t>
      </w:r>
      <w:r w:rsidR="00A95A6F">
        <w:rPr>
          <w:lang w:val="en-GB"/>
        </w:rPr>
        <w:t>5</w:t>
      </w:r>
      <w:r w:rsidR="001D4913">
        <w:rPr>
          <w:lang w:val="en-GB"/>
        </w:rPr>
        <w:t xml:space="preserve">%). </w:t>
      </w:r>
    </w:p>
    <w:p w:rsidR="00EB3053" w:rsidRPr="0079175C" w:rsidRDefault="00EB3053" w:rsidP="00E107CD">
      <w:pPr>
        <w:rPr>
          <w:rFonts w:cs="Arial"/>
          <w:szCs w:val="20"/>
          <w:lang w:val="en-GB"/>
        </w:rPr>
      </w:pPr>
    </w:p>
    <w:p w:rsidR="00E107CD" w:rsidRPr="0079175C" w:rsidRDefault="00E107CD" w:rsidP="00E107CD">
      <w:pPr>
        <w:rPr>
          <w:rFonts w:cs="Arial"/>
          <w:bCs/>
          <w:szCs w:val="20"/>
          <w:lang w:val="en-GB"/>
        </w:rPr>
      </w:pPr>
      <w:r w:rsidRPr="0079175C">
        <w:rPr>
          <w:rFonts w:cs="Arial"/>
          <w:bCs/>
          <w:szCs w:val="20"/>
          <w:lang w:val="en-GB"/>
        </w:rPr>
        <w:t xml:space="preserve">The </w:t>
      </w:r>
      <w:r w:rsidRPr="0079175C">
        <w:rPr>
          <w:rFonts w:cs="Arial"/>
          <w:b/>
          <w:bCs/>
          <w:szCs w:val="20"/>
          <w:lang w:val="en-GB"/>
        </w:rPr>
        <w:t>average registered number of employees</w:t>
      </w:r>
      <w:r w:rsidRPr="0079175C">
        <w:rPr>
          <w:b/>
          <w:bCs/>
          <w:vertAlign w:val="superscript"/>
          <w:lang w:val="en-GB"/>
        </w:rPr>
        <w:t>*)</w:t>
      </w:r>
      <w:r w:rsidRPr="0079175C">
        <w:rPr>
          <w:b/>
          <w:bCs/>
          <w:lang w:val="en-GB"/>
        </w:rPr>
        <w:t xml:space="preserve"> </w:t>
      </w:r>
      <w:r w:rsidRPr="0079175C">
        <w:rPr>
          <w:rFonts w:cs="Arial"/>
          <w:bCs/>
          <w:szCs w:val="20"/>
          <w:lang w:val="en-GB"/>
        </w:rPr>
        <w:t>in enterprises with 50+ employees</w:t>
      </w:r>
      <w:r w:rsidR="009357B4" w:rsidRPr="0079175C">
        <w:rPr>
          <w:rFonts w:cs="Arial"/>
          <w:bCs/>
          <w:szCs w:val="20"/>
          <w:lang w:val="en-GB"/>
        </w:rPr>
        <w:t xml:space="preserve"> in industry</w:t>
      </w:r>
      <w:r w:rsidRPr="0079175C">
        <w:rPr>
          <w:rFonts w:cs="Arial"/>
          <w:bCs/>
          <w:szCs w:val="20"/>
          <w:lang w:val="en-GB"/>
        </w:rPr>
        <w:t xml:space="preserve"> increased in </w:t>
      </w:r>
      <w:r w:rsidR="006D199D">
        <w:rPr>
          <w:rFonts w:cs="Arial"/>
          <w:bCs/>
          <w:szCs w:val="20"/>
          <w:lang w:val="en-GB"/>
        </w:rPr>
        <w:t>November</w:t>
      </w:r>
      <w:r w:rsidR="008B3A4A" w:rsidRPr="0079175C">
        <w:rPr>
          <w:rFonts w:cs="Arial"/>
          <w:bCs/>
          <w:szCs w:val="20"/>
          <w:lang w:val="en-GB"/>
        </w:rPr>
        <w:t xml:space="preserve"> </w:t>
      </w:r>
      <w:r w:rsidR="001078EE" w:rsidRPr="0079175C">
        <w:rPr>
          <w:rFonts w:cs="Arial"/>
          <w:bCs/>
          <w:szCs w:val="20"/>
          <w:lang w:val="en-GB"/>
        </w:rPr>
        <w:t>2018</w:t>
      </w:r>
      <w:r w:rsidRPr="0079175C">
        <w:rPr>
          <w:rFonts w:cs="Arial"/>
          <w:bCs/>
          <w:szCs w:val="20"/>
          <w:lang w:val="en-GB"/>
        </w:rPr>
        <w:t xml:space="preserve"> by </w:t>
      </w:r>
      <w:r w:rsidR="00B70136">
        <w:rPr>
          <w:rFonts w:cs="Arial"/>
          <w:bCs/>
          <w:szCs w:val="20"/>
          <w:lang w:val="en-GB"/>
        </w:rPr>
        <w:t>0</w:t>
      </w:r>
      <w:r w:rsidRPr="0079175C">
        <w:rPr>
          <w:rFonts w:cs="Arial"/>
          <w:bCs/>
          <w:szCs w:val="20"/>
          <w:lang w:val="en-GB"/>
        </w:rPr>
        <w:t>.</w:t>
      </w:r>
      <w:r w:rsidR="003B352F">
        <w:rPr>
          <w:rFonts w:cs="Arial"/>
          <w:bCs/>
          <w:szCs w:val="20"/>
          <w:lang w:val="en-GB"/>
        </w:rPr>
        <w:t>6</w:t>
      </w:r>
      <w:r w:rsidRPr="0079175C">
        <w:rPr>
          <w:rFonts w:cs="Arial"/>
          <w:bCs/>
          <w:szCs w:val="20"/>
          <w:lang w:val="en-GB"/>
        </w:rPr>
        <w:t xml:space="preserve">%, y-o-y. Their </w:t>
      </w:r>
      <w:r w:rsidRPr="0079175C">
        <w:rPr>
          <w:rFonts w:cs="Arial"/>
          <w:b/>
          <w:bCs/>
          <w:szCs w:val="20"/>
          <w:lang w:val="en-GB"/>
        </w:rPr>
        <w:t>average</w:t>
      </w:r>
      <w:r w:rsidR="00C64E74" w:rsidRPr="0079175C">
        <w:rPr>
          <w:rFonts w:cs="Arial"/>
          <w:b/>
          <w:bCs/>
          <w:szCs w:val="20"/>
          <w:lang w:val="en-GB"/>
        </w:rPr>
        <w:t xml:space="preserve"> gross</w:t>
      </w:r>
      <w:r w:rsidRPr="0079175C">
        <w:rPr>
          <w:rFonts w:cs="Arial"/>
          <w:b/>
          <w:bCs/>
          <w:szCs w:val="20"/>
          <w:lang w:val="en-GB"/>
        </w:rPr>
        <w:t xml:space="preserve"> monthly</w:t>
      </w:r>
      <w:r w:rsidR="00234613" w:rsidRPr="0079175C">
        <w:rPr>
          <w:rFonts w:cs="Arial"/>
          <w:b/>
          <w:bCs/>
          <w:szCs w:val="20"/>
          <w:lang w:val="en-GB"/>
        </w:rPr>
        <w:t xml:space="preserve"> nominal</w:t>
      </w:r>
      <w:r w:rsidRPr="0079175C">
        <w:rPr>
          <w:rFonts w:cs="Arial"/>
          <w:b/>
          <w:bCs/>
          <w:szCs w:val="20"/>
          <w:lang w:val="en-GB"/>
        </w:rPr>
        <w:t xml:space="preserve"> wage</w:t>
      </w:r>
      <w:r w:rsidRPr="0079175C">
        <w:rPr>
          <w:rFonts w:cs="Arial"/>
          <w:bCs/>
          <w:szCs w:val="20"/>
          <w:lang w:val="en-GB"/>
        </w:rPr>
        <w:t xml:space="preserve"> increased in </w:t>
      </w:r>
      <w:r w:rsidR="006D199D">
        <w:rPr>
          <w:rFonts w:cs="Arial"/>
          <w:bCs/>
          <w:szCs w:val="20"/>
          <w:lang w:val="en-GB"/>
        </w:rPr>
        <w:t>November</w:t>
      </w:r>
      <w:r w:rsidR="008B3A4A" w:rsidRPr="0079175C">
        <w:rPr>
          <w:rFonts w:cs="Arial"/>
          <w:bCs/>
          <w:szCs w:val="20"/>
          <w:lang w:val="en-GB"/>
        </w:rPr>
        <w:t xml:space="preserve"> </w:t>
      </w:r>
      <w:r w:rsidR="001078EE" w:rsidRPr="0079175C">
        <w:rPr>
          <w:rFonts w:cs="Arial"/>
          <w:bCs/>
          <w:szCs w:val="20"/>
          <w:lang w:val="en-GB"/>
        </w:rPr>
        <w:t>2018</w:t>
      </w:r>
      <w:r w:rsidRPr="0079175C">
        <w:rPr>
          <w:rFonts w:cs="Arial"/>
          <w:bCs/>
          <w:szCs w:val="20"/>
          <w:lang w:val="en-GB"/>
        </w:rPr>
        <w:t xml:space="preserve"> by </w:t>
      </w:r>
      <w:r w:rsidR="0050367E">
        <w:rPr>
          <w:rFonts w:cs="Arial"/>
          <w:bCs/>
          <w:szCs w:val="20"/>
          <w:lang w:val="en-GB"/>
        </w:rPr>
        <w:t>7</w:t>
      </w:r>
      <w:r w:rsidRPr="0079175C">
        <w:rPr>
          <w:rFonts w:cs="Arial"/>
          <w:bCs/>
          <w:szCs w:val="20"/>
          <w:lang w:val="en-GB"/>
        </w:rPr>
        <w:t>.</w:t>
      </w:r>
      <w:r w:rsidR="0050367E">
        <w:rPr>
          <w:rFonts w:cs="Arial"/>
          <w:bCs/>
          <w:szCs w:val="20"/>
          <w:lang w:val="en-GB"/>
        </w:rPr>
        <w:t>1</w:t>
      </w:r>
      <w:r w:rsidRPr="0079175C">
        <w:rPr>
          <w:rFonts w:cs="Arial"/>
          <w:bCs/>
          <w:szCs w:val="20"/>
          <w:lang w:val="en-GB"/>
        </w:rPr>
        <w:t xml:space="preserve">%, y-o-y, and reached CZK </w:t>
      </w:r>
      <w:r w:rsidR="005067C0" w:rsidRPr="0079175C">
        <w:rPr>
          <w:iCs/>
          <w:lang w:val="en-GB"/>
        </w:rPr>
        <w:t>3</w:t>
      </w:r>
      <w:r w:rsidR="0050367E">
        <w:rPr>
          <w:iCs/>
          <w:lang w:val="en-GB"/>
        </w:rPr>
        <w:t>9</w:t>
      </w:r>
      <w:r w:rsidR="00B70136">
        <w:rPr>
          <w:iCs/>
          <w:lang w:val="en-GB"/>
        </w:rPr>
        <w:t> </w:t>
      </w:r>
      <w:r w:rsidR="0050367E">
        <w:rPr>
          <w:iCs/>
          <w:lang w:val="en-GB"/>
        </w:rPr>
        <w:t>362</w:t>
      </w:r>
      <w:r w:rsidRPr="0079175C">
        <w:rPr>
          <w:rFonts w:cs="Arial"/>
          <w:bCs/>
          <w:szCs w:val="20"/>
          <w:lang w:val="en-GB"/>
        </w:rPr>
        <w:t xml:space="preserve">. </w:t>
      </w:r>
    </w:p>
    <w:p w:rsidR="00E107CD" w:rsidRPr="0079175C" w:rsidRDefault="00E107CD" w:rsidP="00E107CD">
      <w:pPr>
        <w:rPr>
          <w:rFonts w:cs="Arial"/>
          <w:b/>
          <w:bCs/>
          <w:lang w:val="en-GB"/>
        </w:rPr>
      </w:pPr>
    </w:p>
    <w:p w:rsidR="00AC3510" w:rsidRPr="0079175C" w:rsidRDefault="00E107CD" w:rsidP="00E107CD">
      <w:pPr>
        <w:rPr>
          <w:lang w:val="en-GB"/>
        </w:rPr>
      </w:pPr>
      <w:r w:rsidRPr="0079175C">
        <w:rPr>
          <w:lang w:val="en-GB"/>
        </w:rPr>
        <w:t>According to the Eurostat news release</w:t>
      </w:r>
      <w:r w:rsidR="00E23D02" w:rsidRPr="0079175C">
        <w:rPr>
          <w:lang w:val="en-GB"/>
        </w:rPr>
        <w:t>,</w:t>
      </w:r>
      <w:r w:rsidRPr="0079175C">
        <w:rPr>
          <w:lang w:val="en-GB"/>
        </w:rPr>
        <w:t xml:space="preserve"> working </w:t>
      </w:r>
      <w:proofErr w:type="gramStart"/>
      <w:r w:rsidRPr="0079175C">
        <w:rPr>
          <w:lang w:val="en-GB"/>
        </w:rPr>
        <w:t>day</w:t>
      </w:r>
      <w:r w:rsidR="00A26930" w:rsidRPr="0079175C">
        <w:rPr>
          <w:lang w:val="en-GB"/>
        </w:rPr>
        <w:t>s</w:t>
      </w:r>
      <w:proofErr w:type="gramEnd"/>
      <w:r w:rsidRPr="0079175C">
        <w:rPr>
          <w:lang w:val="en-GB"/>
        </w:rPr>
        <w:t xml:space="preserve"> adjusted </w:t>
      </w:r>
      <w:r w:rsidRPr="0079175C">
        <w:rPr>
          <w:b/>
          <w:bCs/>
          <w:lang w:val="en-GB"/>
        </w:rPr>
        <w:t xml:space="preserve">industrial production in the </w:t>
      </w:r>
      <w:r w:rsidRPr="00CA1DB9">
        <w:rPr>
          <w:b/>
          <w:bCs/>
          <w:lang w:val="en-GB"/>
        </w:rPr>
        <w:t xml:space="preserve">EU28 in </w:t>
      </w:r>
      <w:r w:rsidR="00994E1F" w:rsidRPr="00CA1DB9">
        <w:rPr>
          <w:b/>
          <w:bCs/>
          <w:lang w:val="en-GB"/>
        </w:rPr>
        <w:t>October</w:t>
      </w:r>
      <w:r w:rsidR="00D0631D" w:rsidRPr="00CA1DB9">
        <w:rPr>
          <w:b/>
          <w:bCs/>
          <w:lang w:val="en-GB"/>
        </w:rPr>
        <w:t xml:space="preserve"> </w:t>
      </w:r>
      <w:r w:rsidR="001078EE" w:rsidRPr="00CA1DB9">
        <w:rPr>
          <w:b/>
          <w:bCs/>
          <w:lang w:val="en-GB"/>
        </w:rPr>
        <w:t>201</w:t>
      </w:r>
      <w:r w:rsidR="0079788E" w:rsidRPr="00CA1DB9">
        <w:rPr>
          <w:b/>
          <w:bCs/>
          <w:lang w:val="en-GB"/>
        </w:rPr>
        <w:t>8</w:t>
      </w:r>
      <w:r w:rsidRPr="00CA1DB9">
        <w:rPr>
          <w:b/>
          <w:bCs/>
          <w:lang w:val="en-GB"/>
        </w:rPr>
        <w:t xml:space="preserve"> </w:t>
      </w:r>
      <w:r w:rsidR="00A32050" w:rsidRPr="00CA1DB9">
        <w:rPr>
          <w:bCs/>
          <w:lang w:val="en-GB"/>
        </w:rPr>
        <w:t>in</w:t>
      </w:r>
      <w:r w:rsidRPr="00CA1DB9">
        <w:rPr>
          <w:lang w:val="en-GB"/>
        </w:rPr>
        <w:t>creased</w:t>
      </w:r>
      <w:r w:rsidRPr="00CA1DB9">
        <w:rPr>
          <w:b/>
          <w:bCs/>
          <w:lang w:val="en-GB"/>
        </w:rPr>
        <w:t xml:space="preserve"> </w:t>
      </w:r>
      <w:r w:rsidRPr="00CA1DB9">
        <w:rPr>
          <w:lang w:val="en-GB"/>
        </w:rPr>
        <w:t xml:space="preserve">by </w:t>
      </w:r>
      <w:r w:rsidR="00A26930" w:rsidRPr="00CA1DB9">
        <w:rPr>
          <w:lang w:val="en-GB"/>
        </w:rPr>
        <w:t>1</w:t>
      </w:r>
      <w:r w:rsidR="00E432BD" w:rsidRPr="00CA1DB9">
        <w:rPr>
          <w:lang w:val="en-GB"/>
        </w:rPr>
        <w:t>.</w:t>
      </w:r>
      <w:r w:rsidR="00345BF3">
        <w:rPr>
          <w:lang w:val="en-GB"/>
        </w:rPr>
        <w:t>3</w:t>
      </w:r>
      <w:r w:rsidRPr="00CA1DB9">
        <w:rPr>
          <w:lang w:val="en-GB"/>
        </w:rPr>
        <w:t>%,</w:t>
      </w:r>
      <w:r w:rsidR="00C72D08" w:rsidRPr="00CA1DB9">
        <w:rPr>
          <w:lang w:val="en-GB"/>
        </w:rPr>
        <w:t xml:space="preserve"> y-o-y.</w:t>
      </w:r>
      <w:r w:rsidR="00F4779D" w:rsidRPr="00CA1DB9">
        <w:rPr>
          <w:lang w:val="en-GB"/>
        </w:rPr>
        <w:t xml:space="preserve"> </w:t>
      </w:r>
      <w:r w:rsidR="00CE5238" w:rsidRPr="00CA1DB9">
        <w:rPr>
          <w:lang w:val="en-GB"/>
        </w:rPr>
        <w:t xml:space="preserve">According to </w:t>
      </w:r>
      <w:r w:rsidR="00E62A4C" w:rsidRPr="00CA1DB9">
        <w:rPr>
          <w:lang w:val="en-GB"/>
        </w:rPr>
        <w:t>a</w:t>
      </w:r>
      <w:r w:rsidR="00CE5238" w:rsidRPr="00CA1DB9">
        <w:rPr>
          <w:lang w:val="en-GB"/>
        </w:rPr>
        <w:t xml:space="preserve"> preliminary </w:t>
      </w:r>
      <w:r w:rsidR="00E62A4C" w:rsidRPr="00CA1DB9">
        <w:rPr>
          <w:lang w:val="en-GB"/>
        </w:rPr>
        <w:t>release calendar</w:t>
      </w:r>
      <w:r w:rsidR="00CE5238" w:rsidRPr="00CA1DB9">
        <w:rPr>
          <w:lang w:val="en-GB"/>
        </w:rPr>
        <w:t>,</w:t>
      </w:r>
      <w:r w:rsidR="00CE5238" w:rsidRPr="001904E0">
        <w:rPr>
          <w:lang w:val="en-GB"/>
        </w:rPr>
        <w:t xml:space="preserve"> </w:t>
      </w:r>
      <w:r w:rsidR="00CE5238" w:rsidRPr="00345BF3">
        <w:rPr>
          <w:lang w:val="en-GB"/>
        </w:rPr>
        <w:t xml:space="preserve">Eurostat will release data for </w:t>
      </w:r>
      <w:r w:rsidR="006D199D" w:rsidRPr="00345BF3">
        <w:rPr>
          <w:lang w:val="en-GB"/>
        </w:rPr>
        <w:t>November</w:t>
      </w:r>
      <w:r w:rsidR="00CE5238" w:rsidRPr="00345BF3">
        <w:rPr>
          <w:lang w:val="en-GB"/>
        </w:rPr>
        <w:t xml:space="preserve"> 2018 on 1</w:t>
      </w:r>
      <w:r w:rsidR="00345BF3" w:rsidRPr="00345BF3">
        <w:rPr>
          <w:lang w:val="en-GB"/>
        </w:rPr>
        <w:t>4</w:t>
      </w:r>
      <w:r w:rsidR="00CE5238" w:rsidRPr="00345BF3">
        <w:rPr>
          <w:lang w:val="en-GB"/>
        </w:rPr>
        <w:t xml:space="preserve"> </w:t>
      </w:r>
      <w:r w:rsidR="00994E1F" w:rsidRPr="00345BF3">
        <w:rPr>
          <w:lang w:val="en-GB"/>
        </w:rPr>
        <w:t>January</w:t>
      </w:r>
      <w:r w:rsidR="00CE5238" w:rsidRPr="00345BF3">
        <w:rPr>
          <w:lang w:val="en-GB"/>
        </w:rPr>
        <w:t xml:space="preserve"> 201</w:t>
      </w:r>
      <w:r w:rsidR="00994E1F" w:rsidRPr="00345BF3">
        <w:rPr>
          <w:lang w:val="en-GB"/>
        </w:rPr>
        <w:t>9</w:t>
      </w:r>
      <w:r w:rsidR="00BC436F" w:rsidRPr="00345BF3">
        <w:rPr>
          <w:lang w:val="en-GB"/>
        </w:rPr>
        <w:t>.</w:t>
      </w:r>
    </w:p>
    <w:p w:rsidR="00322ACE" w:rsidRPr="0079175C" w:rsidRDefault="00322ACE" w:rsidP="00E107CD">
      <w:pPr>
        <w:rPr>
          <w:lang w:val="en-GB"/>
        </w:rPr>
      </w:pPr>
    </w:p>
    <w:p w:rsidR="00E10758" w:rsidRPr="0079175C" w:rsidRDefault="00E10758" w:rsidP="00322ACE">
      <w:pPr>
        <w:rPr>
          <w:lang w:val="en-GB"/>
        </w:rPr>
      </w:pPr>
    </w:p>
    <w:p w:rsidR="00521170" w:rsidRPr="0079175C" w:rsidRDefault="00E107CD" w:rsidP="00521170">
      <w:pPr>
        <w:pStyle w:val="Poznmky"/>
        <w:spacing w:before="0"/>
        <w:rPr>
          <w:i/>
          <w:lang w:val="en-GB"/>
        </w:rPr>
      </w:pPr>
      <w:r w:rsidRPr="0079175C">
        <w:rPr>
          <w:i/>
          <w:lang w:val="en-GB"/>
        </w:rPr>
        <w:t>Notes:</w:t>
      </w:r>
    </w:p>
    <w:p w:rsidR="006A3C58" w:rsidRDefault="00E107CD" w:rsidP="00B22333">
      <w:pPr>
        <w:pStyle w:val="Poznmky0"/>
        <w:spacing w:before="0"/>
        <w:rPr>
          <w:iCs/>
        </w:rPr>
      </w:pPr>
      <w:r w:rsidRPr="0079175C">
        <w:rPr>
          <w:iCs/>
          <w:vertAlign w:val="superscript"/>
        </w:rPr>
        <w:t>*)</w:t>
      </w:r>
      <w:r w:rsidRPr="0079175C">
        <w:t xml:space="preserve"> </w:t>
      </w:r>
      <w:r w:rsidRPr="0079175C">
        <w:rPr>
          <w:rFonts w:cs="Arial"/>
          <w:iCs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79175C">
        <w:rPr>
          <w:iCs/>
        </w:rPr>
        <w:t xml:space="preserve">of employment. </w:t>
      </w:r>
      <w:r w:rsidR="00354233" w:rsidRPr="0079175C">
        <w:rPr>
          <w:iCs/>
        </w:rPr>
        <w:t>The piece of d</w:t>
      </w:r>
      <w:r w:rsidRPr="0079175C">
        <w:rPr>
          <w:iCs/>
        </w:rPr>
        <w:t>ata on the registered number of employees in industry also exclude</w:t>
      </w:r>
      <w:r w:rsidR="00354233" w:rsidRPr="0079175C">
        <w:rPr>
          <w:iCs/>
        </w:rPr>
        <w:t>s</w:t>
      </w:r>
      <w:r w:rsidRPr="0079175C">
        <w:rPr>
          <w:iCs/>
        </w:rPr>
        <w:t xml:space="preserve"> agency </w:t>
      </w:r>
      <w:r w:rsidRPr="006A3C58">
        <w:rPr>
          <w:iCs/>
        </w:rPr>
        <w:t>workers, who have contracts of employment within</w:t>
      </w:r>
      <w:r w:rsidR="00FB4BFD" w:rsidRPr="006A3C58">
        <w:rPr>
          <w:iCs/>
        </w:rPr>
        <w:t xml:space="preserve"> economic</w:t>
      </w:r>
      <w:r w:rsidRPr="006A3C58">
        <w:rPr>
          <w:iCs/>
        </w:rPr>
        <w:t xml:space="preserve"> activities of services (CZ-NACE 78.2).</w:t>
      </w:r>
    </w:p>
    <w:p w:rsidR="001C2291" w:rsidRPr="0079175C" w:rsidRDefault="001C2291" w:rsidP="001C2291">
      <w:pPr>
        <w:pStyle w:val="Poznmky"/>
        <w:spacing w:before="0"/>
        <w:jc w:val="both"/>
        <w:rPr>
          <w:i/>
          <w:iCs/>
          <w:lang w:val="en-GB"/>
        </w:rPr>
      </w:pPr>
    </w:p>
    <w:p w:rsidR="00556BC5" w:rsidRPr="0079175C" w:rsidRDefault="00E107CD" w:rsidP="00E107CD">
      <w:pPr>
        <w:ind w:left="3600" w:hanging="3600"/>
        <w:rPr>
          <w:i/>
          <w:iCs/>
          <w:sz w:val="18"/>
          <w:lang w:val="en-GB"/>
        </w:rPr>
      </w:pPr>
      <w:r w:rsidRPr="0079175C">
        <w:rPr>
          <w:i/>
          <w:iCs/>
          <w:sz w:val="18"/>
          <w:lang w:val="en-GB"/>
        </w:rPr>
        <w:t xml:space="preserve">Responsible head at the CZSO: </w:t>
      </w:r>
      <w:r w:rsidRPr="0079175C">
        <w:rPr>
          <w:i/>
          <w:iCs/>
          <w:sz w:val="18"/>
          <w:lang w:val="en-GB"/>
        </w:rPr>
        <w:tab/>
      </w:r>
      <w:proofErr w:type="spellStart"/>
      <w:r w:rsidRPr="0079175C">
        <w:rPr>
          <w:i/>
          <w:iCs/>
          <w:sz w:val="18"/>
          <w:lang w:val="en-GB"/>
        </w:rPr>
        <w:t>Radek</w:t>
      </w:r>
      <w:proofErr w:type="spellEnd"/>
      <w:r w:rsidRPr="0079175C">
        <w:rPr>
          <w:i/>
          <w:iCs/>
          <w:sz w:val="18"/>
          <w:lang w:val="en-GB"/>
        </w:rPr>
        <w:t xml:space="preserve"> </w:t>
      </w:r>
      <w:proofErr w:type="spellStart"/>
      <w:r w:rsidRPr="0079175C">
        <w:rPr>
          <w:i/>
          <w:iCs/>
          <w:sz w:val="18"/>
          <w:lang w:val="en-GB"/>
        </w:rPr>
        <w:t>Matějka</w:t>
      </w:r>
      <w:proofErr w:type="spellEnd"/>
      <w:r w:rsidRPr="0079175C">
        <w:rPr>
          <w:i/>
          <w:iCs/>
          <w:sz w:val="18"/>
          <w:lang w:val="en-GB"/>
        </w:rPr>
        <w:t xml:space="preserve">, </w:t>
      </w:r>
      <w:r w:rsidR="007D1AAF" w:rsidRPr="0079175C">
        <w:rPr>
          <w:i/>
          <w:iCs/>
          <w:sz w:val="18"/>
          <w:lang w:val="en-GB"/>
        </w:rPr>
        <w:t xml:space="preserve">Director of the </w:t>
      </w:r>
      <w:r w:rsidR="00556BC5" w:rsidRPr="0079175C">
        <w:rPr>
          <w:i/>
          <w:iCs/>
          <w:sz w:val="18"/>
          <w:lang w:val="en-GB"/>
        </w:rPr>
        <w:t xml:space="preserve">Industrial, Construction, and Energy Statistics Department, </w:t>
      </w:r>
    </w:p>
    <w:p w:rsidR="00E107CD" w:rsidRPr="0079175C" w:rsidRDefault="00E107CD" w:rsidP="00556BC5">
      <w:pPr>
        <w:ind w:left="3600"/>
        <w:rPr>
          <w:i/>
          <w:iCs/>
          <w:sz w:val="18"/>
          <w:szCs w:val="18"/>
          <w:lang w:val="en-GB"/>
        </w:rPr>
      </w:pPr>
      <w:proofErr w:type="gramStart"/>
      <w:r w:rsidRPr="0079175C">
        <w:rPr>
          <w:i/>
          <w:iCs/>
          <w:sz w:val="18"/>
          <w:szCs w:val="18"/>
          <w:lang w:val="en-GB"/>
        </w:rPr>
        <w:t>phone</w:t>
      </w:r>
      <w:proofErr w:type="gramEnd"/>
      <w:r w:rsidRPr="0079175C">
        <w:rPr>
          <w:i/>
          <w:iCs/>
          <w:sz w:val="18"/>
          <w:szCs w:val="18"/>
          <w:lang w:val="en-GB"/>
        </w:rPr>
        <w:t xml:space="preserve"> number: (+420) 274 052 894, </w:t>
      </w:r>
    </w:p>
    <w:p w:rsidR="00E107CD" w:rsidRPr="0079175C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79175C">
        <w:rPr>
          <w:i/>
          <w:iCs/>
          <w:sz w:val="18"/>
          <w:lang w:val="en-GB"/>
        </w:rPr>
        <w:t>e-mail</w:t>
      </w:r>
      <w:proofErr w:type="gramEnd"/>
      <w:r w:rsidRPr="0079175C">
        <w:rPr>
          <w:i/>
          <w:iCs/>
          <w:sz w:val="18"/>
          <w:lang w:val="en-GB"/>
        </w:rPr>
        <w:t xml:space="preserve">: </w:t>
      </w:r>
      <w:hyperlink r:id="rId7" w:history="1">
        <w:r w:rsidRPr="0079175C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9A72B1" w:rsidRPr="0079175C" w:rsidRDefault="00E107CD" w:rsidP="00E107CD">
      <w:pPr>
        <w:rPr>
          <w:i/>
          <w:iCs/>
          <w:sz w:val="18"/>
          <w:lang w:val="en-GB"/>
        </w:rPr>
      </w:pPr>
      <w:r w:rsidRPr="0079175C">
        <w:rPr>
          <w:i/>
          <w:iCs/>
          <w:sz w:val="18"/>
          <w:lang w:val="en-GB"/>
        </w:rPr>
        <w:t xml:space="preserve">Contact person: </w:t>
      </w:r>
      <w:r w:rsidRPr="0079175C">
        <w:rPr>
          <w:i/>
          <w:iCs/>
          <w:sz w:val="18"/>
          <w:lang w:val="en-GB"/>
        </w:rPr>
        <w:tab/>
      </w:r>
      <w:r w:rsidRPr="0079175C">
        <w:rPr>
          <w:i/>
          <w:iCs/>
          <w:sz w:val="18"/>
          <w:lang w:val="en-GB"/>
        </w:rPr>
        <w:tab/>
      </w:r>
      <w:r w:rsidRPr="0079175C">
        <w:rPr>
          <w:i/>
          <w:iCs/>
          <w:sz w:val="18"/>
          <w:lang w:val="en-GB"/>
        </w:rPr>
        <w:tab/>
      </w:r>
      <w:r w:rsidRPr="0079175C">
        <w:rPr>
          <w:i/>
          <w:iCs/>
          <w:sz w:val="18"/>
          <w:lang w:val="en-GB"/>
        </w:rPr>
        <w:tab/>
      </w:r>
      <w:proofErr w:type="spellStart"/>
      <w:r w:rsidR="002B7132" w:rsidRPr="0079175C">
        <w:rPr>
          <w:i/>
          <w:iCs/>
          <w:sz w:val="18"/>
          <w:lang w:val="en-GB"/>
        </w:rPr>
        <w:t>Iveta</w:t>
      </w:r>
      <w:proofErr w:type="spellEnd"/>
      <w:r w:rsidR="002B7132" w:rsidRPr="0079175C">
        <w:rPr>
          <w:i/>
          <w:iCs/>
          <w:sz w:val="18"/>
          <w:lang w:val="en-GB"/>
        </w:rPr>
        <w:t xml:space="preserve"> </w:t>
      </w:r>
      <w:proofErr w:type="spellStart"/>
      <w:r w:rsidR="002B7132" w:rsidRPr="0079175C">
        <w:rPr>
          <w:i/>
          <w:iCs/>
          <w:sz w:val="18"/>
          <w:lang w:val="en-GB"/>
        </w:rPr>
        <w:t>Danišová</w:t>
      </w:r>
      <w:proofErr w:type="spellEnd"/>
      <w:r w:rsidRPr="0079175C">
        <w:rPr>
          <w:i/>
          <w:iCs/>
          <w:sz w:val="18"/>
          <w:lang w:val="en-GB"/>
        </w:rPr>
        <w:t xml:space="preserve">, </w:t>
      </w:r>
      <w:r w:rsidR="009A72B1" w:rsidRPr="0079175C">
        <w:rPr>
          <w:i/>
          <w:iCs/>
          <w:sz w:val="18"/>
          <w:lang w:val="en-GB"/>
        </w:rPr>
        <w:t xml:space="preserve">Head of Industrial Statistics Unit, </w:t>
      </w:r>
    </w:p>
    <w:p w:rsidR="00E107CD" w:rsidRPr="0079175C" w:rsidRDefault="00E107CD" w:rsidP="009A72B1">
      <w:pPr>
        <w:ind w:left="2880" w:firstLine="720"/>
        <w:rPr>
          <w:i/>
          <w:iCs/>
          <w:sz w:val="18"/>
          <w:lang w:val="en-GB"/>
        </w:rPr>
      </w:pPr>
      <w:proofErr w:type="gramStart"/>
      <w:r w:rsidRPr="0079175C">
        <w:rPr>
          <w:i/>
          <w:iCs/>
          <w:sz w:val="18"/>
          <w:lang w:val="en-GB"/>
        </w:rPr>
        <w:t>phone</w:t>
      </w:r>
      <w:proofErr w:type="gramEnd"/>
      <w:r w:rsidRPr="0079175C">
        <w:rPr>
          <w:i/>
          <w:iCs/>
          <w:sz w:val="18"/>
          <w:lang w:val="en-GB"/>
        </w:rPr>
        <w:t xml:space="preserve"> number (+420) 274 054 </w:t>
      </w:r>
      <w:r w:rsidR="002B7132" w:rsidRPr="0079175C">
        <w:rPr>
          <w:i/>
          <w:iCs/>
          <w:sz w:val="18"/>
          <w:lang w:val="en-GB"/>
        </w:rPr>
        <w:t>191</w:t>
      </w:r>
      <w:r w:rsidRPr="0079175C">
        <w:rPr>
          <w:i/>
          <w:iCs/>
          <w:sz w:val="18"/>
          <w:lang w:val="en-GB"/>
        </w:rPr>
        <w:t xml:space="preserve">, </w:t>
      </w:r>
    </w:p>
    <w:p w:rsidR="00E107CD" w:rsidRPr="0079175C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79175C">
        <w:rPr>
          <w:i/>
          <w:iCs/>
          <w:sz w:val="18"/>
          <w:lang w:val="en-GB"/>
        </w:rPr>
        <w:t>e-mail</w:t>
      </w:r>
      <w:proofErr w:type="gramEnd"/>
      <w:r w:rsidRPr="0079175C">
        <w:rPr>
          <w:i/>
          <w:iCs/>
          <w:sz w:val="18"/>
          <w:lang w:val="en-GB"/>
        </w:rPr>
        <w:t xml:space="preserve">: </w:t>
      </w:r>
      <w:hyperlink r:id="rId8" w:history="1">
        <w:r w:rsidR="008C1157" w:rsidRPr="0079175C">
          <w:rPr>
            <w:rStyle w:val="Hypertextovodkaz"/>
            <w:i/>
            <w:sz w:val="18"/>
            <w:szCs w:val="20"/>
            <w:lang w:val="en-GB"/>
          </w:rPr>
          <w:t>iveta.danisova@czso.cz</w:t>
        </w:r>
      </w:hyperlink>
    </w:p>
    <w:p w:rsidR="00E107CD" w:rsidRPr="0079175C" w:rsidRDefault="00E107CD" w:rsidP="00E107CD">
      <w:pPr>
        <w:rPr>
          <w:i/>
          <w:iCs/>
          <w:sz w:val="18"/>
          <w:lang w:val="en-GB"/>
        </w:rPr>
      </w:pPr>
      <w:r w:rsidRPr="0079175C">
        <w:rPr>
          <w:i/>
          <w:iCs/>
          <w:sz w:val="18"/>
          <w:lang w:val="en-GB"/>
        </w:rPr>
        <w:t xml:space="preserve">Method of data acquisition: </w:t>
      </w:r>
      <w:r w:rsidRPr="0079175C">
        <w:rPr>
          <w:i/>
          <w:iCs/>
          <w:sz w:val="18"/>
          <w:lang w:val="en-GB"/>
        </w:rPr>
        <w:tab/>
      </w:r>
      <w:r w:rsidRPr="0079175C">
        <w:rPr>
          <w:i/>
          <w:iCs/>
          <w:sz w:val="18"/>
          <w:lang w:val="en-GB"/>
        </w:rPr>
        <w:tab/>
        <w:t>direct survey of the CZSO (</w:t>
      </w:r>
      <w:proofErr w:type="spellStart"/>
      <w:r w:rsidRPr="0079175C">
        <w:rPr>
          <w:iCs/>
          <w:sz w:val="18"/>
          <w:lang w:val="en-GB"/>
        </w:rPr>
        <w:t>Prům</w:t>
      </w:r>
      <w:proofErr w:type="spellEnd"/>
      <w:r w:rsidRPr="0079175C">
        <w:rPr>
          <w:iCs/>
          <w:sz w:val="18"/>
          <w:lang w:val="en-GB"/>
        </w:rPr>
        <w:t xml:space="preserve"> 1-12</w:t>
      </w:r>
      <w:r w:rsidRPr="0079175C">
        <w:rPr>
          <w:i/>
          <w:iCs/>
          <w:sz w:val="18"/>
          <w:lang w:val="en-GB"/>
        </w:rPr>
        <w:t>)</w:t>
      </w:r>
    </w:p>
    <w:p w:rsidR="00E107CD" w:rsidRPr="0079175C" w:rsidRDefault="00E107CD" w:rsidP="00E107CD">
      <w:pPr>
        <w:rPr>
          <w:i/>
          <w:iCs/>
          <w:sz w:val="18"/>
          <w:lang w:val="en-GB"/>
        </w:rPr>
      </w:pPr>
      <w:r w:rsidRPr="00E0432D">
        <w:rPr>
          <w:i/>
          <w:iCs/>
          <w:sz w:val="18"/>
          <w:lang w:val="en-GB"/>
        </w:rPr>
        <w:t xml:space="preserve">End of data collection: </w:t>
      </w:r>
      <w:r w:rsidRPr="00E0432D">
        <w:rPr>
          <w:i/>
          <w:iCs/>
          <w:sz w:val="18"/>
          <w:lang w:val="en-GB"/>
        </w:rPr>
        <w:tab/>
      </w:r>
      <w:r w:rsidRPr="00E0432D">
        <w:rPr>
          <w:i/>
          <w:iCs/>
          <w:sz w:val="18"/>
          <w:lang w:val="en-GB"/>
        </w:rPr>
        <w:tab/>
      </w:r>
      <w:r w:rsidRPr="00E0432D">
        <w:rPr>
          <w:i/>
          <w:iCs/>
          <w:sz w:val="18"/>
          <w:lang w:val="en-GB"/>
        </w:rPr>
        <w:tab/>
      </w:r>
      <w:r w:rsidR="006A3C58" w:rsidRPr="00E0432D">
        <w:rPr>
          <w:i/>
          <w:iCs/>
          <w:sz w:val="18"/>
          <w:lang w:val="en-GB"/>
        </w:rPr>
        <w:t>3</w:t>
      </w:r>
      <w:r w:rsidR="007E31F7" w:rsidRPr="00E0432D">
        <w:rPr>
          <w:i/>
          <w:iCs/>
          <w:sz w:val="18"/>
          <w:lang w:val="en-GB"/>
        </w:rPr>
        <w:t xml:space="preserve"> </w:t>
      </w:r>
      <w:r w:rsidR="00E0432D" w:rsidRPr="00E0432D">
        <w:rPr>
          <w:i/>
          <w:iCs/>
          <w:sz w:val="18"/>
          <w:lang w:val="en-GB"/>
        </w:rPr>
        <w:t>January 2019</w:t>
      </w:r>
    </w:p>
    <w:p w:rsidR="00E107CD" w:rsidRPr="0079175C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79175C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79175C">
        <w:rPr>
          <w:rFonts w:cs="Arial"/>
          <w:i/>
          <w:iCs/>
          <w:sz w:val="18"/>
          <w:szCs w:val="18"/>
          <w:lang w:val="en-GB"/>
        </w:rPr>
        <w:tab/>
      </w:r>
      <w:r w:rsidRPr="0079175C">
        <w:rPr>
          <w:rFonts w:cs="Arial"/>
          <w:i/>
          <w:iCs/>
          <w:sz w:val="18"/>
          <w:szCs w:val="18"/>
          <w:lang w:val="en-GB"/>
        </w:rPr>
        <w:tab/>
      </w:r>
      <w:r w:rsidRPr="0079175C">
        <w:rPr>
          <w:rFonts w:cs="Arial"/>
          <w:i/>
          <w:iCs/>
          <w:sz w:val="18"/>
          <w:szCs w:val="18"/>
          <w:lang w:val="en-GB"/>
        </w:rPr>
        <w:tab/>
      </w:r>
      <w:r w:rsidRPr="0079175C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79175C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79175C">
        <w:rPr>
          <w:rFonts w:cs="Arial"/>
          <w:sz w:val="18"/>
          <w:szCs w:val="18"/>
          <w:lang w:val="en-GB"/>
        </w:rPr>
        <w:t> </w:t>
      </w:r>
    </w:p>
    <w:p w:rsidR="00E107CD" w:rsidRPr="0079175C" w:rsidRDefault="00E107CD" w:rsidP="00E107CD">
      <w:pPr>
        <w:spacing w:after="200"/>
        <w:jc w:val="left"/>
        <w:rPr>
          <w:lang w:val="en-GB"/>
        </w:rPr>
      </w:pPr>
      <w:r w:rsidRPr="0079175C">
        <w:rPr>
          <w:i/>
          <w:iCs/>
          <w:sz w:val="18"/>
          <w:lang w:val="en-GB"/>
        </w:rPr>
        <w:t>Next News</w:t>
      </w:r>
      <w:r w:rsidR="00487B69" w:rsidRPr="0079175C">
        <w:rPr>
          <w:i/>
          <w:iCs/>
          <w:sz w:val="18"/>
          <w:lang w:val="en-GB"/>
        </w:rPr>
        <w:t xml:space="preserve"> Release will be published on:</w:t>
      </w:r>
      <w:r w:rsidR="00487B69" w:rsidRPr="0079175C">
        <w:rPr>
          <w:i/>
          <w:iCs/>
          <w:sz w:val="18"/>
          <w:lang w:val="en-GB"/>
        </w:rPr>
        <w:tab/>
      </w:r>
      <w:r w:rsidR="00793173">
        <w:rPr>
          <w:i/>
          <w:iCs/>
          <w:sz w:val="18"/>
          <w:lang w:val="en-GB"/>
        </w:rPr>
        <w:t>6</w:t>
      </w:r>
      <w:r w:rsidR="00B45334" w:rsidRPr="0079175C">
        <w:rPr>
          <w:i/>
          <w:iCs/>
          <w:sz w:val="18"/>
          <w:lang w:val="en-GB"/>
        </w:rPr>
        <w:t xml:space="preserve"> </w:t>
      </w:r>
      <w:r w:rsidR="006D199D">
        <w:rPr>
          <w:i/>
          <w:iCs/>
          <w:sz w:val="18"/>
          <w:lang w:val="en-GB"/>
        </w:rPr>
        <w:t>February</w:t>
      </w:r>
      <w:r w:rsidRPr="0079175C">
        <w:rPr>
          <w:i/>
          <w:iCs/>
          <w:sz w:val="18"/>
          <w:lang w:val="en-GB"/>
        </w:rPr>
        <w:t xml:space="preserve"> 201</w:t>
      </w:r>
      <w:r w:rsidR="00637C3D">
        <w:rPr>
          <w:i/>
          <w:iCs/>
          <w:sz w:val="18"/>
          <w:lang w:val="en-GB"/>
        </w:rPr>
        <w:t>9</w:t>
      </w:r>
    </w:p>
    <w:p w:rsidR="00E107CD" w:rsidRPr="0079175C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79175C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79175C">
        <w:rPr>
          <w:rFonts w:cs="Arial"/>
          <w:bCs/>
          <w:sz w:val="20"/>
          <w:szCs w:val="18"/>
          <w:lang w:val="en-GB"/>
        </w:rPr>
        <w:t>Annexes:</w:t>
      </w:r>
    </w:p>
    <w:p w:rsidR="00E107CD" w:rsidRPr="0079175C" w:rsidRDefault="00E107CD" w:rsidP="00E107CD">
      <w:pPr>
        <w:rPr>
          <w:lang w:val="en-GB"/>
        </w:rPr>
      </w:pPr>
      <w:r w:rsidRPr="0079175C">
        <w:rPr>
          <w:lang w:val="en-GB"/>
        </w:rPr>
        <w:t xml:space="preserve">Table 1 Industrial production (year-on-year indices </w:t>
      </w:r>
      <w:r w:rsidR="00D20B57" w:rsidRPr="0079175C">
        <w:rPr>
          <w:lang w:val="en-GB"/>
        </w:rPr>
        <w:t>–</w:t>
      </w:r>
      <w:r w:rsidRPr="0079175C">
        <w:rPr>
          <w:lang w:val="en-GB"/>
        </w:rPr>
        <w:t xml:space="preserve"> IPI</w:t>
      </w:r>
      <w:r w:rsidR="00D20B57" w:rsidRPr="0079175C">
        <w:rPr>
          <w:lang w:val="en-GB"/>
        </w:rPr>
        <w:t>, not seasonally adjusted</w:t>
      </w:r>
      <w:r w:rsidRPr="0079175C">
        <w:rPr>
          <w:lang w:val="en-GB"/>
        </w:rPr>
        <w:t>)</w:t>
      </w:r>
    </w:p>
    <w:p w:rsidR="00E107CD" w:rsidRPr="0079175C" w:rsidRDefault="00E107CD" w:rsidP="00E107CD">
      <w:pPr>
        <w:rPr>
          <w:lang w:val="en-GB"/>
        </w:rPr>
      </w:pPr>
      <w:r w:rsidRPr="0079175C">
        <w:rPr>
          <w:lang w:val="en-GB"/>
        </w:rPr>
        <w:t>Table 2 Sales and new orders in industry (year-on-year indices)</w:t>
      </w:r>
    </w:p>
    <w:p w:rsidR="00E107CD" w:rsidRPr="0079175C" w:rsidRDefault="00554F51" w:rsidP="00E107CD">
      <w:pPr>
        <w:rPr>
          <w:lang w:val="en-GB"/>
        </w:rPr>
      </w:pPr>
      <w:r w:rsidRPr="0079175C">
        <w:rPr>
          <w:lang w:val="en-GB"/>
        </w:rPr>
        <w:t>Chart</w:t>
      </w:r>
      <w:r w:rsidR="00F25335" w:rsidRPr="0079175C">
        <w:rPr>
          <w:lang w:val="en-GB"/>
        </w:rPr>
        <w:t xml:space="preserve"> 1</w:t>
      </w:r>
      <w:r w:rsidR="00E107CD" w:rsidRPr="0079175C">
        <w:rPr>
          <w:lang w:val="en-GB"/>
        </w:rPr>
        <w:t xml:space="preserve"> Industrial production</w:t>
      </w:r>
      <w:r w:rsidR="00410398" w:rsidRPr="0079175C">
        <w:rPr>
          <w:lang w:val="en-GB"/>
        </w:rPr>
        <w:t xml:space="preserve"> </w:t>
      </w:r>
      <w:r w:rsidR="00E107CD" w:rsidRPr="0079175C">
        <w:rPr>
          <w:lang w:val="en-GB"/>
        </w:rPr>
        <w:t>(</w:t>
      </w:r>
      <w:r w:rsidR="0082112F" w:rsidRPr="0079175C">
        <w:rPr>
          <w:lang w:val="en-GB"/>
        </w:rPr>
        <w:t>base indices</w:t>
      </w:r>
      <w:r w:rsidR="00E107CD" w:rsidRPr="0079175C">
        <w:rPr>
          <w:lang w:val="en-GB"/>
        </w:rPr>
        <w:t>)</w:t>
      </w:r>
    </w:p>
    <w:p w:rsidR="00E107CD" w:rsidRPr="0079175C" w:rsidRDefault="00554F51" w:rsidP="00E107CD">
      <w:pPr>
        <w:rPr>
          <w:lang w:val="en-GB"/>
        </w:rPr>
      </w:pPr>
      <w:r w:rsidRPr="0079175C">
        <w:rPr>
          <w:lang w:val="en-GB"/>
        </w:rPr>
        <w:t>Chart</w:t>
      </w:r>
      <w:r w:rsidR="00F25335" w:rsidRPr="0079175C">
        <w:rPr>
          <w:lang w:val="en-GB"/>
        </w:rPr>
        <w:t xml:space="preserve"> 2</w:t>
      </w:r>
      <w:r w:rsidR="00E107CD" w:rsidRPr="0079175C">
        <w:rPr>
          <w:lang w:val="en-GB"/>
        </w:rPr>
        <w:t xml:space="preserve"> Industrial </w:t>
      </w:r>
      <w:proofErr w:type="gramStart"/>
      <w:r w:rsidR="00E107CD" w:rsidRPr="0079175C">
        <w:rPr>
          <w:lang w:val="en-GB"/>
        </w:rPr>
        <w:t>production</w:t>
      </w:r>
      <w:proofErr w:type="gramEnd"/>
      <w:r w:rsidR="00410398" w:rsidRPr="0079175C">
        <w:rPr>
          <w:lang w:val="en-GB"/>
        </w:rPr>
        <w:t xml:space="preserve"> </w:t>
      </w:r>
      <w:r w:rsidR="00E107CD" w:rsidRPr="0079175C">
        <w:rPr>
          <w:lang w:val="en-GB"/>
        </w:rPr>
        <w:t xml:space="preserve">(year-on-year </w:t>
      </w:r>
      <w:r w:rsidR="00B51A9E" w:rsidRPr="0079175C">
        <w:rPr>
          <w:lang w:val="en-GB"/>
        </w:rPr>
        <w:t>indices</w:t>
      </w:r>
      <w:r w:rsidR="00E107CD" w:rsidRPr="0079175C">
        <w:rPr>
          <w:lang w:val="en-GB"/>
        </w:rPr>
        <w:t>)</w:t>
      </w:r>
    </w:p>
    <w:p w:rsidR="00410398" w:rsidRPr="00CC2FEA" w:rsidRDefault="00554F51" w:rsidP="00E107CD">
      <w:pPr>
        <w:rPr>
          <w:lang w:val="en-GB"/>
        </w:rPr>
      </w:pPr>
      <w:r w:rsidRPr="0079175C">
        <w:rPr>
          <w:lang w:val="en-GB"/>
        </w:rPr>
        <w:t>Chart</w:t>
      </w:r>
      <w:r w:rsidR="00FB706E" w:rsidRPr="0079175C">
        <w:rPr>
          <w:lang w:val="en-GB"/>
        </w:rPr>
        <w:t xml:space="preserve"> 3</w:t>
      </w:r>
      <w:r w:rsidR="00E107CD" w:rsidRPr="0079175C">
        <w:rPr>
          <w:lang w:val="en-GB"/>
        </w:rPr>
        <w:t xml:space="preserve"> Industrial production </w:t>
      </w:r>
      <w:proofErr w:type="gramStart"/>
      <w:r w:rsidR="00E107CD" w:rsidRPr="0079175C">
        <w:rPr>
          <w:lang w:val="en-GB"/>
        </w:rPr>
        <w:t>index</w:t>
      </w:r>
      <w:proofErr w:type="gramEnd"/>
      <w:r w:rsidR="00E107CD" w:rsidRPr="0079175C">
        <w:rPr>
          <w:lang w:val="en-GB"/>
        </w:rPr>
        <w:t xml:space="preserve"> – international comparison</w:t>
      </w:r>
      <w:r w:rsidR="001D49C9" w:rsidRPr="0079175C">
        <w:rPr>
          <w:lang w:val="en-GB"/>
        </w:rPr>
        <w:t xml:space="preserve"> (base indices, seasonally adjusted)</w:t>
      </w:r>
    </w:p>
    <w:sectPr w:rsidR="00410398" w:rsidRPr="00CC2FEA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2AF2" w:rsidRDefault="00432AF2" w:rsidP="00BA6370">
      <w:r>
        <w:separator/>
      </w:r>
    </w:p>
  </w:endnote>
  <w:endnote w:type="continuationSeparator" w:id="0">
    <w:p w:rsidR="00432AF2" w:rsidRDefault="00432AF2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auto"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66CE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B66CE0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B66CE0" w:rsidRPr="007E75DE">
                  <w:rPr>
                    <w:rFonts w:cs="Arial"/>
                    <w:szCs w:val="15"/>
                  </w:rPr>
                  <w:fldChar w:fldCharType="separate"/>
                </w:r>
                <w:r w:rsidR="000A6D92">
                  <w:rPr>
                    <w:rFonts w:cs="Arial"/>
                    <w:noProof/>
                    <w:szCs w:val="15"/>
                  </w:rPr>
                  <w:t>1</w:t>
                </w:r>
                <w:r w:rsidR="00B66CE0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B66CE0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2AF2" w:rsidRDefault="00432AF2" w:rsidP="00BA6370">
      <w:r>
        <w:separator/>
      </w:r>
    </w:p>
  </w:footnote>
  <w:footnote w:type="continuationSeparator" w:id="0">
    <w:p w:rsidR="00432AF2" w:rsidRDefault="00432AF2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66CE0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3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298C"/>
    <w:rsid w:val="00003768"/>
    <w:rsid w:val="00003AC4"/>
    <w:rsid w:val="00004184"/>
    <w:rsid w:val="0000541D"/>
    <w:rsid w:val="000068DC"/>
    <w:rsid w:val="00006B94"/>
    <w:rsid w:val="00006F66"/>
    <w:rsid w:val="00012515"/>
    <w:rsid w:val="0001408A"/>
    <w:rsid w:val="0001450E"/>
    <w:rsid w:val="000178BA"/>
    <w:rsid w:val="0002559C"/>
    <w:rsid w:val="000266A8"/>
    <w:rsid w:val="00027613"/>
    <w:rsid w:val="00031C18"/>
    <w:rsid w:val="0003257B"/>
    <w:rsid w:val="00032EB5"/>
    <w:rsid w:val="00033C74"/>
    <w:rsid w:val="00033F16"/>
    <w:rsid w:val="00035DB2"/>
    <w:rsid w:val="0003630D"/>
    <w:rsid w:val="0003666B"/>
    <w:rsid w:val="0003699F"/>
    <w:rsid w:val="00043BF4"/>
    <w:rsid w:val="000501CE"/>
    <w:rsid w:val="00050D5C"/>
    <w:rsid w:val="00051024"/>
    <w:rsid w:val="000528F6"/>
    <w:rsid w:val="00053548"/>
    <w:rsid w:val="0005630D"/>
    <w:rsid w:val="0006023F"/>
    <w:rsid w:val="00060C32"/>
    <w:rsid w:val="00063983"/>
    <w:rsid w:val="0006437B"/>
    <w:rsid w:val="000651DD"/>
    <w:rsid w:val="00066FCD"/>
    <w:rsid w:val="000703EB"/>
    <w:rsid w:val="00070630"/>
    <w:rsid w:val="00070B2F"/>
    <w:rsid w:val="00073726"/>
    <w:rsid w:val="000778F9"/>
    <w:rsid w:val="000803ED"/>
    <w:rsid w:val="000843A5"/>
    <w:rsid w:val="000870D9"/>
    <w:rsid w:val="00090ABB"/>
    <w:rsid w:val="00090CE0"/>
    <w:rsid w:val="00091722"/>
    <w:rsid w:val="00093611"/>
    <w:rsid w:val="00094DC6"/>
    <w:rsid w:val="000957CB"/>
    <w:rsid w:val="000A36EC"/>
    <w:rsid w:val="000A53B8"/>
    <w:rsid w:val="000A6D92"/>
    <w:rsid w:val="000A6F60"/>
    <w:rsid w:val="000A6FD9"/>
    <w:rsid w:val="000B0E3E"/>
    <w:rsid w:val="000B110B"/>
    <w:rsid w:val="000B1A74"/>
    <w:rsid w:val="000B1BF9"/>
    <w:rsid w:val="000B2889"/>
    <w:rsid w:val="000B3543"/>
    <w:rsid w:val="000B6F63"/>
    <w:rsid w:val="000B7A7B"/>
    <w:rsid w:val="000C14CC"/>
    <w:rsid w:val="000C2F7F"/>
    <w:rsid w:val="000C3B12"/>
    <w:rsid w:val="000C600C"/>
    <w:rsid w:val="000C65BE"/>
    <w:rsid w:val="000C68ED"/>
    <w:rsid w:val="000C752F"/>
    <w:rsid w:val="000D0D6B"/>
    <w:rsid w:val="000D289F"/>
    <w:rsid w:val="000E0A8C"/>
    <w:rsid w:val="000E23D3"/>
    <w:rsid w:val="000E4E03"/>
    <w:rsid w:val="000F00A8"/>
    <w:rsid w:val="000F2119"/>
    <w:rsid w:val="00106AFD"/>
    <w:rsid w:val="001078EE"/>
    <w:rsid w:val="00116ED1"/>
    <w:rsid w:val="00117437"/>
    <w:rsid w:val="00120791"/>
    <w:rsid w:val="00121E1F"/>
    <w:rsid w:val="00123849"/>
    <w:rsid w:val="00125474"/>
    <w:rsid w:val="001268B6"/>
    <w:rsid w:val="0012784E"/>
    <w:rsid w:val="00127EC0"/>
    <w:rsid w:val="00130504"/>
    <w:rsid w:val="00130B55"/>
    <w:rsid w:val="001320E1"/>
    <w:rsid w:val="0013242C"/>
    <w:rsid w:val="00132D8C"/>
    <w:rsid w:val="00133780"/>
    <w:rsid w:val="00134A84"/>
    <w:rsid w:val="00137DD6"/>
    <w:rsid w:val="001404AB"/>
    <w:rsid w:val="00141AE6"/>
    <w:rsid w:val="00141DEE"/>
    <w:rsid w:val="001421D4"/>
    <w:rsid w:val="00143AA7"/>
    <w:rsid w:val="001446E9"/>
    <w:rsid w:val="00146C94"/>
    <w:rsid w:val="00160C52"/>
    <w:rsid w:val="00161022"/>
    <w:rsid w:val="00163284"/>
    <w:rsid w:val="00163947"/>
    <w:rsid w:val="00172283"/>
    <w:rsid w:val="0017231D"/>
    <w:rsid w:val="00172AC0"/>
    <w:rsid w:val="00176B58"/>
    <w:rsid w:val="00176E26"/>
    <w:rsid w:val="00177636"/>
    <w:rsid w:val="0017780D"/>
    <w:rsid w:val="0018061F"/>
    <w:rsid w:val="00180CA9"/>
    <w:rsid w:val="001810DC"/>
    <w:rsid w:val="00181A2F"/>
    <w:rsid w:val="001852FB"/>
    <w:rsid w:val="001856E5"/>
    <w:rsid w:val="00190234"/>
    <w:rsid w:val="001904E0"/>
    <w:rsid w:val="0019070D"/>
    <w:rsid w:val="001A3105"/>
    <w:rsid w:val="001A443A"/>
    <w:rsid w:val="001A484E"/>
    <w:rsid w:val="001B38CB"/>
    <w:rsid w:val="001B4418"/>
    <w:rsid w:val="001B607F"/>
    <w:rsid w:val="001B7BA8"/>
    <w:rsid w:val="001C0DBA"/>
    <w:rsid w:val="001C1A1B"/>
    <w:rsid w:val="001C2291"/>
    <w:rsid w:val="001C5093"/>
    <w:rsid w:val="001C51D3"/>
    <w:rsid w:val="001C5872"/>
    <w:rsid w:val="001C6903"/>
    <w:rsid w:val="001C71FD"/>
    <w:rsid w:val="001D0F29"/>
    <w:rsid w:val="001D2275"/>
    <w:rsid w:val="001D2A4F"/>
    <w:rsid w:val="001D369A"/>
    <w:rsid w:val="001D3ADE"/>
    <w:rsid w:val="001D483E"/>
    <w:rsid w:val="001D4913"/>
    <w:rsid w:val="001D49C9"/>
    <w:rsid w:val="001E0234"/>
    <w:rsid w:val="001E1FCC"/>
    <w:rsid w:val="001E4988"/>
    <w:rsid w:val="001E577D"/>
    <w:rsid w:val="001E5AB0"/>
    <w:rsid w:val="001E69A7"/>
    <w:rsid w:val="001E78FD"/>
    <w:rsid w:val="001F08B3"/>
    <w:rsid w:val="001F1B83"/>
    <w:rsid w:val="001F3691"/>
    <w:rsid w:val="001F6A75"/>
    <w:rsid w:val="001F6E5A"/>
    <w:rsid w:val="00206CAD"/>
    <w:rsid w:val="002070FB"/>
    <w:rsid w:val="00210D70"/>
    <w:rsid w:val="00211073"/>
    <w:rsid w:val="00211545"/>
    <w:rsid w:val="00211D0C"/>
    <w:rsid w:val="002128F7"/>
    <w:rsid w:val="00212FBE"/>
    <w:rsid w:val="00213039"/>
    <w:rsid w:val="00213729"/>
    <w:rsid w:val="00213EBC"/>
    <w:rsid w:val="00214864"/>
    <w:rsid w:val="00214B2D"/>
    <w:rsid w:val="00215129"/>
    <w:rsid w:val="0021626A"/>
    <w:rsid w:val="00217725"/>
    <w:rsid w:val="00220526"/>
    <w:rsid w:val="0022682E"/>
    <w:rsid w:val="0022715A"/>
    <w:rsid w:val="00234056"/>
    <w:rsid w:val="00234613"/>
    <w:rsid w:val="00235A9B"/>
    <w:rsid w:val="002379E6"/>
    <w:rsid w:val="002406FA"/>
    <w:rsid w:val="00240813"/>
    <w:rsid w:val="00241151"/>
    <w:rsid w:val="0024225D"/>
    <w:rsid w:val="00244B08"/>
    <w:rsid w:val="002467BA"/>
    <w:rsid w:val="0024759A"/>
    <w:rsid w:val="00254784"/>
    <w:rsid w:val="0025524D"/>
    <w:rsid w:val="002574A5"/>
    <w:rsid w:val="00266E3C"/>
    <w:rsid w:val="00271C6E"/>
    <w:rsid w:val="00273D96"/>
    <w:rsid w:val="00274CF4"/>
    <w:rsid w:val="00277D60"/>
    <w:rsid w:val="00280413"/>
    <w:rsid w:val="00281928"/>
    <w:rsid w:val="002842C9"/>
    <w:rsid w:val="002860F5"/>
    <w:rsid w:val="002870AE"/>
    <w:rsid w:val="00287211"/>
    <w:rsid w:val="00287261"/>
    <w:rsid w:val="0029176B"/>
    <w:rsid w:val="002937C3"/>
    <w:rsid w:val="00293B9A"/>
    <w:rsid w:val="00297900"/>
    <w:rsid w:val="002A21DA"/>
    <w:rsid w:val="002A3A43"/>
    <w:rsid w:val="002A5895"/>
    <w:rsid w:val="002A5953"/>
    <w:rsid w:val="002A7DF4"/>
    <w:rsid w:val="002B0C4D"/>
    <w:rsid w:val="002B211A"/>
    <w:rsid w:val="002B2E47"/>
    <w:rsid w:val="002B3940"/>
    <w:rsid w:val="002B5EF6"/>
    <w:rsid w:val="002B7132"/>
    <w:rsid w:val="002C0164"/>
    <w:rsid w:val="002C4762"/>
    <w:rsid w:val="002C4CF3"/>
    <w:rsid w:val="002C5C4E"/>
    <w:rsid w:val="002C78C5"/>
    <w:rsid w:val="002D2CDE"/>
    <w:rsid w:val="002D30E5"/>
    <w:rsid w:val="002D3509"/>
    <w:rsid w:val="002D37F5"/>
    <w:rsid w:val="002D3BC9"/>
    <w:rsid w:val="002D414D"/>
    <w:rsid w:val="002D471C"/>
    <w:rsid w:val="002D6556"/>
    <w:rsid w:val="002E14DB"/>
    <w:rsid w:val="002E20E8"/>
    <w:rsid w:val="002E2274"/>
    <w:rsid w:val="002E2D73"/>
    <w:rsid w:val="002E350A"/>
    <w:rsid w:val="002F04ED"/>
    <w:rsid w:val="002F0849"/>
    <w:rsid w:val="002F1C32"/>
    <w:rsid w:val="002F3250"/>
    <w:rsid w:val="002F37C0"/>
    <w:rsid w:val="002F4D78"/>
    <w:rsid w:val="00301BE1"/>
    <w:rsid w:val="00301D4E"/>
    <w:rsid w:val="00302448"/>
    <w:rsid w:val="00302D28"/>
    <w:rsid w:val="00303134"/>
    <w:rsid w:val="003033D1"/>
    <w:rsid w:val="003034F8"/>
    <w:rsid w:val="00303CB1"/>
    <w:rsid w:val="00303E94"/>
    <w:rsid w:val="003052A2"/>
    <w:rsid w:val="00310DBC"/>
    <w:rsid w:val="003135FB"/>
    <w:rsid w:val="00315FDD"/>
    <w:rsid w:val="00316602"/>
    <w:rsid w:val="00322ACE"/>
    <w:rsid w:val="003237ED"/>
    <w:rsid w:val="0032398D"/>
    <w:rsid w:val="00324BA8"/>
    <w:rsid w:val="00325D66"/>
    <w:rsid w:val="00326508"/>
    <w:rsid w:val="00327A13"/>
    <w:rsid w:val="003301A3"/>
    <w:rsid w:val="00330F86"/>
    <w:rsid w:val="003322D4"/>
    <w:rsid w:val="00332C88"/>
    <w:rsid w:val="0033384E"/>
    <w:rsid w:val="0034138C"/>
    <w:rsid w:val="00342E72"/>
    <w:rsid w:val="00343B98"/>
    <w:rsid w:val="00343C22"/>
    <w:rsid w:val="00343D07"/>
    <w:rsid w:val="0034588D"/>
    <w:rsid w:val="00345BF3"/>
    <w:rsid w:val="00351270"/>
    <w:rsid w:val="003520AC"/>
    <w:rsid w:val="003522A6"/>
    <w:rsid w:val="00352FAB"/>
    <w:rsid w:val="003530E8"/>
    <w:rsid w:val="00354233"/>
    <w:rsid w:val="0035627F"/>
    <w:rsid w:val="0035665A"/>
    <w:rsid w:val="00357CBB"/>
    <w:rsid w:val="0036079E"/>
    <w:rsid w:val="00361F41"/>
    <w:rsid w:val="00363A0F"/>
    <w:rsid w:val="00363D5C"/>
    <w:rsid w:val="00365253"/>
    <w:rsid w:val="00365EE6"/>
    <w:rsid w:val="0036777B"/>
    <w:rsid w:val="00370A1A"/>
    <w:rsid w:val="00372A9F"/>
    <w:rsid w:val="003743F2"/>
    <w:rsid w:val="00376A9C"/>
    <w:rsid w:val="00380178"/>
    <w:rsid w:val="003811C4"/>
    <w:rsid w:val="00381689"/>
    <w:rsid w:val="0038282A"/>
    <w:rsid w:val="00382CA1"/>
    <w:rsid w:val="00384091"/>
    <w:rsid w:val="003904D7"/>
    <w:rsid w:val="0039217C"/>
    <w:rsid w:val="00397580"/>
    <w:rsid w:val="00397930"/>
    <w:rsid w:val="003A1376"/>
    <w:rsid w:val="003A185E"/>
    <w:rsid w:val="003A2F42"/>
    <w:rsid w:val="003A3F42"/>
    <w:rsid w:val="003A45C8"/>
    <w:rsid w:val="003A5E7E"/>
    <w:rsid w:val="003B1C11"/>
    <w:rsid w:val="003B352F"/>
    <w:rsid w:val="003B3624"/>
    <w:rsid w:val="003B3F2F"/>
    <w:rsid w:val="003B72F1"/>
    <w:rsid w:val="003B7F42"/>
    <w:rsid w:val="003C1E3E"/>
    <w:rsid w:val="003C2DCF"/>
    <w:rsid w:val="003C3372"/>
    <w:rsid w:val="003C59BA"/>
    <w:rsid w:val="003C5AFD"/>
    <w:rsid w:val="003C76F5"/>
    <w:rsid w:val="003C7FE7"/>
    <w:rsid w:val="003D0499"/>
    <w:rsid w:val="003D25CD"/>
    <w:rsid w:val="003D3576"/>
    <w:rsid w:val="003D4605"/>
    <w:rsid w:val="003D54ED"/>
    <w:rsid w:val="003D6C86"/>
    <w:rsid w:val="003E1E08"/>
    <w:rsid w:val="003E5771"/>
    <w:rsid w:val="003E5E69"/>
    <w:rsid w:val="003F080C"/>
    <w:rsid w:val="003F225A"/>
    <w:rsid w:val="003F4026"/>
    <w:rsid w:val="003F526A"/>
    <w:rsid w:val="003F6A71"/>
    <w:rsid w:val="003F738B"/>
    <w:rsid w:val="003F7DD0"/>
    <w:rsid w:val="00400BD1"/>
    <w:rsid w:val="004047CA"/>
    <w:rsid w:val="00405244"/>
    <w:rsid w:val="004056D5"/>
    <w:rsid w:val="004069FC"/>
    <w:rsid w:val="00407B68"/>
    <w:rsid w:val="00410398"/>
    <w:rsid w:val="004114B0"/>
    <w:rsid w:val="00412D16"/>
    <w:rsid w:val="00413FFA"/>
    <w:rsid w:val="0041421D"/>
    <w:rsid w:val="0041585B"/>
    <w:rsid w:val="00417B20"/>
    <w:rsid w:val="00420179"/>
    <w:rsid w:val="00423658"/>
    <w:rsid w:val="00423B0E"/>
    <w:rsid w:val="00425F3D"/>
    <w:rsid w:val="00426923"/>
    <w:rsid w:val="004277D3"/>
    <w:rsid w:val="00430D60"/>
    <w:rsid w:val="0043100F"/>
    <w:rsid w:val="00432978"/>
    <w:rsid w:val="00432AF2"/>
    <w:rsid w:val="00432CA1"/>
    <w:rsid w:val="004350BC"/>
    <w:rsid w:val="0043547C"/>
    <w:rsid w:val="00435FDE"/>
    <w:rsid w:val="00436D82"/>
    <w:rsid w:val="00440EBD"/>
    <w:rsid w:val="00441DDD"/>
    <w:rsid w:val="00441F2C"/>
    <w:rsid w:val="004436EE"/>
    <w:rsid w:val="004447CD"/>
    <w:rsid w:val="0044727D"/>
    <w:rsid w:val="00447A15"/>
    <w:rsid w:val="00450A30"/>
    <w:rsid w:val="00450E6D"/>
    <w:rsid w:val="00452489"/>
    <w:rsid w:val="0045547F"/>
    <w:rsid w:val="004561A4"/>
    <w:rsid w:val="00460A5F"/>
    <w:rsid w:val="0046195D"/>
    <w:rsid w:val="00461E71"/>
    <w:rsid w:val="0046318C"/>
    <w:rsid w:val="00464368"/>
    <w:rsid w:val="00464F7B"/>
    <w:rsid w:val="00466ACF"/>
    <w:rsid w:val="00473A8A"/>
    <w:rsid w:val="00473FA6"/>
    <w:rsid w:val="00476FB6"/>
    <w:rsid w:val="00480C47"/>
    <w:rsid w:val="0048178A"/>
    <w:rsid w:val="00483CA0"/>
    <w:rsid w:val="00484FAD"/>
    <w:rsid w:val="00487B69"/>
    <w:rsid w:val="00487BCF"/>
    <w:rsid w:val="004913DF"/>
    <w:rsid w:val="004920AD"/>
    <w:rsid w:val="00494485"/>
    <w:rsid w:val="00494899"/>
    <w:rsid w:val="00494CA4"/>
    <w:rsid w:val="004971A4"/>
    <w:rsid w:val="00497244"/>
    <w:rsid w:val="004A1344"/>
    <w:rsid w:val="004A636C"/>
    <w:rsid w:val="004A75FA"/>
    <w:rsid w:val="004B6650"/>
    <w:rsid w:val="004B690A"/>
    <w:rsid w:val="004C01A0"/>
    <w:rsid w:val="004C0697"/>
    <w:rsid w:val="004C0D19"/>
    <w:rsid w:val="004C242B"/>
    <w:rsid w:val="004C4E1C"/>
    <w:rsid w:val="004C69B0"/>
    <w:rsid w:val="004C7DEB"/>
    <w:rsid w:val="004D0190"/>
    <w:rsid w:val="004D05B3"/>
    <w:rsid w:val="004D1C39"/>
    <w:rsid w:val="004D2392"/>
    <w:rsid w:val="004D73BD"/>
    <w:rsid w:val="004E116F"/>
    <w:rsid w:val="004E3D24"/>
    <w:rsid w:val="004E479E"/>
    <w:rsid w:val="004E7A70"/>
    <w:rsid w:val="004E7B6F"/>
    <w:rsid w:val="004F09F5"/>
    <w:rsid w:val="004F30BF"/>
    <w:rsid w:val="004F50C2"/>
    <w:rsid w:val="004F5177"/>
    <w:rsid w:val="004F52AD"/>
    <w:rsid w:val="004F5339"/>
    <w:rsid w:val="004F5AD1"/>
    <w:rsid w:val="004F70FF"/>
    <w:rsid w:val="004F78E6"/>
    <w:rsid w:val="00500527"/>
    <w:rsid w:val="00502F73"/>
    <w:rsid w:val="0050367E"/>
    <w:rsid w:val="005045A3"/>
    <w:rsid w:val="005067C0"/>
    <w:rsid w:val="00506B6B"/>
    <w:rsid w:val="00507B18"/>
    <w:rsid w:val="00512D99"/>
    <w:rsid w:val="005141E4"/>
    <w:rsid w:val="0051441E"/>
    <w:rsid w:val="00514E8D"/>
    <w:rsid w:val="00516839"/>
    <w:rsid w:val="00521170"/>
    <w:rsid w:val="00521605"/>
    <w:rsid w:val="005218A4"/>
    <w:rsid w:val="00521902"/>
    <w:rsid w:val="005224A4"/>
    <w:rsid w:val="005249FC"/>
    <w:rsid w:val="00525066"/>
    <w:rsid w:val="00525A94"/>
    <w:rsid w:val="00531DBB"/>
    <w:rsid w:val="00532399"/>
    <w:rsid w:val="005335DB"/>
    <w:rsid w:val="00534786"/>
    <w:rsid w:val="00535416"/>
    <w:rsid w:val="00535806"/>
    <w:rsid w:val="00535AD0"/>
    <w:rsid w:val="0053631A"/>
    <w:rsid w:val="00536CE7"/>
    <w:rsid w:val="00540598"/>
    <w:rsid w:val="00540800"/>
    <w:rsid w:val="005424B0"/>
    <w:rsid w:val="00542798"/>
    <w:rsid w:val="00542C1C"/>
    <w:rsid w:val="00543739"/>
    <w:rsid w:val="005474FA"/>
    <w:rsid w:val="0055035F"/>
    <w:rsid w:val="0055406A"/>
    <w:rsid w:val="00554768"/>
    <w:rsid w:val="00554AA2"/>
    <w:rsid w:val="00554F51"/>
    <w:rsid w:val="00556BC5"/>
    <w:rsid w:val="005619B1"/>
    <w:rsid w:val="00561B56"/>
    <w:rsid w:val="00564213"/>
    <w:rsid w:val="00564FFA"/>
    <w:rsid w:val="00565EF1"/>
    <w:rsid w:val="0056712B"/>
    <w:rsid w:val="0057039A"/>
    <w:rsid w:val="00571F00"/>
    <w:rsid w:val="005726B1"/>
    <w:rsid w:val="00572D54"/>
    <w:rsid w:val="00572E53"/>
    <w:rsid w:val="00573E36"/>
    <w:rsid w:val="00575234"/>
    <w:rsid w:val="00581277"/>
    <w:rsid w:val="00581E59"/>
    <w:rsid w:val="00581F8B"/>
    <w:rsid w:val="00584159"/>
    <w:rsid w:val="00584BE8"/>
    <w:rsid w:val="005873A2"/>
    <w:rsid w:val="00592A90"/>
    <w:rsid w:val="005938E7"/>
    <w:rsid w:val="00593E0F"/>
    <w:rsid w:val="00595031"/>
    <w:rsid w:val="00595849"/>
    <w:rsid w:val="0059675B"/>
    <w:rsid w:val="005A0190"/>
    <w:rsid w:val="005A2513"/>
    <w:rsid w:val="005A5102"/>
    <w:rsid w:val="005A6E94"/>
    <w:rsid w:val="005A757F"/>
    <w:rsid w:val="005B10B9"/>
    <w:rsid w:val="005B43AF"/>
    <w:rsid w:val="005B61FF"/>
    <w:rsid w:val="005B6D0C"/>
    <w:rsid w:val="005C0F2D"/>
    <w:rsid w:val="005C1113"/>
    <w:rsid w:val="005C3D4E"/>
    <w:rsid w:val="005C4D16"/>
    <w:rsid w:val="005C535E"/>
    <w:rsid w:val="005C6B96"/>
    <w:rsid w:val="005D009D"/>
    <w:rsid w:val="005D1854"/>
    <w:rsid w:val="005D3E1A"/>
    <w:rsid w:val="005D4115"/>
    <w:rsid w:val="005D6B5B"/>
    <w:rsid w:val="005D6CC3"/>
    <w:rsid w:val="005E1697"/>
    <w:rsid w:val="005E1CD5"/>
    <w:rsid w:val="005E43BB"/>
    <w:rsid w:val="005E60A5"/>
    <w:rsid w:val="005E63F0"/>
    <w:rsid w:val="005E786A"/>
    <w:rsid w:val="005F1386"/>
    <w:rsid w:val="005F1FA1"/>
    <w:rsid w:val="005F3E28"/>
    <w:rsid w:val="005F5546"/>
    <w:rsid w:val="005F6797"/>
    <w:rsid w:val="005F79FB"/>
    <w:rsid w:val="005F7E40"/>
    <w:rsid w:val="00600C16"/>
    <w:rsid w:val="00601B4C"/>
    <w:rsid w:val="00602100"/>
    <w:rsid w:val="00604352"/>
    <w:rsid w:val="00604406"/>
    <w:rsid w:val="00604982"/>
    <w:rsid w:val="0060536F"/>
    <w:rsid w:val="00605F4A"/>
    <w:rsid w:val="0060680A"/>
    <w:rsid w:val="00606DE3"/>
    <w:rsid w:val="00607822"/>
    <w:rsid w:val="006103AA"/>
    <w:rsid w:val="00611071"/>
    <w:rsid w:val="00613BBF"/>
    <w:rsid w:val="00614639"/>
    <w:rsid w:val="0061660C"/>
    <w:rsid w:val="006170EA"/>
    <w:rsid w:val="00620AE3"/>
    <w:rsid w:val="006217FE"/>
    <w:rsid w:val="00622349"/>
    <w:rsid w:val="0062244B"/>
    <w:rsid w:val="00622B80"/>
    <w:rsid w:val="00623869"/>
    <w:rsid w:val="00624A0F"/>
    <w:rsid w:val="00626484"/>
    <w:rsid w:val="00627A17"/>
    <w:rsid w:val="00631C67"/>
    <w:rsid w:val="00634A8C"/>
    <w:rsid w:val="00637C3D"/>
    <w:rsid w:val="0064139A"/>
    <w:rsid w:val="006416A2"/>
    <w:rsid w:val="006442EE"/>
    <w:rsid w:val="00645B94"/>
    <w:rsid w:val="0065182C"/>
    <w:rsid w:val="00652DC3"/>
    <w:rsid w:val="00656011"/>
    <w:rsid w:val="00656B46"/>
    <w:rsid w:val="00657A1D"/>
    <w:rsid w:val="00662160"/>
    <w:rsid w:val="0066264C"/>
    <w:rsid w:val="006638F7"/>
    <w:rsid w:val="00663FC3"/>
    <w:rsid w:val="006674FE"/>
    <w:rsid w:val="006676B4"/>
    <w:rsid w:val="006705E9"/>
    <w:rsid w:val="00672F2C"/>
    <w:rsid w:val="0067519F"/>
    <w:rsid w:val="006753FA"/>
    <w:rsid w:val="0067561F"/>
    <w:rsid w:val="00677BAA"/>
    <w:rsid w:val="006815B2"/>
    <w:rsid w:val="006839DF"/>
    <w:rsid w:val="006851DA"/>
    <w:rsid w:val="0068546B"/>
    <w:rsid w:val="0069057C"/>
    <w:rsid w:val="00691E57"/>
    <w:rsid w:val="0069311A"/>
    <w:rsid w:val="00693C74"/>
    <w:rsid w:val="00694D8D"/>
    <w:rsid w:val="00695EF6"/>
    <w:rsid w:val="00696379"/>
    <w:rsid w:val="00697071"/>
    <w:rsid w:val="0069726C"/>
    <w:rsid w:val="006A1611"/>
    <w:rsid w:val="006A1BC7"/>
    <w:rsid w:val="006A1EAD"/>
    <w:rsid w:val="006A3C58"/>
    <w:rsid w:val="006A3EFD"/>
    <w:rsid w:val="006A601A"/>
    <w:rsid w:val="006A77D3"/>
    <w:rsid w:val="006A7E6A"/>
    <w:rsid w:val="006C1C3C"/>
    <w:rsid w:val="006C2D62"/>
    <w:rsid w:val="006C5E5D"/>
    <w:rsid w:val="006C74F5"/>
    <w:rsid w:val="006D0990"/>
    <w:rsid w:val="006D0FE2"/>
    <w:rsid w:val="006D199D"/>
    <w:rsid w:val="006D200E"/>
    <w:rsid w:val="006D3D99"/>
    <w:rsid w:val="006D5C60"/>
    <w:rsid w:val="006D6223"/>
    <w:rsid w:val="006D73D7"/>
    <w:rsid w:val="006E024F"/>
    <w:rsid w:val="006E05DC"/>
    <w:rsid w:val="006E25BF"/>
    <w:rsid w:val="006E4BB6"/>
    <w:rsid w:val="006E4E81"/>
    <w:rsid w:val="006E5D80"/>
    <w:rsid w:val="006E65E5"/>
    <w:rsid w:val="006E6FB3"/>
    <w:rsid w:val="006F2EF4"/>
    <w:rsid w:val="006F2FEE"/>
    <w:rsid w:val="00700149"/>
    <w:rsid w:val="00700CAC"/>
    <w:rsid w:val="007033DC"/>
    <w:rsid w:val="00707F7D"/>
    <w:rsid w:val="00710955"/>
    <w:rsid w:val="00712BE0"/>
    <w:rsid w:val="0071451D"/>
    <w:rsid w:val="00714AE5"/>
    <w:rsid w:val="00715E03"/>
    <w:rsid w:val="007160D3"/>
    <w:rsid w:val="00717EC5"/>
    <w:rsid w:val="0072218B"/>
    <w:rsid w:val="007224B4"/>
    <w:rsid w:val="0072565D"/>
    <w:rsid w:val="007303FF"/>
    <w:rsid w:val="007339B2"/>
    <w:rsid w:val="00733B2E"/>
    <w:rsid w:val="00733B66"/>
    <w:rsid w:val="007340F7"/>
    <w:rsid w:val="007355A8"/>
    <w:rsid w:val="00736AA1"/>
    <w:rsid w:val="00742B4C"/>
    <w:rsid w:val="00750380"/>
    <w:rsid w:val="0075176E"/>
    <w:rsid w:val="00751A0A"/>
    <w:rsid w:val="007526AF"/>
    <w:rsid w:val="00753179"/>
    <w:rsid w:val="0075415A"/>
    <w:rsid w:val="00755D8B"/>
    <w:rsid w:val="00756514"/>
    <w:rsid w:val="00756790"/>
    <w:rsid w:val="00760DAA"/>
    <w:rsid w:val="00763787"/>
    <w:rsid w:val="007658CD"/>
    <w:rsid w:val="00766319"/>
    <w:rsid w:val="00767566"/>
    <w:rsid w:val="00767693"/>
    <w:rsid w:val="0077029A"/>
    <w:rsid w:val="00771379"/>
    <w:rsid w:val="00774CD2"/>
    <w:rsid w:val="00776A10"/>
    <w:rsid w:val="007801AE"/>
    <w:rsid w:val="00781964"/>
    <w:rsid w:val="007837E3"/>
    <w:rsid w:val="0078455B"/>
    <w:rsid w:val="0078596B"/>
    <w:rsid w:val="00785F56"/>
    <w:rsid w:val="0079175C"/>
    <w:rsid w:val="007923E9"/>
    <w:rsid w:val="0079285B"/>
    <w:rsid w:val="00792F8C"/>
    <w:rsid w:val="00793173"/>
    <w:rsid w:val="00793301"/>
    <w:rsid w:val="00794715"/>
    <w:rsid w:val="0079536C"/>
    <w:rsid w:val="00795E13"/>
    <w:rsid w:val="00796CE9"/>
    <w:rsid w:val="0079788E"/>
    <w:rsid w:val="007A0CA5"/>
    <w:rsid w:val="007A1678"/>
    <w:rsid w:val="007A174C"/>
    <w:rsid w:val="007A1797"/>
    <w:rsid w:val="007A3A47"/>
    <w:rsid w:val="007A4BB1"/>
    <w:rsid w:val="007A51C8"/>
    <w:rsid w:val="007A5277"/>
    <w:rsid w:val="007A57F2"/>
    <w:rsid w:val="007B10A8"/>
    <w:rsid w:val="007B1333"/>
    <w:rsid w:val="007B3534"/>
    <w:rsid w:val="007C08DA"/>
    <w:rsid w:val="007C2189"/>
    <w:rsid w:val="007C26CA"/>
    <w:rsid w:val="007C28D8"/>
    <w:rsid w:val="007C2A3E"/>
    <w:rsid w:val="007C4311"/>
    <w:rsid w:val="007C5085"/>
    <w:rsid w:val="007C5E95"/>
    <w:rsid w:val="007C671A"/>
    <w:rsid w:val="007C73F8"/>
    <w:rsid w:val="007D1AAF"/>
    <w:rsid w:val="007D3285"/>
    <w:rsid w:val="007D3695"/>
    <w:rsid w:val="007D7E8A"/>
    <w:rsid w:val="007E2921"/>
    <w:rsid w:val="007E31F7"/>
    <w:rsid w:val="007E49FD"/>
    <w:rsid w:val="007E6DD8"/>
    <w:rsid w:val="007E78BD"/>
    <w:rsid w:val="007F02CF"/>
    <w:rsid w:val="007F1C31"/>
    <w:rsid w:val="007F4AEB"/>
    <w:rsid w:val="007F4B22"/>
    <w:rsid w:val="007F75B2"/>
    <w:rsid w:val="00801761"/>
    <w:rsid w:val="00803DDD"/>
    <w:rsid w:val="008043C4"/>
    <w:rsid w:val="00805705"/>
    <w:rsid w:val="0081004C"/>
    <w:rsid w:val="00812E9B"/>
    <w:rsid w:val="00815338"/>
    <w:rsid w:val="008173E6"/>
    <w:rsid w:val="008173F5"/>
    <w:rsid w:val="0082067E"/>
    <w:rsid w:val="0082112F"/>
    <w:rsid w:val="0082448E"/>
    <w:rsid w:val="00824654"/>
    <w:rsid w:val="008253FD"/>
    <w:rsid w:val="008269FA"/>
    <w:rsid w:val="00831A42"/>
    <w:rsid w:val="00831B1B"/>
    <w:rsid w:val="00832C5A"/>
    <w:rsid w:val="00844891"/>
    <w:rsid w:val="00844EFC"/>
    <w:rsid w:val="00845685"/>
    <w:rsid w:val="00851404"/>
    <w:rsid w:val="00851669"/>
    <w:rsid w:val="00851C10"/>
    <w:rsid w:val="00853397"/>
    <w:rsid w:val="00855FB3"/>
    <w:rsid w:val="00857554"/>
    <w:rsid w:val="00861D0E"/>
    <w:rsid w:val="0086344B"/>
    <w:rsid w:val="00865AD7"/>
    <w:rsid w:val="00867323"/>
    <w:rsid w:val="00867569"/>
    <w:rsid w:val="0087005B"/>
    <w:rsid w:val="008713D2"/>
    <w:rsid w:val="00872B1C"/>
    <w:rsid w:val="00873191"/>
    <w:rsid w:val="008735AD"/>
    <w:rsid w:val="0087707E"/>
    <w:rsid w:val="00880DCF"/>
    <w:rsid w:val="0088381A"/>
    <w:rsid w:val="00884C08"/>
    <w:rsid w:val="0088510A"/>
    <w:rsid w:val="00885C0D"/>
    <w:rsid w:val="0088758F"/>
    <w:rsid w:val="00891163"/>
    <w:rsid w:val="008931BF"/>
    <w:rsid w:val="00893CBD"/>
    <w:rsid w:val="00894706"/>
    <w:rsid w:val="00897040"/>
    <w:rsid w:val="008A205A"/>
    <w:rsid w:val="008A3989"/>
    <w:rsid w:val="008A4287"/>
    <w:rsid w:val="008A47E2"/>
    <w:rsid w:val="008A6424"/>
    <w:rsid w:val="008A750A"/>
    <w:rsid w:val="008B0325"/>
    <w:rsid w:val="008B0A2C"/>
    <w:rsid w:val="008B2B77"/>
    <w:rsid w:val="008B3970"/>
    <w:rsid w:val="008B3A4A"/>
    <w:rsid w:val="008C1157"/>
    <w:rsid w:val="008C384C"/>
    <w:rsid w:val="008C44C6"/>
    <w:rsid w:val="008C5CFF"/>
    <w:rsid w:val="008C7CD0"/>
    <w:rsid w:val="008C7E5B"/>
    <w:rsid w:val="008D0F11"/>
    <w:rsid w:val="008D2DEF"/>
    <w:rsid w:val="008D4BA7"/>
    <w:rsid w:val="008D5584"/>
    <w:rsid w:val="008D5A72"/>
    <w:rsid w:val="008E0E6D"/>
    <w:rsid w:val="008E2EEC"/>
    <w:rsid w:val="008E645E"/>
    <w:rsid w:val="008E7D04"/>
    <w:rsid w:val="008F2BC9"/>
    <w:rsid w:val="008F73B4"/>
    <w:rsid w:val="00900AB0"/>
    <w:rsid w:val="009013BE"/>
    <w:rsid w:val="00901EE4"/>
    <w:rsid w:val="009024D7"/>
    <w:rsid w:val="00902772"/>
    <w:rsid w:val="00902A73"/>
    <w:rsid w:val="009033ED"/>
    <w:rsid w:val="009035E8"/>
    <w:rsid w:val="009067EE"/>
    <w:rsid w:val="00906B5B"/>
    <w:rsid w:val="00911FA4"/>
    <w:rsid w:val="00913A05"/>
    <w:rsid w:val="00913DD1"/>
    <w:rsid w:val="00914E5A"/>
    <w:rsid w:val="009160AF"/>
    <w:rsid w:val="009174CB"/>
    <w:rsid w:val="00920581"/>
    <w:rsid w:val="00921F6E"/>
    <w:rsid w:val="00926F4E"/>
    <w:rsid w:val="00932001"/>
    <w:rsid w:val="009356CC"/>
    <w:rsid w:val="009357B4"/>
    <w:rsid w:val="009402D0"/>
    <w:rsid w:val="00940555"/>
    <w:rsid w:val="00940FBC"/>
    <w:rsid w:val="009429D8"/>
    <w:rsid w:val="00943396"/>
    <w:rsid w:val="00944E86"/>
    <w:rsid w:val="009458BA"/>
    <w:rsid w:val="0095066E"/>
    <w:rsid w:val="00951061"/>
    <w:rsid w:val="0095400A"/>
    <w:rsid w:val="009542AB"/>
    <w:rsid w:val="00956946"/>
    <w:rsid w:val="00956EC8"/>
    <w:rsid w:val="00963FAD"/>
    <w:rsid w:val="00966612"/>
    <w:rsid w:val="009668A4"/>
    <w:rsid w:val="009706EB"/>
    <w:rsid w:val="00971374"/>
    <w:rsid w:val="00972A7F"/>
    <w:rsid w:val="00974B7C"/>
    <w:rsid w:val="009822B4"/>
    <w:rsid w:val="009861DE"/>
    <w:rsid w:val="009914A9"/>
    <w:rsid w:val="0099220F"/>
    <w:rsid w:val="0099299E"/>
    <w:rsid w:val="00993724"/>
    <w:rsid w:val="0099484B"/>
    <w:rsid w:val="00994E1F"/>
    <w:rsid w:val="0099743A"/>
    <w:rsid w:val="00997B64"/>
    <w:rsid w:val="009A3255"/>
    <w:rsid w:val="009A3338"/>
    <w:rsid w:val="009A4F2B"/>
    <w:rsid w:val="009A54A0"/>
    <w:rsid w:val="009A72B1"/>
    <w:rsid w:val="009B04D3"/>
    <w:rsid w:val="009B2635"/>
    <w:rsid w:val="009B2930"/>
    <w:rsid w:val="009B321B"/>
    <w:rsid w:val="009B3963"/>
    <w:rsid w:val="009B55B1"/>
    <w:rsid w:val="009B5AB1"/>
    <w:rsid w:val="009B6664"/>
    <w:rsid w:val="009B7088"/>
    <w:rsid w:val="009C0216"/>
    <w:rsid w:val="009C10A4"/>
    <w:rsid w:val="009C2535"/>
    <w:rsid w:val="009C3C29"/>
    <w:rsid w:val="009C5EEC"/>
    <w:rsid w:val="009C6C13"/>
    <w:rsid w:val="009D0ADE"/>
    <w:rsid w:val="009D0BB6"/>
    <w:rsid w:val="009D19F4"/>
    <w:rsid w:val="009D3E83"/>
    <w:rsid w:val="009D753F"/>
    <w:rsid w:val="009D7BFE"/>
    <w:rsid w:val="009E0989"/>
    <w:rsid w:val="009E0DB8"/>
    <w:rsid w:val="009E39C5"/>
    <w:rsid w:val="009E44E9"/>
    <w:rsid w:val="009E5B1C"/>
    <w:rsid w:val="009E72B5"/>
    <w:rsid w:val="009E74ED"/>
    <w:rsid w:val="009F0BE9"/>
    <w:rsid w:val="009F16B5"/>
    <w:rsid w:val="00A0063D"/>
    <w:rsid w:val="00A00C43"/>
    <w:rsid w:val="00A04735"/>
    <w:rsid w:val="00A07056"/>
    <w:rsid w:val="00A07BA7"/>
    <w:rsid w:val="00A10839"/>
    <w:rsid w:val="00A11B94"/>
    <w:rsid w:val="00A11DB0"/>
    <w:rsid w:val="00A128A9"/>
    <w:rsid w:val="00A12D2B"/>
    <w:rsid w:val="00A165CB"/>
    <w:rsid w:val="00A22B9C"/>
    <w:rsid w:val="00A26930"/>
    <w:rsid w:val="00A26CF8"/>
    <w:rsid w:val="00A27FBE"/>
    <w:rsid w:val="00A31090"/>
    <w:rsid w:val="00A32050"/>
    <w:rsid w:val="00A320DF"/>
    <w:rsid w:val="00A33193"/>
    <w:rsid w:val="00A336C2"/>
    <w:rsid w:val="00A345A6"/>
    <w:rsid w:val="00A35E50"/>
    <w:rsid w:val="00A36D48"/>
    <w:rsid w:val="00A40318"/>
    <w:rsid w:val="00A41140"/>
    <w:rsid w:val="00A42E6F"/>
    <w:rsid w:val="00A4343D"/>
    <w:rsid w:val="00A453C6"/>
    <w:rsid w:val="00A4570A"/>
    <w:rsid w:val="00A502F1"/>
    <w:rsid w:val="00A52882"/>
    <w:rsid w:val="00A55511"/>
    <w:rsid w:val="00A63333"/>
    <w:rsid w:val="00A63AD5"/>
    <w:rsid w:val="00A70A83"/>
    <w:rsid w:val="00A80588"/>
    <w:rsid w:val="00A80677"/>
    <w:rsid w:val="00A80753"/>
    <w:rsid w:val="00A81EB3"/>
    <w:rsid w:val="00A8254C"/>
    <w:rsid w:val="00A83B78"/>
    <w:rsid w:val="00A84CFD"/>
    <w:rsid w:val="00A84D3A"/>
    <w:rsid w:val="00A86744"/>
    <w:rsid w:val="00A86CB4"/>
    <w:rsid w:val="00A91DAF"/>
    <w:rsid w:val="00A944C9"/>
    <w:rsid w:val="00A9462C"/>
    <w:rsid w:val="00A95751"/>
    <w:rsid w:val="00A95A6F"/>
    <w:rsid w:val="00AA1414"/>
    <w:rsid w:val="00AA3478"/>
    <w:rsid w:val="00AA70FA"/>
    <w:rsid w:val="00AB011E"/>
    <w:rsid w:val="00AB0370"/>
    <w:rsid w:val="00AB066C"/>
    <w:rsid w:val="00AB1BC1"/>
    <w:rsid w:val="00AB1CFC"/>
    <w:rsid w:val="00AB1EC6"/>
    <w:rsid w:val="00AB24F2"/>
    <w:rsid w:val="00AB6196"/>
    <w:rsid w:val="00AB6CD1"/>
    <w:rsid w:val="00AB7129"/>
    <w:rsid w:val="00AC0A06"/>
    <w:rsid w:val="00AC1855"/>
    <w:rsid w:val="00AC3140"/>
    <w:rsid w:val="00AC3510"/>
    <w:rsid w:val="00AC640E"/>
    <w:rsid w:val="00AD0769"/>
    <w:rsid w:val="00AD08A9"/>
    <w:rsid w:val="00AD09A2"/>
    <w:rsid w:val="00AD0A18"/>
    <w:rsid w:val="00AD4B5C"/>
    <w:rsid w:val="00AD4B89"/>
    <w:rsid w:val="00AD4C3D"/>
    <w:rsid w:val="00AD6414"/>
    <w:rsid w:val="00AD71A8"/>
    <w:rsid w:val="00AE1F44"/>
    <w:rsid w:val="00AE6241"/>
    <w:rsid w:val="00AE62D3"/>
    <w:rsid w:val="00AF09B0"/>
    <w:rsid w:val="00AF303F"/>
    <w:rsid w:val="00AF304C"/>
    <w:rsid w:val="00AF56CA"/>
    <w:rsid w:val="00B00C1D"/>
    <w:rsid w:val="00B02380"/>
    <w:rsid w:val="00B02D30"/>
    <w:rsid w:val="00B0450D"/>
    <w:rsid w:val="00B04EAA"/>
    <w:rsid w:val="00B059C7"/>
    <w:rsid w:val="00B07F8E"/>
    <w:rsid w:val="00B119D3"/>
    <w:rsid w:val="00B11D51"/>
    <w:rsid w:val="00B13E92"/>
    <w:rsid w:val="00B17BCE"/>
    <w:rsid w:val="00B20670"/>
    <w:rsid w:val="00B22333"/>
    <w:rsid w:val="00B24EF0"/>
    <w:rsid w:val="00B25F3A"/>
    <w:rsid w:val="00B278E1"/>
    <w:rsid w:val="00B27C07"/>
    <w:rsid w:val="00B30331"/>
    <w:rsid w:val="00B303F8"/>
    <w:rsid w:val="00B33370"/>
    <w:rsid w:val="00B33CC4"/>
    <w:rsid w:val="00B36989"/>
    <w:rsid w:val="00B41CC2"/>
    <w:rsid w:val="00B42632"/>
    <w:rsid w:val="00B45334"/>
    <w:rsid w:val="00B468D8"/>
    <w:rsid w:val="00B50333"/>
    <w:rsid w:val="00B51258"/>
    <w:rsid w:val="00B51A9E"/>
    <w:rsid w:val="00B52C36"/>
    <w:rsid w:val="00B568C6"/>
    <w:rsid w:val="00B603F2"/>
    <w:rsid w:val="00B60BBA"/>
    <w:rsid w:val="00B6165D"/>
    <w:rsid w:val="00B62EA5"/>
    <w:rsid w:val="00B63205"/>
    <w:rsid w:val="00B632CC"/>
    <w:rsid w:val="00B63FDE"/>
    <w:rsid w:val="00B646FC"/>
    <w:rsid w:val="00B64869"/>
    <w:rsid w:val="00B66CE0"/>
    <w:rsid w:val="00B70064"/>
    <w:rsid w:val="00B70136"/>
    <w:rsid w:val="00B71F2B"/>
    <w:rsid w:val="00B72545"/>
    <w:rsid w:val="00B7504D"/>
    <w:rsid w:val="00B77376"/>
    <w:rsid w:val="00B8051F"/>
    <w:rsid w:val="00B82B22"/>
    <w:rsid w:val="00B830BF"/>
    <w:rsid w:val="00B830C6"/>
    <w:rsid w:val="00B83235"/>
    <w:rsid w:val="00B862B8"/>
    <w:rsid w:val="00B92657"/>
    <w:rsid w:val="00B9326C"/>
    <w:rsid w:val="00B95950"/>
    <w:rsid w:val="00B97D62"/>
    <w:rsid w:val="00BA0C87"/>
    <w:rsid w:val="00BA12F1"/>
    <w:rsid w:val="00BA3F12"/>
    <w:rsid w:val="00BA437D"/>
    <w:rsid w:val="00BA439F"/>
    <w:rsid w:val="00BA4461"/>
    <w:rsid w:val="00BA6370"/>
    <w:rsid w:val="00BA6A68"/>
    <w:rsid w:val="00BA705F"/>
    <w:rsid w:val="00BA76AA"/>
    <w:rsid w:val="00BB0A81"/>
    <w:rsid w:val="00BB0B73"/>
    <w:rsid w:val="00BB1547"/>
    <w:rsid w:val="00BB2891"/>
    <w:rsid w:val="00BB3288"/>
    <w:rsid w:val="00BB3C2E"/>
    <w:rsid w:val="00BB4519"/>
    <w:rsid w:val="00BB628B"/>
    <w:rsid w:val="00BB7E3E"/>
    <w:rsid w:val="00BC268B"/>
    <w:rsid w:val="00BC2A3D"/>
    <w:rsid w:val="00BC436F"/>
    <w:rsid w:val="00BC787C"/>
    <w:rsid w:val="00BC79AB"/>
    <w:rsid w:val="00BD023D"/>
    <w:rsid w:val="00BD1188"/>
    <w:rsid w:val="00BD1D81"/>
    <w:rsid w:val="00BD2281"/>
    <w:rsid w:val="00BD28FF"/>
    <w:rsid w:val="00BD2FFC"/>
    <w:rsid w:val="00BD30A5"/>
    <w:rsid w:val="00BD471F"/>
    <w:rsid w:val="00BD4E51"/>
    <w:rsid w:val="00BD505C"/>
    <w:rsid w:val="00BD5BBA"/>
    <w:rsid w:val="00BE2095"/>
    <w:rsid w:val="00BE25C1"/>
    <w:rsid w:val="00BE31E0"/>
    <w:rsid w:val="00BE4346"/>
    <w:rsid w:val="00BE5F1E"/>
    <w:rsid w:val="00BE78A7"/>
    <w:rsid w:val="00BF3238"/>
    <w:rsid w:val="00BF323C"/>
    <w:rsid w:val="00BF5E1D"/>
    <w:rsid w:val="00BF70B8"/>
    <w:rsid w:val="00BF7BBD"/>
    <w:rsid w:val="00BF7CD5"/>
    <w:rsid w:val="00C0112E"/>
    <w:rsid w:val="00C01541"/>
    <w:rsid w:val="00C068E8"/>
    <w:rsid w:val="00C07B8C"/>
    <w:rsid w:val="00C11294"/>
    <w:rsid w:val="00C173B0"/>
    <w:rsid w:val="00C1760A"/>
    <w:rsid w:val="00C20D12"/>
    <w:rsid w:val="00C21128"/>
    <w:rsid w:val="00C21476"/>
    <w:rsid w:val="00C2455E"/>
    <w:rsid w:val="00C246AD"/>
    <w:rsid w:val="00C25435"/>
    <w:rsid w:val="00C269D4"/>
    <w:rsid w:val="00C32FBF"/>
    <w:rsid w:val="00C33101"/>
    <w:rsid w:val="00C34295"/>
    <w:rsid w:val="00C35FD5"/>
    <w:rsid w:val="00C4160D"/>
    <w:rsid w:val="00C42A34"/>
    <w:rsid w:val="00C4339E"/>
    <w:rsid w:val="00C43981"/>
    <w:rsid w:val="00C43E6E"/>
    <w:rsid w:val="00C4545A"/>
    <w:rsid w:val="00C467B8"/>
    <w:rsid w:val="00C47852"/>
    <w:rsid w:val="00C5277F"/>
    <w:rsid w:val="00C52E94"/>
    <w:rsid w:val="00C5388F"/>
    <w:rsid w:val="00C53D0C"/>
    <w:rsid w:val="00C620AD"/>
    <w:rsid w:val="00C6213A"/>
    <w:rsid w:val="00C63596"/>
    <w:rsid w:val="00C641A6"/>
    <w:rsid w:val="00C649BE"/>
    <w:rsid w:val="00C64E74"/>
    <w:rsid w:val="00C662A5"/>
    <w:rsid w:val="00C70716"/>
    <w:rsid w:val="00C70AB7"/>
    <w:rsid w:val="00C722B8"/>
    <w:rsid w:val="00C72D08"/>
    <w:rsid w:val="00C7710D"/>
    <w:rsid w:val="00C8395D"/>
    <w:rsid w:val="00C8406E"/>
    <w:rsid w:val="00C843ED"/>
    <w:rsid w:val="00C843EF"/>
    <w:rsid w:val="00C87C2F"/>
    <w:rsid w:val="00C9151E"/>
    <w:rsid w:val="00C9231B"/>
    <w:rsid w:val="00C9470E"/>
    <w:rsid w:val="00C94F0E"/>
    <w:rsid w:val="00C968BD"/>
    <w:rsid w:val="00C97DAC"/>
    <w:rsid w:val="00CA1DB9"/>
    <w:rsid w:val="00CA48EC"/>
    <w:rsid w:val="00CA582C"/>
    <w:rsid w:val="00CA5D4A"/>
    <w:rsid w:val="00CA6A1C"/>
    <w:rsid w:val="00CB16A1"/>
    <w:rsid w:val="00CB2709"/>
    <w:rsid w:val="00CB29F9"/>
    <w:rsid w:val="00CB6056"/>
    <w:rsid w:val="00CB6D2E"/>
    <w:rsid w:val="00CB6F89"/>
    <w:rsid w:val="00CC06CE"/>
    <w:rsid w:val="00CC0C8A"/>
    <w:rsid w:val="00CC2A56"/>
    <w:rsid w:val="00CC2FEA"/>
    <w:rsid w:val="00CC380C"/>
    <w:rsid w:val="00CC47EB"/>
    <w:rsid w:val="00CD16A9"/>
    <w:rsid w:val="00CD173C"/>
    <w:rsid w:val="00CD2253"/>
    <w:rsid w:val="00CD3256"/>
    <w:rsid w:val="00CD64EF"/>
    <w:rsid w:val="00CD6C54"/>
    <w:rsid w:val="00CD7122"/>
    <w:rsid w:val="00CD7D75"/>
    <w:rsid w:val="00CE0293"/>
    <w:rsid w:val="00CE082D"/>
    <w:rsid w:val="00CE0A6C"/>
    <w:rsid w:val="00CE1B59"/>
    <w:rsid w:val="00CE228C"/>
    <w:rsid w:val="00CE22EF"/>
    <w:rsid w:val="00CE36B8"/>
    <w:rsid w:val="00CE5238"/>
    <w:rsid w:val="00CE677B"/>
    <w:rsid w:val="00CE6915"/>
    <w:rsid w:val="00CE71D9"/>
    <w:rsid w:val="00CF08E6"/>
    <w:rsid w:val="00CF176E"/>
    <w:rsid w:val="00CF545B"/>
    <w:rsid w:val="00CF7260"/>
    <w:rsid w:val="00CF7372"/>
    <w:rsid w:val="00D02D9C"/>
    <w:rsid w:val="00D04512"/>
    <w:rsid w:val="00D0495C"/>
    <w:rsid w:val="00D058E8"/>
    <w:rsid w:val="00D0627A"/>
    <w:rsid w:val="00D0631D"/>
    <w:rsid w:val="00D07817"/>
    <w:rsid w:val="00D11DA9"/>
    <w:rsid w:val="00D128F9"/>
    <w:rsid w:val="00D12F39"/>
    <w:rsid w:val="00D14CF7"/>
    <w:rsid w:val="00D14F07"/>
    <w:rsid w:val="00D15B64"/>
    <w:rsid w:val="00D15E52"/>
    <w:rsid w:val="00D165DC"/>
    <w:rsid w:val="00D17333"/>
    <w:rsid w:val="00D209A7"/>
    <w:rsid w:val="00D20B57"/>
    <w:rsid w:val="00D2186A"/>
    <w:rsid w:val="00D224A0"/>
    <w:rsid w:val="00D22718"/>
    <w:rsid w:val="00D2358B"/>
    <w:rsid w:val="00D243E8"/>
    <w:rsid w:val="00D24838"/>
    <w:rsid w:val="00D251B9"/>
    <w:rsid w:val="00D251FF"/>
    <w:rsid w:val="00D2521E"/>
    <w:rsid w:val="00D25CF1"/>
    <w:rsid w:val="00D26618"/>
    <w:rsid w:val="00D27D69"/>
    <w:rsid w:val="00D3033F"/>
    <w:rsid w:val="00D31CF7"/>
    <w:rsid w:val="00D36460"/>
    <w:rsid w:val="00D37B04"/>
    <w:rsid w:val="00D411AD"/>
    <w:rsid w:val="00D448C2"/>
    <w:rsid w:val="00D4556F"/>
    <w:rsid w:val="00D4714E"/>
    <w:rsid w:val="00D5312E"/>
    <w:rsid w:val="00D5356D"/>
    <w:rsid w:val="00D650AC"/>
    <w:rsid w:val="00D65DC8"/>
    <w:rsid w:val="00D666C3"/>
    <w:rsid w:val="00D70F5A"/>
    <w:rsid w:val="00D716FC"/>
    <w:rsid w:val="00D7179C"/>
    <w:rsid w:val="00D73FF5"/>
    <w:rsid w:val="00D811AB"/>
    <w:rsid w:val="00D82F00"/>
    <w:rsid w:val="00D83A50"/>
    <w:rsid w:val="00D83BD1"/>
    <w:rsid w:val="00D86D16"/>
    <w:rsid w:val="00D94258"/>
    <w:rsid w:val="00D96B69"/>
    <w:rsid w:val="00DA284D"/>
    <w:rsid w:val="00DA30AB"/>
    <w:rsid w:val="00DA3222"/>
    <w:rsid w:val="00DA411D"/>
    <w:rsid w:val="00DB019A"/>
    <w:rsid w:val="00DB0D7C"/>
    <w:rsid w:val="00DB10D8"/>
    <w:rsid w:val="00DB2310"/>
    <w:rsid w:val="00DB29C6"/>
    <w:rsid w:val="00DB4A75"/>
    <w:rsid w:val="00DB557C"/>
    <w:rsid w:val="00DB6B41"/>
    <w:rsid w:val="00DB7A54"/>
    <w:rsid w:val="00DC0698"/>
    <w:rsid w:val="00DC2C9A"/>
    <w:rsid w:val="00DC5022"/>
    <w:rsid w:val="00DC5118"/>
    <w:rsid w:val="00DC5B20"/>
    <w:rsid w:val="00DC6FF7"/>
    <w:rsid w:val="00DC715F"/>
    <w:rsid w:val="00DD2A2C"/>
    <w:rsid w:val="00DD2A61"/>
    <w:rsid w:val="00DE0DF9"/>
    <w:rsid w:val="00DE3D63"/>
    <w:rsid w:val="00DE5071"/>
    <w:rsid w:val="00DE5A5C"/>
    <w:rsid w:val="00DE6649"/>
    <w:rsid w:val="00DE7595"/>
    <w:rsid w:val="00DE7B20"/>
    <w:rsid w:val="00DF0DB9"/>
    <w:rsid w:val="00DF1462"/>
    <w:rsid w:val="00DF16DE"/>
    <w:rsid w:val="00DF2F35"/>
    <w:rsid w:val="00DF459C"/>
    <w:rsid w:val="00DF47FE"/>
    <w:rsid w:val="00E0156A"/>
    <w:rsid w:val="00E03369"/>
    <w:rsid w:val="00E0432D"/>
    <w:rsid w:val="00E04425"/>
    <w:rsid w:val="00E06DE6"/>
    <w:rsid w:val="00E07F19"/>
    <w:rsid w:val="00E10758"/>
    <w:rsid w:val="00E107CD"/>
    <w:rsid w:val="00E12485"/>
    <w:rsid w:val="00E13BB0"/>
    <w:rsid w:val="00E14132"/>
    <w:rsid w:val="00E17B66"/>
    <w:rsid w:val="00E2027F"/>
    <w:rsid w:val="00E20803"/>
    <w:rsid w:val="00E21057"/>
    <w:rsid w:val="00E22567"/>
    <w:rsid w:val="00E23388"/>
    <w:rsid w:val="00E23D02"/>
    <w:rsid w:val="00E242CF"/>
    <w:rsid w:val="00E26704"/>
    <w:rsid w:val="00E2723D"/>
    <w:rsid w:val="00E302D3"/>
    <w:rsid w:val="00E31980"/>
    <w:rsid w:val="00E31EE4"/>
    <w:rsid w:val="00E35641"/>
    <w:rsid w:val="00E40AAC"/>
    <w:rsid w:val="00E41202"/>
    <w:rsid w:val="00E42EC2"/>
    <w:rsid w:val="00E432BD"/>
    <w:rsid w:val="00E43D9E"/>
    <w:rsid w:val="00E46F7E"/>
    <w:rsid w:val="00E4722D"/>
    <w:rsid w:val="00E529DD"/>
    <w:rsid w:val="00E56AFC"/>
    <w:rsid w:val="00E619DD"/>
    <w:rsid w:val="00E61B52"/>
    <w:rsid w:val="00E62A4C"/>
    <w:rsid w:val="00E6423C"/>
    <w:rsid w:val="00E6497E"/>
    <w:rsid w:val="00E66DE2"/>
    <w:rsid w:val="00E70145"/>
    <w:rsid w:val="00E7058D"/>
    <w:rsid w:val="00E70C1E"/>
    <w:rsid w:val="00E71483"/>
    <w:rsid w:val="00E729FD"/>
    <w:rsid w:val="00E734BF"/>
    <w:rsid w:val="00E759EB"/>
    <w:rsid w:val="00E75F25"/>
    <w:rsid w:val="00E76292"/>
    <w:rsid w:val="00E767A9"/>
    <w:rsid w:val="00E81211"/>
    <w:rsid w:val="00E82B4B"/>
    <w:rsid w:val="00E91C60"/>
    <w:rsid w:val="00E929ED"/>
    <w:rsid w:val="00E93830"/>
    <w:rsid w:val="00E93E0E"/>
    <w:rsid w:val="00E952A3"/>
    <w:rsid w:val="00E97587"/>
    <w:rsid w:val="00E97D1B"/>
    <w:rsid w:val="00EA0A69"/>
    <w:rsid w:val="00EA0DB8"/>
    <w:rsid w:val="00EA0DEC"/>
    <w:rsid w:val="00EA3692"/>
    <w:rsid w:val="00EA59A5"/>
    <w:rsid w:val="00EA6DDD"/>
    <w:rsid w:val="00EA7294"/>
    <w:rsid w:val="00EB1A25"/>
    <w:rsid w:val="00EB1ED3"/>
    <w:rsid w:val="00EB2AED"/>
    <w:rsid w:val="00EB3053"/>
    <w:rsid w:val="00EB3746"/>
    <w:rsid w:val="00EB5275"/>
    <w:rsid w:val="00EC3C54"/>
    <w:rsid w:val="00EC665B"/>
    <w:rsid w:val="00EC7CE2"/>
    <w:rsid w:val="00ED10F9"/>
    <w:rsid w:val="00ED132A"/>
    <w:rsid w:val="00ED17EA"/>
    <w:rsid w:val="00ED284D"/>
    <w:rsid w:val="00ED5D5B"/>
    <w:rsid w:val="00EE01DA"/>
    <w:rsid w:val="00EE70B7"/>
    <w:rsid w:val="00EE7D39"/>
    <w:rsid w:val="00EF02D4"/>
    <w:rsid w:val="00EF140D"/>
    <w:rsid w:val="00EF17C3"/>
    <w:rsid w:val="00EF3184"/>
    <w:rsid w:val="00EF6FC2"/>
    <w:rsid w:val="00F06A6F"/>
    <w:rsid w:val="00F11B92"/>
    <w:rsid w:val="00F13895"/>
    <w:rsid w:val="00F14310"/>
    <w:rsid w:val="00F14F13"/>
    <w:rsid w:val="00F15224"/>
    <w:rsid w:val="00F157B6"/>
    <w:rsid w:val="00F25335"/>
    <w:rsid w:val="00F26FFE"/>
    <w:rsid w:val="00F27501"/>
    <w:rsid w:val="00F27D6F"/>
    <w:rsid w:val="00F30866"/>
    <w:rsid w:val="00F314B7"/>
    <w:rsid w:val="00F32C28"/>
    <w:rsid w:val="00F332BD"/>
    <w:rsid w:val="00F3340B"/>
    <w:rsid w:val="00F3486D"/>
    <w:rsid w:val="00F35C92"/>
    <w:rsid w:val="00F40A2C"/>
    <w:rsid w:val="00F41A9C"/>
    <w:rsid w:val="00F42F39"/>
    <w:rsid w:val="00F44DDD"/>
    <w:rsid w:val="00F44F6A"/>
    <w:rsid w:val="00F46B9C"/>
    <w:rsid w:val="00F4779D"/>
    <w:rsid w:val="00F479CA"/>
    <w:rsid w:val="00F50632"/>
    <w:rsid w:val="00F5143F"/>
    <w:rsid w:val="00F52061"/>
    <w:rsid w:val="00F550BF"/>
    <w:rsid w:val="00F607B7"/>
    <w:rsid w:val="00F60AC5"/>
    <w:rsid w:val="00F64604"/>
    <w:rsid w:val="00F65DA2"/>
    <w:rsid w:val="00F673BE"/>
    <w:rsid w:val="00F67F2C"/>
    <w:rsid w:val="00F71326"/>
    <w:rsid w:val="00F7228E"/>
    <w:rsid w:val="00F72522"/>
    <w:rsid w:val="00F73066"/>
    <w:rsid w:val="00F7321C"/>
    <w:rsid w:val="00F7552E"/>
    <w:rsid w:val="00F774D3"/>
    <w:rsid w:val="00F7752C"/>
    <w:rsid w:val="00F80971"/>
    <w:rsid w:val="00F8294C"/>
    <w:rsid w:val="00F83C49"/>
    <w:rsid w:val="00F85235"/>
    <w:rsid w:val="00F87C96"/>
    <w:rsid w:val="00F916C5"/>
    <w:rsid w:val="00F92C13"/>
    <w:rsid w:val="00F9582C"/>
    <w:rsid w:val="00F96BD5"/>
    <w:rsid w:val="00FA19A3"/>
    <w:rsid w:val="00FA42D8"/>
    <w:rsid w:val="00FA5307"/>
    <w:rsid w:val="00FA637F"/>
    <w:rsid w:val="00FA689D"/>
    <w:rsid w:val="00FA715B"/>
    <w:rsid w:val="00FB0996"/>
    <w:rsid w:val="00FB1FF7"/>
    <w:rsid w:val="00FB4BFD"/>
    <w:rsid w:val="00FB687C"/>
    <w:rsid w:val="00FB706E"/>
    <w:rsid w:val="00FC11CF"/>
    <w:rsid w:val="00FC2541"/>
    <w:rsid w:val="00FC31B4"/>
    <w:rsid w:val="00FC4453"/>
    <w:rsid w:val="00FC47C4"/>
    <w:rsid w:val="00FC545C"/>
    <w:rsid w:val="00FC59AF"/>
    <w:rsid w:val="00FC65D0"/>
    <w:rsid w:val="00FC7795"/>
    <w:rsid w:val="00FC7C79"/>
    <w:rsid w:val="00FD0989"/>
    <w:rsid w:val="00FD0C36"/>
    <w:rsid w:val="00FD12B1"/>
    <w:rsid w:val="00FD31BE"/>
    <w:rsid w:val="00FD3749"/>
    <w:rsid w:val="00FD3874"/>
    <w:rsid w:val="00FD5236"/>
    <w:rsid w:val="00FE1137"/>
    <w:rsid w:val="00FE114D"/>
    <w:rsid w:val="00FE1863"/>
    <w:rsid w:val="00FE1E81"/>
    <w:rsid w:val="00FE26A6"/>
    <w:rsid w:val="00FE29FB"/>
    <w:rsid w:val="00FE34EE"/>
    <w:rsid w:val="00FE571C"/>
    <w:rsid w:val="00FE67C7"/>
    <w:rsid w:val="00FF330A"/>
    <w:rsid w:val="00FF33CD"/>
    <w:rsid w:val="00FF3D5D"/>
    <w:rsid w:val="00FF61D2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  <w:style w:type="paragraph" w:styleId="Zkladntext3">
    <w:name w:val="Body Text 3"/>
    <w:basedOn w:val="Normln"/>
    <w:link w:val="Zkladntext3Char"/>
    <w:semiHidden/>
    <w:rsid w:val="00F85235"/>
    <w:rPr>
      <w:b/>
      <w:bCs/>
    </w:rPr>
  </w:style>
  <w:style w:type="character" w:customStyle="1" w:styleId="Zkladntext3Char">
    <w:name w:val="Základní text 3 Char"/>
    <w:basedOn w:val="Standardnpsmoodstavce"/>
    <w:link w:val="Zkladntext3"/>
    <w:semiHidden/>
    <w:rsid w:val="00F85235"/>
    <w:rPr>
      <w:rFonts w:ascii="Arial" w:hAnsi="Arial"/>
      <w:b/>
      <w:bCs/>
      <w:szCs w:val="22"/>
      <w:lang w:eastAsia="en-US"/>
    </w:rPr>
  </w:style>
  <w:style w:type="character" w:styleId="Siln">
    <w:name w:val="Strong"/>
    <w:uiPriority w:val="22"/>
    <w:qFormat/>
    <w:rsid w:val="00A63333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0C65B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eta.danis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F674E3-D556-4F2B-A071-8CDF1ABB1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4067</TotalTime>
  <Pages>2</Pages>
  <Words>627</Words>
  <Characters>3812</Characters>
  <Application>Microsoft Office Word</Application>
  <DocSecurity>0</DocSecurity>
  <Lines>71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4407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1134</cp:revision>
  <cp:lastPrinted>2019-01-04T11:08:00Z</cp:lastPrinted>
  <dcterms:created xsi:type="dcterms:W3CDTF">2015-07-01T05:31:00Z</dcterms:created>
  <dcterms:modified xsi:type="dcterms:W3CDTF">2019-01-04T11:28:00Z</dcterms:modified>
</cp:coreProperties>
</file>