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35BC" w14:textId="72188202" w:rsidR="006B628A" w:rsidRPr="00F01DD7" w:rsidRDefault="000E2DD6" w:rsidP="006B628A">
      <w:pPr>
        <w:pStyle w:val="Nadpis1"/>
      </w:pPr>
      <w:r w:rsidRPr="00F01DD7">
        <w:t>GDP increased by 0.</w:t>
      </w:r>
      <w:r w:rsidR="007B4A4A" w:rsidRPr="00F01DD7">
        <w:t>4</w:t>
      </w:r>
      <w:r w:rsidRPr="00F01DD7">
        <w:t>%, quarter-on-quarter</w:t>
      </w:r>
    </w:p>
    <w:p w14:paraId="37464A5C" w14:textId="3CE7662D" w:rsidR="006B628A" w:rsidRPr="00F01DD7" w:rsidRDefault="000E2DD6" w:rsidP="006B628A">
      <w:pPr>
        <w:jc w:val="left"/>
      </w:pPr>
      <w:r w:rsidRPr="00F01DD7">
        <w:t>28 August </w:t>
      </w:r>
      <w:r w:rsidR="0075474D" w:rsidRPr="00F01DD7">
        <w:t>2026</w:t>
      </w:r>
    </w:p>
    <w:p w14:paraId="1E9F75D4" w14:textId="31408D00" w:rsidR="006B628A" w:rsidRPr="00F01DD7" w:rsidRDefault="00A82D20" w:rsidP="006B628A">
      <w:pPr>
        <w:pStyle w:val="Nadpis2"/>
        <w:rPr>
          <w:color w:val="auto"/>
        </w:rPr>
      </w:pPr>
      <w:r w:rsidRPr="00F01DD7">
        <w:t xml:space="preserve">GDP </w:t>
      </w:r>
      <w:r w:rsidR="00BC1D48" w:rsidRPr="00F01DD7">
        <w:rPr>
          <w:lang w:val="en-GB"/>
        </w:rPr>
        <w:t>resources and uses</w:t>
      </w:r>
      <w:r w:rsidRPr="00F01DD7">
        <w:rPr>
          <w:color w:val="auto"/>
        </w:rPr>
        <w:t xml:space="preserve"> </w:t>
      </w:r>
      <w:r w:rsidRPr="00F01DD7">
        <w:t>–</w:t>
      </w:r>
      <w:r w:rsidRPr="00F01DD7">
        <w:rPr>
          <w:color w:val="auto"/>
        </w:rPr>
        <w:t xml:space="preserve"> </w:t>
      </w:r>
      <w:r w:rsidRPr="00F01DD7">
        <w:t xml:space="preserve">the second quarter of </w:t>
      </w:r>
      <w:r w:rsidR="00DC4750" w:rsidRPr="00F01DD7">
        <w:t>2026</w:t>
      </w:r>
    </w:p>
    <w:p w14:paraId="3FF30774" w14:textId="77B4713F" w:rsidR="00A2525A" w:rsidRPr="00F01DD7" w:rsidRDefault="000E2DD6" w:rsidP="004B1B55">
      <w:pPr>
        <w:pStyle w:val="Perex"/>
        <w:spacing w:after="160"/>
      </w:pPr>
      <w:r w:rsidRPr="00F01DD7">
        <w:t>According to the refined estimate, the gross domestic product increased by 0.</w:t>
      </w:r>
      <w:r w:rsidR="007B4A4A" w:rsidRPr="00F01DD7">
        <w:t>4</w:t>
      </w:r>
      <w:r w:rsidRPr="00F01DD7">
        <w:t xml:space="preserve">%, quarter-on-quarter, and by </w:t>
      </w:r>
      <w:r w:rsidR="007B4A4A" w:rsidRPr="00F01DD7">
        <w:t>1</w:t>
      </w:r>
      <w:r w:rsidRPr="00F01DD7">
        <w:t>.</w:t>
      </w:r>
      <w:r w:rsidR="007B4A4A" w:rsidRPr="00F01DD7">
        <w:t>9</w:t>
      </w:r>
      <w:r w:rsidRPr="00F01DD7">
        <w:t>%, year-on-year, in the Q2 202</w:t>
      </w:r>
      <w:r w:rsidR="007B4A4A" w:rsidRPr="00F01DD7">
        <w:t>6</w:t>
      </w:r>
      <w:r w:rsidRPr="00F01DD7">
        <w:t xml:space="preserve">. The </w:t>
      </w:r>
      <w:r w:rsidR="00E6455A" w:rsidRPr="00F01DD7">
        <w:t xml:space="preserve">year-on-year </w:t>
      </w:r>
      <w:r w:rsidRPr="00F01DD7">
        <w:t>growth of GDP was</w:t>
      </w:r>
      <w:r w:rsidR="00787A08" w:rsidRPr="00F01DD7">
        <w:t xml:space="preserve"> mainly</w:t>
      </w:r>
      <w:r w:rsidRPr="00F01DD7">
        <w:t xml:space="preserve"> supported by higher final consumption expenditure</w:t>
      </w:r>
      <w:r w:rsidR="00151667" w:rsidRPr="00F01DD7">
        <w:t xml:space="preserve"> of households</w:t>
      </w:r>
      <w:r w:rsidRPr="00F01DD7">
        <w:t xml:space="preserve"> and by </w:t>
      </w:r>
      <w:r w:rsidR="00151667" w:rsidRPr="00F01DD7">
        <w:t>gross fixed capital formation. C</w:t>
      </w:r>
      <w:r w:rsidRPr="00F01DD7">
        <w:t>hange in inventories</w:t>
      </w:r>
      <w:r w:rsidR="00151667" w:rsidRPr="00F01DD7">
        <w:t xml:space="preserve"> </w:t>
      </w:r>
      <w:r w:rsidRPr="00F01DD7">
        <w:t>had a negative influence</w:t>
      </w:r>
      <w:r w:rsidR="00574BF6" w:rsidRPr="00F01DD7">
        <w:rPr>
          <w:bCs/>
        </w:rPr>
        <w:t>.</w:t>
      </w:r>
    </w:p>
    <w:p w14:paraId="52BDF649" w14:textId="0A22BF7B" w:rsidR="007F0E6F" w:rsidRPr="00F01DD7" w:rsidRDefault="007F0E6F" w:rsidP="001D0E8B">
      <w:pPr>
        <w:jc w:val="left"/>
        <w:rPr>
          <w:bCs/>
        </w:rPr>
      </w:pPr>
      <w:r w:rsidRPr="00F01DD7">
        <w:rPr>
          <w:bCs/>
        </w:rPr>
        <w:t>The refined estimate confirmed the ongoing growth of the Czech economy. T</w:t>
      </w:r>
      <w:r w:rsidRPr="00F01DD7">
        <w:t xml:space="preserve">he </w:t>
      </w:r>
      <w:r w:rsidRPr="00F01DD7">
        <w:rPr>
          <w:bCs/>
        </w:rPr>
        <w:t xml:space="preserve">gross domestic product (GDP) </w:t>
      </w:r>
      <w:r w:rsidRPr="00F01DD7">
        <w:rPr>
          <w:rFonts w:cs="Arial"/>
          <w:bCs/>
        </w:rPr>
        <w:t>adjusted for price effects and seasonally adjusted</w:t>
      </w:r>
      <w:r w:rsidRPr="00F01DD7">
        <w:rPr>
          <w:rStyle w:val="Znakapoznpodarou"/>
          <w:rFonts w:cs="Arial"/>
          <w:szCs w:val="18"/>
        </w:rPr>
        <w:footnoteReference w:id="1"/>
      </w:r>
      <w:r w:rsidRPr="00F01DD7">
        <w:rPr>
          <w:rFonts w:cs="Arial"/>
          <w:bCs/>
        </w:rPr>
        <w:t xml:space="preserve"> increased by 0.</w:t>
      </w:r>
      <w:r w:rsidR="00AE6400" w:rsidRPr="00F01DD7">
        <w:rPr>
          <w:rFonts w:cs="Arial"/>
          <w:bCs/>
        </w:rPr>
        <w:t>4</w:t>
      </w:r>
      <w:r w:rsidRPr="00F01DD7">
        <w:rPr>
          <w:rFonts w:cs="Arial"/>
          <w:bCs/>
        </w:rPr>
        <w:t>% compared to the previous quarter. In the year-on-year</w:t>
      </w:r>
      <w:r w:rsidR="00E6455A">
        <w:rPr>
          <w:rFonts w:cs="Arial"/>
          <w:bCs/>
        </w:rPr>
        <w:t xml:space="preserve"> </w:t>
      </w:r>
      <w:r w:rsidR="00E6455A" w:rsidRPr="00E6455A">
        <w:rPr>
          <w:rFonts w:cs="Arial"/>
          <w:bCs/>
        </w:rPr>
        <w:t>(y-o-y)</w:t>
      </w:r>
      <w:r w:rsidRPr="00F01DD7">
        <w:rPr>
          <w:rFonts w:cs="Arial"/>
          <w:bCs/>
        </w:rPr>
        <w:t xml:space="preserve"> comparison, it increased by </w:t>
      </w:r>
      <w:r w:rsidR="00AE6400" w:rsidRPr="00F01DD7">
        <w:rPr>
          <w:rFonts w:cs="Arial"/>
          <w:bCs/>
        </w:rPr>
        <w:t>1</w:t>
      </w:r>
      <w:r w:rsidRPr="00F01DD7">
        <w:rPr>
          <w:rFonts w:cs="Arial"/>
          <w:bCs/>
        </w:rPr>
        <w:t>.</w:t>
      </w:r>
      <w:r w:rsidR="00AE6400" w:rsidRPr="00F01DD7">
        <w:rPr>
          <w:rFonts w:cs="Arial"/>
          <w:bCs/>
        </w:rPr>
        <w:t>9</w:t>
      </w:r>
      <w:r w:rsidRPr="00F01DD7">
        <w:rPr>
          <w:rFonts w:cs="Arial"/>
          <w:bCs/>
        </w:rPr>
        <w:t>%.</w:t>
      </w:r>
    </w:p>
    <w:p w14:paraId="7221DB70" w14:textId="7545999B" w:rsidR="000657CC" w:rsidRPr="00F01DD7" w:rsidRDefault="007F0E6F" w:rsidP="007F0E6F">
      <w:pPr>
        <w:autoSpaceDE w:val="0"/>
        <w:autoSpaceDN w:val="0"/>
        <w:adjustRightInd w:val="0"/>
        <w:jc w:val="left"/>
        <w:rPr>
          <w:rFonts w:cs="Arial"/>
        </w:rPr>
      </w:pPr>
      <w:r w:rsidRPr="00F01DD7">
        <w:rPr>
          <w:rFonts w:cs="Arial"/>
        </w:rPr>
        <w:t xml:space="preserve">The </w:t>
      </w:r>
      <w:r w:rsidRPr="00F01DD7">
        <w:rPr>
          <w:rFonts w:cs="Arial"/>
          <w:b/>
        </w:rPr>
        <w:t xml:space="preserve">gross value added </w:t>
      </w:r>
      <w:r w:rsidRPr="00F01DD7">
        <w:rPr>
          <w:rFonts w:cs="Arial"/>
        </w:rPr>
        <w:t>(GVA)</w:t>
      </w:r>
      <w:r w:rsidRPr="00F01DD7">
        <w:rPr>
          <w:rFonts w:cs="Arial"/>
          <w:b/>
        </w:rPr>
        <w:t xml:space="preserve"> </w:t>
      </w:r>
      <w:r w:rsidRPr="00F01DD7">
        <w:rPr>
          <w:rFonts w:cs="Arial"/>
          <w:bCs/>
        </w:rPr>
        <w:t xml:space="preserve">increased in the Q2 </w:t>
      </w:r>
      <w:r w:rsidR="003D3C7A" w:rsidRPr="00F01DD7">
        <w:rPr>
          <w:rFonts w:cs="Arial"/>
          <w:bCs/>
        </w:rPr>
        <w:t>2026</w:t>
      </w:r>
      <w:r w:rsidRPr="00F01DD7">
        <w:rPr>
          <w:rFonts w:cs="Arial"/>
          <w:bCs/>
        </w:rPr>
        <w:t xml:space="preserve"> by 0.</w:t>
      </w:r>
      <w:r w:rsidR="00AE6400" w:rsidRPr="00F01DD7">
        <w:rPr>
          <w:rFonts w:cs="Arial"/>
          <w:bCs/>
        </w:rPr>
        <w:t>4</w:t>
      </w:r>
      <w:r w:rsidRPr="00F01DD7">
        <w:rPr>
          <w:rFonts w:cs="Arial"/>
          <w:bCs/>
        </w:rPr>
        <w:t>%, quarter-on-quarter (q-o-q)</w:t>
      </w:r>
      <w:r w:rsidR="00AE6400" w:rsidRPr="00F01DD7">
        <w:rPr>
          <w:rFonts w:cs="Arial"/>
          <w:bCs/>
        </w:rPr>
        <w:t>.</w:t>
      </w:r>
      <w:r w:rsidR="00B84491" w:rsidRPr="00F01DD7">
        <w:rPr>
          <w:rFonts w:cs="Arial"/>
          <w:bCs/>
        </w:rPr>
        <w:t xml:space="preserve"> </w:t>
      </w:r>
      <w:r w:rsidRPr="00F01DD7">
        <w:rPr>
          <w:rFonts w:cs="Arial"/>
        </w:rPr>
        <w:t>Mainly</w:t>
      </w:r>
      <w:r w:rsidR="00B84491" w:rsidRPr="00F01DD7">
        <w:rPr>
          <w:rFonts w:cs="Arial"/>
        </w:rPr>
        <w:t xml:space="preserve"> industry (+0.9%), </w:t>
      </w:r>
      <w:r w:rsidRPr="00F01DD7">
        <w:rPr>
          <w:rFonts w:cs="Arial"/>
        </w:rPr>
        <w:t xml:space="preserve">a </w:t>
      </w:r>
      <w:r w:rsidRPr="00F01DD7">
        <w:t>group of economic activities of trade, transportation, accommodation and food service activities</w:t>
      </w:r>
      <w:r w:rsidR="00B84491" w:rsidRPr="00F01DD7">
        <w:t xml:space="preserve"> (+0.4%), </w:t>
      </w:r>
      <w:r w:rsidR="00B84491" w:rsidRPr="00F01DD7">
        <w:rPr>
          <w:rFonts w:cs="Arial"/>
        </w:rPr>
        <w:t>financial and insurance activities (</w:t>
      </w:r>
      <w:r w:rsidR="000657CC" w:rsidRPr="00F01DD7">
        <w:rPr>
          <w:rFonts w:cs="Arial"/>
        </w:rPr>
        <w:t>+2</w:t>
      </w:r>
      <w:r w:rsidR="00B84491" w:rsidRPr="00F01DD7">
        <w:rPr>
          <w:rFonts w:cs="Arial"/>
        </w:rPr>
        <w:t>.</w:t>
      </w:r>
      <w:r w:rsidR="000657CC" w:rsidRPr="00F01DD7">
        <w:rPr>
          <w:rFonts w:cs="Arial"/>
        </w:rPr>
        <w:t>7</w:t>
      </w:r>
      <w:r w:rsidR="00B84491" w:rsidRPr="00F01DD7">
        <w:rPr>
          <w:rFonts w:cs="Arial"/>
        </w:rPr>
        <w:t>%)</w:t>
      </w:r>
      <w:r w:rsidR="000657CC" w:rsidRPr="00F01DD7">
        <w:rPr>
          <w:rFonts w:cs="Arial"/>
        </w:rPr>
        <w:t xml:space="preserve">, and real estate activities (+0.6%) </w:t>
      </w:r>
      <w:r w:rsidR="00B26A3C">
        <w:rPr>
          <w:rFonts w:cs="Arial"/>
        </w:rPr>
        <w:t>supported</w:t>
      </w:r>
      <w:r w:rsidRPr="00F01DD7">
        <w:rPr>
          <w:rFonts w:cs="Arial"/>
        </w:rPr>
        <w:t xml:space="preserve"> the </w:t>
      </w:r>
      <w:r w:rsidR="00323E9C">
        <w:rPr>
          <w:rFonts w:cs="Arial"/>
        </w:rPr>
        <w:t>q-o-q</w:t>
      </w:r>
      <w:r w:rsidRPr="00F01DD7">
        <w:rPr>
          <w:rFonts w:cs="Arial"/>
        </w:rPr>
        <w:t xml:space="preserve"> growth</w:t>
      </w:r>
      <w:r w:rsidR="000657CC" w:rsidRPr="00F01DD7">
        <w:rPr>
          <w:rFonts w:cs="Arial"/>
        </w:rPr>
        <w:t>. Construction was</w:t>
      </w:r>
      <w:r w:rsidR="00872C4F">
        <w:rPr>
          <w:rFonts w:cs="Arial"/>
        </w:rPr>
        <w:t xml:space="preserve"> also</w:t>
      </w:r>
      <w:r w:rsidR="000657CC" w:rsidRPr="00F01DD7">
        <w:rPr>
          <w:rFonts w:cs="Arial"/>
        </w:rPr>
        <w:t xml:space="preserve"> successful</w:t>
      </w:r>
      <w:r w:rsidR="00872C4F">
        <w:rPr>
          <w:rFonts w:cs="Arial"/>
        </w:rPr>
        <w:t xml:space="preserve"> </w:t>
      </w:r>
      <w:r w:rsidR="000657CC" w:rsidRPr="00F01DD7">
        <w:rPr>
          <w:rFonts w:cs="Arial"/>
        </w:rPr>
        <w:t>(+0.3%).</w:t>
      </w:r>
    </w:p>
    <w:p w14:paraId="4B4BFDB1" w14:textId="54CDC684" w:rsidR="007F0E6F" w:rsidRPr="00F01DD7" w:rsidRDefault="007F0E6F" w:rsidP="007F0E6F">
      <w:pPr>
        <w:autoSpaceDE w:val="0"/>
        <w:autoSpaceDN w:val="0"/>
        <w:adjustRightInd w:val="0"/>
        <w:jc w:val="left"/>
        <w:rPr>
          <w:rFonts w:cs="Arial"/>
        </w:rPr>
      </w:pPr>
      <w:r w:rsidRPr="00F01DD7">
        <w:rPr>
          <w:rFonts w:cs="Arial"/>
        </w:rPr>
        <w:t xml:space="preserve">The y-o-y </w:t>
      </w:r>
      <w:r w:rsidR="00841697" w:rsidRPr="00F01DD7">
        <w:rPr>
          <w:rFonts w:cs="Arial"/>
        </w:rPr>
        <w:t>growth</w:t>
      </w:r>
      <w:r w:rsidRPr="00F01DD7">
        <w:rPr>
          <w:rFonts w:cs="Arial"/>
        </w:rPr>
        <w:t xml:space="preserve"> of the GVA </w:t>
      </w:r>
      <w:r w:rsidR="00841697" w:rsidRPr="00F01DD7">
        <w:rPr>
          <w:rFonts w:cs="Arial"/>
        </w:rPr>
        <w:t>by 1</w:t>
      </w:r>
      <w:r w:rsidRPr="00F01DD7">
        <w:rPr>
          <w:rFonts w:cs="Arial"/>
        </w:rPr>
        <w:t>.8% was positively influenced especially by industry +0.</w:t>
      </w:r>
      <w:r w:rsidR="00841697" w:rsidRPr="00F01DD7">
        <w:rPr>
          <w:rFonts w:cs="Arial"/>
        </w:rPr>
        <w:t>4</w:t>
      </w:r>
      <w:r w:rsidRPr="00F01DD7">
        <w:rPr>
          <w:rFonts w:cs="Arial"/>
        </w:rPr>
        <w:t xml:space="preserve"> percentage point (p. p.; </w:t>
      </w:r>
      <w:r w:rsidR="00841697" w:rsidRPr="00F01DD7">
        <w:rPr>
          <w:rFonts w:cs="Arial"/>
        </w:rPr>
        <w:t>+1</w:t>
      </w:r>
      <w:r w:rsidRPr="00F01DD7">
        <w:rPr>
          <w:rFonts w:cs="Arial"/>
        </w:rPr>
        <w:t>.</w:t>
      </w:r>
      <w:r w:rsidR="00841697" w:rsidRPr="00F01DD7">
        <w:rPr>
          <w:rFonts w:cs="Arial"/>
        </w:rPr>
        <w:t>8</w:t>
      </w:r>
      <w:r w:rsidRPr="00F01DD7">
        <w:rPr>
          <w:rFonts w:cs="Arial"/>
        </w:rPr>
        <w:t>%), by a </w:t>
      </w:r>
      <w:r w:rsidRPr="00F01DD7">
        <w:t xml:space="preserve">group of economic activities of trade, transportation, accommodation and food service activities </w:t>
      </w:r>
      <w:r w:rsidRPr="00F01DD7">
        <w:rPr>
          <w:rFonts w:cs="Arial"/>
        </w:rPr>
        <w:t>+0.</w:t>
      </w:r>
      <w:r w:rsidR="00841697" w:rsidRPr="00F01DD7">
        <w:rPr>
          <w:rFonts w:cs="Arial"/>
        </w:rPr>
        <w:t>4</w:t>
      </w:r>
      <w:r w:rsidRPr="00F01DD7">
        <w:rPr>
          <w:rFonts w:cs="Arial"/>
        </w:rPr>
        <w:t> p. p. (</w:t>
      </w:r>
      <w:r w:rsidR="00841697" w:rsidRPr="00F01DD7">
        <w:rPr>
          <w:rFonts w:cs="Arial"/>
        </w:rPr>
        <w:t>+2</w:t>
      </w:r>
      <w:r w:rsidRPr="00F01DD7">
        <w:rPr>
          <w:rFonts w:cs="Arial"/>
        </w:rPr>
        <w:t>.</w:t>
      </w:r>
      <w:r w:rsidR="00841697" w:rsidRPr="00F01DD7">
        <w:rPr>
          <w:rFonts w:cs="Arial"/>
        </w:rPr>
        <w:t>4</w:t>
      </w:r>
      <w:r w:rsidRPr="00F01DD7">
        <w:rPr>
          <w:rFonts w:cs="Arial"/>
        </w:rPr>
        <w:t>%), and by information and communication +0.</w:t>
      </w:r>
      <w:r w:rsidR="00841697" w:rsidRPr="00F01DD7">
        <w:rPr>
          <w:rFonts w:cs="Arial"/>
        </w:rPr>
        <w:t>3</w:t>
      </w:r>
      <w:r w:rsidRPr="00F01DD7">
        <w:rPr>
          <w:rFonts w:cs="Arial"/>
        </w:rPr>
        <w:t> p. p. (</w:t>
      </w:r>
      <w:r w:rsidR="00841697" w:rsidRPr="00F01DD7">
        <w:rPr>
          <w:rFonts w:cs="Arial"/>
        </w:rPr>
        <w:t>+4</w:t>
      </w:r>
      <w:r w:rsidRPr="00F01DD7">
        <w:rPr>
          <w:rFonts w:cs="Arial"/>
        </w:rPr>
        <w:t>.</w:t>
      </w:r>
      <w:r w:rsidR="00841697" w:rsidRPr="00F01DD7">
        <w:rPr>
          <w:rFonts w:cs="Arial"/>
        </w:rPr>
        <w:t>1</w:t>
      </w:r>
      <w:r w:rsidRPr="00F01DD7">
        <w:rPr>
          <w:rFonts w:cs="Arial"/>
        </w:rPr>
        <w:t>%).</w:t>
      </w:r>
    </w:p>
    <w:p w14:paraId="4CC4F3BB" w14:textId="3ACF71B2" w:rsidR="007F0E6F" w:rsidRPr="00F01DD7" w:rsidRDefault="00284BD8" w:rsidP="008B2AA1">
      <w:pPr>
        <w:jc w:val="left"/>
        <w:rPr>
          <w:rFonts w:cs="Arial"/>
          <w:i/>
        </w:rPr>
      </w:pPr>
      <w:r w:rsidRPr="00530A9B">
        <w:rPr>
          <w:rFonts w:cs="Arial"/>
          <w:i/>
        </w:rPr>
        <w:t>“O</w:t>
      </w:r>
      <w:r w:rsidR="007F0E6F" w:rsidRPr="00F01DD7">
        <w:rPr>
          <w:rFonts w:cs="Arial"/>
          <w:i/>
        </w:rPr>
        <w:t>n</w:t>
      </w:r>
      <w:r w:rsidR="007F0E6F" w:rsidRPr="00F01DD7">
        <w:rPr>
          <w:rFonts w:cs="Arial"/>
          <w:b/>
          <w:i/>
        </w:rPr>
        <w:t xml:space="preserve"> </w:t>
      </w:r>
      <w:r w:rsidR="007F0E6F" w:rsidRPr="00F01DD7">
        <w:rPr>
          <w:rFonts w:cs="Arial"/>
          <w:i/>
        </w:rPr>
        <w:t>the demand side,</w:t>
      </w:r>
      <w:r w:rsidR="00EF4EDF" w:rsidRPr="00F01DD7">
        <w:rPr>
          <w:rFonts w:cs="Arial"/>
          <w:i/>
        </w:rPr>
        <w:t xml:space="preserve"> the following were the main factors of the q-o-q growth of the gross domestic product in the second quarter of 2026:</w:t>
      </w:r>
      <w:r w:rsidR="00AB6F47" w:rsidRPr="00F01DD7">
        <w:rPr>
          <w:rFonts w:cs="Arial"/>
          <w:i/>
        </w:rPr>
        <w:t xml:space="preserve"> </w:t>
      </w:r>
      <w:r w:rsidR="007F0E6F" w:rsidRPr="00F01DD7">
        <w:rPr>
          <w:rFonts w:cs="Arial"/>
          <w:i/>
        </w:rPr>
        <w:t>final consumption expenditure of households</w:t>
      </w:r>
      <w:r w:rsidR="00AB6F47" w:rsidRPr="00F01DD7">
        <w:rPr>
          <w:rFonts w:cs="Arial"/>
          <w:i/>
        </w:rPr>
        <w:t xml:space="preserve">, the gross fixed capital formation, and </w:t>
      </w:r>
      <w:r w:rsidR="00DA4182" w:rsidRPr="00F01DD7">
        <w:rPr>
          <w:rFonts w:cs="Arial"/>
          <w:i/>
        </w:rPr>
        <w:t>external</w:t>
      </w:r>
      <w:r w:rsidR="00AB6F47" w:rsidRPr="00F01DD7">
        <w:rPr>
          <w:rFonts w:cs="Arial"/>
          <w:i/>
        </w:rPr>
        <w:t xml:space="preserve"> demand.</w:t>
      </w:r>
      <w:r w:rsidR="002B0360" w:rsidRPr="00F01DD7">
        <w:rPr>
          <w:rFonts w:cs="Arial"/>
          <w:i/>
        </w:rPr>
        <w:t xml:space="preserve"> A change in inventories</w:t>
      </w:r>
      <w:r w:rsidR="00B34BDC" w:rsidRPr="00F01DD7">
        <w:rPr>
          <w:rFonts w:cs="Arial"/>
          <w:i/>
        </w:rPr>
        <w:t xml:space="preserve"> had a negative influence,“ </w:t>
      </w:r>
      <w:r w:rsidR="007F0E6F" w:rsidRPr="00F01DD7">
        <w:rPr>
          <w:rFonts w:cs="Arial"/>
        </w:rPr>
        <w:t xml:space="preserve">Vladimír Kermiet, </w:t>
      </w:r>
      <w:r w:rsidR="007F0E6F" w:rsidRPr="00F01DD7">
        <w:t xml:space="preserve">Director of the National Accounts Department of the Czech Statistical Office (CZSO), </w:t>
      </w:r>
      <w:r w:rsidR="007F0E6F" w:rsidRPr="00F01DD7">
        <w:rPr>
          <w:rFonts w:cs="Arial"/>
        </w:rPr>
        <w:t>comments on the data.</w:t>
      </w:r>
    </w:p>
    <w:p w14:paraId="070A35E1" w14:textId="7871FDFB" w:rsidR="007F0E6F" w:rsidRPr="00F01DD7" w:rsidRDefault="007F0E6F" w:rsidP="008B2AA1">
      <w:pPr>
        <w:jc w:val="left"/>
        <w:rPr>
          <w:rFonts w:cs="Arial"/>
        </w:rPr>
      </w:pPr>
      <w:r w:rsidRPr="00F01DD7">
        <w:rPr>
          <w:rFonts w:cs="Arial"/>
        </w:rPr>
        <w:t>The following had a positive influence on the y-o-y GDP growth (+</w:t>
      </w:r>
      <w:r w:rsidR="00456CB9" w:rsidRPr="00F01DD7">
        <w:rPr>
          <w:rFonts w:cs="Arial"/>
        </w:rPr>
        <w:t>1</w:t>
      </w:r>
      <w:r w:rsidRPr="00F01DD7">
        <w:rPr>
          <w:rFonts w:cs="Arial"/>
        </w:rPr>
        <w:t>.</w:t>
      </w:r>
      <w:r w:rsidR="00456CB9" w:rsidRPr="00F01DD7">
        <w:rPr>
          <w:rFonts w:cs="Arial"/>
        </w:rPr>
        <w:t>9</w:t>
      </w:r>
      <w:r w:rsidRPr="00F01DD7">
        <w:rPr>
          <w:rFonts w:cs="Arial"/>
        </w:rPr>
        <w:t xml:space="preserve">%): final consumption expenditure of households </w:t>
      </w:r>
      <w:r w:rsidRPr="00F01DD7">
        <w:t>+1.</w:t>
      </w:r>
      <w:r w:rsidR="00456CB9" w:rsidRPr="00F01DD7">
        <w:t>1</w:t>
      </w:r>
      <w:r w:rsidRPr="00F01DD7">
        <w:t> p. p.</w:t>
      </w:r>
      <w:r w:rsidRPr="00F01DD7">
        <w:rPr>
          <w:rStyle w:val="Znakapoznpodarou"/>
          <w:rFonts w:cs="Arial"/>
        </w:rPr>
        <w:t xml:space="preserve"> </w:t>
      </w:r>
      <w:r w:rsidRPr="00F01DD7">
        <w:rPr>
          <w:rStyle w:val="Znakapoznpodarou"/>
          <w:rFonts w:cs="Arial"/>
        </w:rPr>
        <w:footnoteReference w:id="2"/>
      </w:r>
      <w:r w:rsidRPr="00F01DD7">
        <w:t>, final consumption expenditure of general government +0.</w:t>
      </w:r>
      <w:r w:rsidR="00456CB9" w:rsidRPr="00F01DD7">
        <w:t>2</w:t>
      </w:r>
      <w:r w:rsidRPr="00F01DD7">
        <w:t xml:space="preserve"> p. p., </w:t>
      </w:r>
      <w:r w:rsidR="00456CB9" w:rsidRPr="00F01DD7">
        <w:rPr>
          <w:rFonts w:cs="Arial"/>
        </w:rPr>
        <w:t>the gross fixed capital formation +1.7 p. p., and international trade balance +</w:t>
      </w:r>
      <w:r w:rsidR="00456CB9" w:rsidRPr="00F01DD7">
        <w:t>0.2 p. p.</w:t>
      </w:r>
      <w:r w:rsidR="00456CB9" w:rsidRPr="00F01DD7">
        <w:rPr>
          <w:rFonts w:cs="Arial"/>
        </w:rPr>
        <w:t xml:space="preserve"> </w:t>
      </w:r>
      <w:r w:rsidR="00456CB9" w:rsidRPr="00F01DD7">
        <w:t>A </w:t>
      </w:r>
      <w:r w:rsidRPr="00F01DD7">
        <w:t xml:space="preserve">change in inventories </w:t>
      </w:r>
      <w:r w:rsidR="00456CB9" w:rsidRPr="00F01DD7">
        <w:t>had a</w:t>
      </w:r>
      <w:r w:rsidRPr="00F01DD7">
        <w:rPr>
          <w:rFonts w:cs="Arial"/>
        </w:rPr>
        <w:t xml:space="preserve"> negative influence </w:t>
      </w:r>
      <w:r w:rsidRPr="00F01DD7">
        <w:t>-</w:t>
      </w:r>
      <w:r w:rsidR="00456CB9" w:rsidRPr="00F01DD7">
        <w:t>1</w:t>
      </w:r>
      <w:r w:rsidRPr="00F01DD7">
        <w:t>.3 p. p.</w:t>
      </w:r>
    </w:p>
    <w:p w14:paraId="79A24F87" w14:textId="7874DF68" w:rsidR="007F0E6F" w:rsidRPr="00F01DD7" w:rsidRDefault="007F0E6F" w:rsidP="008B2AA1">
      <w:pPr>
        <w:jc w:val="left"/>
        <w:rPr>
          <w:rFonts w:cs="Arial"/>
        </w:rPr>
      </w:pPr>
      <w:r w:rsidRPr="00F01DD7">
        <w:rPr>
          <w:rFonts w:cs="Arial"/>
          <w:b/>
        </w:rPr>
        <w:t xml:space="preserve">Final consumption expenditure </w:t>
      </w:r>
      <w:r w:rsidRPr="00F01DD7">
        <w:rPr>
          <w:rFonts w:cs="Arial"/>
        </w:rPr>
        <w:t xml:space="preserve">increased by </w:t>
      </w:r>
      <w:r w:rsidR="007B310D" w:rsidRPr="00F01DD7">
        <w:rPr>
          <w:rFonts w:cs="Arial"/>
        </w:rPr>
        <w:t>0</w:t>
      </w:r>
      <w:r w:rsidRPr="00F01DD7">
        <w:rPr>
          <w:rFonts w:cs="Arial"/>
        </w:rPr>
        <w:t>.</w:t>
      </w:r>
      <w:r w:rsidR="007B310D" w:rsidRPr="00F01DD7">
        <w:rPr>
          <w:rFonts w:cs="Arial"/>
        </w:rPr>
        <w:t>5</w:t>
      </w:r>
      <w:r w:rsidRPr="00F01DD7">
        <w:rPr>
          <w:rFonts w:cs="Arial"/>
        </w:rPr>
        <w:t xml:space="preserve">%, q-o-q. In the y-o-y comparison, it increased by </w:t>
      </w:r>
      <w:r w:rsidR="007B310D" w:rsidRPr="00F01DD7">
        <w:rPr>
          <w:rFonts w:cs="Arial"/>
        </w:rPr>
        <w:t>2</w:t>
      </w:r>
      <w:r w:rsidRPr="00F01DD7">
        <w:rPr>
          <w:rFonts w:cs="Arial"/>
        </w:rPr>
        <w:t>.</w:t>
      </w:r>
      <w:r w:rsidR="007B310D" w:rsidRPr="00F01DD7">
        <w:rPr>
          <w:rFonts w:cs="Arial"/>
        </w:rPr>
        <w:t>2</w:t>
      </w:r>
      <w:r w:rsidRPr="00F01DD7">
        <w:rPr>
          <w:rFonts w:cs="Arial"/>
        </w:rPr>
        <w:t xml:space="preserve">%. </w:t>
      </w:r>
      <w:r w:rsidR="00EF1727">
        <w:rPr>
          <w:rFonts w:cs="Arial"/>
        </w:rPr>
        <w:t>Of that, f</w:t>
      </w:r>
      <w:r w:rsidRPr="00F01DD7">
        <w:rPr>
          <w:rFonts w:cs="Arial"/>
        </w:rPr>
        <w:t>inal consumption expenditure</w:t>
      </w:r>
      <w:r w:rsidRPr="00F01DD7">
        <w:rPr>
          <w:rFonts w:cs="Arial"/>
          <w:b/>
        </w:rPr>
        <w:t xml:space="preserve"> of households</w:t>
      </w:r>
      <w:r w:rsidRPr="00F01DD7">
        <w:rPr>
          <w:rFonts w:cs="Arial"/>
        </w:rPr>
        <w:t xml:space="preserve"> increased by </w:t>
      </w:r>
      <w:r w:rsidR="00AE3037" w:rsidRPr="00F01DD7">
        <w:rPr>
          <w:rFonts w:cs="Arial"/>
        </w:rPr>
        <w:t>0</w:t>
      </w:r>
      <w:r w:rsidRPr="00F01DD7">
        <w:rPr>
          <w:rFonts w:cs="Arial"/>
        </w:rPr>
        <w:t>.</w:t>
      </w:r>
      <w:r w:rsidR="00AE3037" w:rsidRPr="00F01DD7">
        <w:rPr>
          <w:rFonts w:cs="Arial"/>
        </w:rPr>
        <w:t>5</w:t>
      </w:r>
      <w:r w:rsidRPr="00F01DD7">
        <w:rPr>
          <w:rFonts w:cs="Arial"/>
        </w:rPr>
        <w:t xml:space="preserve">%, q-o-q, and by </w:t>
      </w:r>
      <w:r w:rsidR="00AE3037" w:rsidRPr="00F01DD7">
        <w:rPr>
          <w:rFonts w:cs="Arial"/>
        </w:rPr>
        <w:t>2</w:t>
      </w:r>
      <w:r w:rsidRPr="00F01DD7">
        <w:rPr>
          <w:rFonts w:cs="Arial"/>
        </w:rPr>
        <w:t>.</w:t>
      </w:r>
      <w:r w:rsidR="00AE3037" w:rsidRPr="00F01DD7">
        <w:rPr>
          <w:rFonts w:cs="Arial"/>
        </w:rPr>
        <w:t>7</w:t>
      </w:r>
      <w:r w:rsidRPr="00F01DD7">
        <w:rPr>
          <w:rFonts w:cs="Arial"/>
        </w:rPr>
        <w:t>%, y-o-y. Final consumption expenditure</w:t>
      </w:r>
      <w:r w:rsidRPr="00F01DD7">
        <w:rPr>
          <w:rFonts w:cs="Arial"/>
          <w:b/>
        </w:rPr>
        <w:t xml:space="preserve"> of general government </w:t>
      </w:r>
      <w:r w:rsidRPr="00F01DD7">
        <w:rPr>
          <w:rFonts w:cs="Arial"/>
        </w:rPr>
        <w:t xml:space="preserve">increased by </w:t>
      </w:r>
      <w:r w:rsidR="007D06E7" w:rsidRPr="00F01DD7">
        <w:rPr>
          <w:rFonts w:cs="Arial"/>
        </w:rPr>
        <w:t>0</w:t>
      </w:r>
      <w:r w:rsidRPr="00F01DD7">
        <w:rPr>
          <w:rFonts w:cs="Arial"/>
        </w:rPr>
        <w:t>.</w:t>
      </w:r>
      <w:r w:rsidR="007D06E7" w:rsidRPr="00F01DD7">
        <w:rPr>
          <w:rFonts w:cs="Arial"/>
        </w:rPr>
        <w:t>1</w:t>
      </w:r>
      <w:r w:rsidRPr="00F01DD7">
        <w:rPr>
          <w:rFonts w:cs="Arial"/>
        </w:rPr>
        <w:t>%, q-o-q, and in the</w:t>
      </w:r>
      <w:r w:rsidR="00B85059">
        <w:rPr>
          <w:rFonts w:cs="Arial"/>
        </w:rPr>
        <w:br/>
      </w:r>
      <w:r w:rsidRPr="00F01DD7">
        <w:rPr>
          <w:rFonts w:cs="Arial"/>
        </w:rPr>
        <w:t xml:space="preserve">y-o-y comparison by </w:t>
      </w:r>
      <w:r w:rsidR="007D06E7" w:rsidRPr="00F01DD7">
        <w:rPr>
          <w:rFonts w:cs="Arial"/>
        </w:rPr>
        <w:t>1</w:t>
      </w:r>
      <w:r w:rsidRPr="00F01DD7">
        <w:rPr>
          <w:rFonts w:cs="Arial"/>
        </w:rPr>
        <w:t>.</w:t>
      </w:r>
      <w:r w:rsidR="007D06E7" w:rsidRPr="00F01DD7">
        <w:rPr>
          <w:rFonts w:cs="Arial"/>
        </w:rPr>
        <w:t>0</w:t>
      </w:r>
      <w:r w:rsidRPr="00F01DD7">
        <w:rPr>
          <w:rFonts w:cs="Arial"/>
        </w:rPr>
        <w:t>%.</w:t>
      </w:r>
    </w:p>
    <w:p w14:paraId="6CDBDAEC" w14:textId="77777777" w:rsidR="00925C91" w:rsidRDefault="007F0E6F" w:rsidP="008B2AA1">
      <w:pPr>
        <w:jc w:val="left"/>
        <w:rPr>
          <w:rFonts w:cs="Arial"/>
        </w:rPr>
      </w:pPr>
      <w:r w:rsidRPr="00F01DD7">
        <w:rPr>
          <w:rFonts w:cs="Arial"/>
          <w:b/>
        </w:rPr>
        <w:t>Gross fixed capital formation</w:t>
      </w:r>
      <w:r w:rsidRPr="00F01DD7">
        <w:rPr>
          <w:rFonts w:cs="Arial"/>
        </w:rPr>
        <w:t xml:space="preserve"> increased by </w:t>
      </w:r>
      <w:r w:rsidR="00C511D5" w:rsidRPr="00F01DD7">
        <w:rPr>
          <w:rFonts w:cs="Arial"/>
        </w:rPr>
        <w:t>1</w:t>
      </w:r>
      <w:r w:rsidRPr="00F01DD7">
        <w:rPr>
          <w:rFonts w:cs="Arial"/>
        </w:rPr>
        <w:t xml:space="preserve">.5%, q-o-q; in the y-o-y comparison, it </w:t>
      </w:r>
      <w:r w:rsidR="00C511D5" w:rsidRPr="00F01DD7">
        <w:rPr>
          <w:rFonts w:cs="Arial"/>
        </w:rPr>
        <w:t>in</w:t>
      </w:r>
      <w:r w:rsidRPr="00F01DD7">
        <w:rPr>
          <w:rFonts w:cs="Arial"/>
        </w:rPr>
        <w:t xml:space="preserve">creased by </w:t>
      </w:r>
      <w:r w:rsidR="00C511D5" w:rsidRPr="00F01DD7">
        <w:rPr>
          <w:rFonts w:cs="Arial"/>
        </w:rPr>
        <w:t>7</w:t>
      </w:r>
      <w:r w:rsidRPr="00F01DD7">
        <w:rPr>
          <w:rFonts w:cs="Arial"/>
        </w:rPr>
        <w:t>.</w:t>
      </w:r>
      <w:r w:rsidR="00C511D5" w:rsidRPr="00F01DD7">
        <w:rPr>
          <w:rFonts w:cs="Arial"/>
        </w:rPr>
        <w:t>1</w:t>
      </w:r>
      <w:r w:rsidRPr="00F01DD7">
        <w:rPr>
          <w:rFonts w:cs="Arial"/>
        </w:rPr>
        <w:t xml:space="preserve">%. A y-o-y </w:t>
      </w:r>
      <w:r w:rsidR="00C511D5" w:rsidRPr="00F01DD7">
        <w:rPr>
          <w:rFonts w:cs="Arial"/>
        </w:rPr>
        <w:t>growth</w:t>
      </w:r>
      <w:r w:rsidRPr="00F01DD7">
        <w:rPr>
          <w:rFonts w:cs="Arial"/>
        </w:rPr>
        <w:t xml:space="preserve"> </w:t>
      </w:r>
      <w:r w:rsidR="00997653" w:rsidRPr="00F01DD7">
        <w:rPr>
          <w:rFonts w:cs="Arial"/>
        </w:rPr>
        <w:t>was mainly recorded by</w:t>
      </w:r>
      <w:r w:rsidRPr="00F01DD7">
        <w:rPr>
          <w:rFonts w:cs="Arial"/>
        </w:rPr>
        <w:t xml:space="preserve"> </w:t>
      </w:r>
      <w:r w:rsidRPr="00F01DD7">
        <w:t>investments in dwellings</w:t>
      </w:r>
      <w:r w:rsidR="00D732D9" w:rsidRPr="00F01DD7">
        <w:t>,</w:t>
      </w:r>
      <w:r w:rsidR="00D732D9" w:rsidRPr="00F01DD7">
        <w:rPr>
          <w:rFonts w:cs="Arial"/>
        </w:rPr>
        <w:t xml:space="preserve"> other buildings and structures</w:t>
      </w:r>
      <w:r w:rsidR="00997653" w:rsidRPr="00F01DD7">
        <w:rPr>
          <w:rFonts w:cs="Arial"/>
        </w:rPr>
        <w:t>,</w:t>
      </w:r>
      <w:r w:rsidR="00D732D9" w:rsidRPr="00F01DD7">
        <w:rPr>
          <w:rFonts w:cs="Arial"/>
        </w:rPr>
        <w:t xml:space="preserve"> and transport equipment</w:t>
      </w:r>
      <w:r w:rsidR="00997653" w:rsidRPr="00F01DD7">
        <w:rPr>
          <w:rFonts w:cs="Arial"/>
        </w:rPr>
        <w:t>.</w:t>
      </w:r>
    </w:p>
    <w:p w14:paraId="2BE42AAB" w14:textId="2BE43541" w:rsidR="007F0E6F" w:rsidRPr="00F01DD7" w:rsidRDefault="007F0E6F" w:rsidP="00794DCB">
      <w:pPr>
        <w:spacing w:line="240" w:lineRule="auto"/>
        <w:jc w:val="left"/>
        <w:rPr>
          <w:rFonts w:cs="Arial"/>
        </w:rPr>
      </w:pPr>
      <w:r w:rsidRPr="00F01DD7">
        <w:rPr>
          <w:rFonts w:cs="Arial"/>
        </w:rPr>
        <w:lastRenderedPageBreak/>
        <w:t xml:space="preserve">The </w:t>
      </w:r>
      <w:r w:rsidRPr="00F01DD7">
        <w:rPr>
          <w:rFonts w:cs="Arial"/>
          <w:b/>
        </w:rPr>
        <w:t>change in inventories</w:t>
      </w:r>
      <w:r w:rsidRPr="00F01DD7">
        <w:rPr>
          <w:rStyle w:val="Znakapoznpodarou"/>
        </w:rPr>
        <w:footnoteReference w:id="3"/>
      </w:r>
      <w:r w:rsidRPr="00F01DD7">
        <w:rPr>
          <w:rFonts w:cs="Arial"/>
        </w:rPr>
        <w:t xml:space="preserve"> was CZK +</w:t>
      </w:r>
      <w:r w:rsidR="00E46E36" w:rsidRPr="00F01DD7">
        <w:rPr>
          <w:rFonts w:cs="Arial"/>
        </w:rPr>
        <w:t>17</w:t>
      </w:r>
      <w:r w:rsidRPr="00F01DD7">
        <w:rPr>
          <w:rFonts w:cs="Arial"/>
        </w:rPr>
        <w:t>.</w:t>
      </w:r>
      <w:r w:rsidR="00E46E36" w:rsidRPr="00F01DD7">
        <w:rPr>
          <w:rFonts w:cs="Arial"/>
        </w:rPr>
        <w:t>6 </w:t>
      </w:r>
      <w:r w:rsidRPr="00F01DD7">
        <w:rPr>
          <w:rFonts w:cs="Arial"/>
        </w:rPr>
        <w:t>billion, which was</w:t>
      </w:r>
      <w:r w:rsidR="00EF1727">
        <w:rPr>
          <w:rFonts w:cs="Arial"/>
        </w:rPr>
        <w:t>, however,</w:t>
      </w:r>
      <w:r w:rsidRPr="00F01DD7">
        <w:rPr>
          <w:rFonts w:cs="Arial"/>
        </w:rPr>
        <w:t xml:space="preserve"> by CZK </w:t>
      </w:r>
      <w:r w:rsidR="00E46E36" w:rsidRPr="00F01DD7">
        <w:rPr>
          <w:rFonts w:cs="Arial"/>
        </w:rPr>
        <w:t>1</w:t>
      </w:r>
      <w:r w:rsidRPr="00F01DD7">
        <w:rPr>
          <w:rFonts w:cs="Arial"/>
        </w:rPr>
        <w:t>7.</w:t>
      </w:r>
      <w:r w:rsidR="00E46E36" w:rsidRPr="00F01DD7">
        <w:rPr>
          <w:rFonts w:cs="Arial"/>
        </w:rPr>
        <w:t>9</w:t>
      </w:r>
      <w:r w:rsidRPr="00F01DD7">
        <w:rPr>
          <w:rFonts w:cs="Arial"/>
        </w:rPr>
        <w:t xml:space="preserve"> billion </w:t>
      </w:r>
      <w:r w:rsidR="00E46E36" w:rsidRPr="00F01DD7">
        <w:rPr>
          <w:rFonts w:cs="Arial"/>
        </w:rPr>
        <w:t>less</w:t>
      </w:r>
      <w:r w:rsidRPr="00F01DD7">
        <w:rPr>
          <w:rFonts w:cs="Arial"/>
        </w:rPr>
        <w:t xml:space="preserve"> compared to the corresponding quarter of the previous year.</w:t>
      </w:r>
    </w:p>
    <w:p w14:paraId="6ACD5A9E" w14:textId="19771B6E" w:rsidR="007F0E6F" w:rsidRPr="00F01DD7" w:rsidRDefault="007F0E6F" w:rsidP="00794DCB">
      <w:pPr>
        <w:spacing w:line="240" w:lineRule="auto"/>
        <w:jc w:val="left"/>
        <w:rPr>
          <w:rFonts w:cs="Arial"/>
        </w:rPr>
      </w:pPr>
      <w:r w:rsidRPr="00F01DD7">
        <w:rPr>
          <w:rFonts w:cs="Arial"/>
        </w:rPr>
        <w:t>The</w:t>
      </w:r>
      <w:r w:rsidRPr="00F01DD7">
        <w:rPr>
          <w:rFonts w:cs="Arial"/>
          <w:b/>
        </w:rPr>
        <w:t xml:space="preserve"> international trade balance of goods and services </w:t>
      </w:r>
      <w:r w:rsidRPr="00F01DD7">
        <w:rPr>
          <w:rFonts w:cs="Arial"/>
        </w:rPr>
        <w:t>at current prices reached the value of CZK </w:t>
      </w:r>
      <w:r w:rsidR="002E39D9" w:rsidRPr="00F01DD7">
        <w:rPr>
          <w:rFonts w:cs="Arial"/>
        </w:rPr>
        <w:t>99</w:t>
      </w:r>
      <w:r w:rsidRPr="00F01DD7">
        <w:rPr>
          <w:rFonts w:cs="Arial"/>
        </w:rPr>
        <w:t>.</w:t>
      </w:r>
      <w:r w:rsidR="002E39D9" w:rsidRPr="00F01DD7">
        <w:rPr>
          <w:rFonts w:cs="Arial"/>
        </w:rPr>
        <w:t>0</w:t>
      </w:r>
      <w:r w:rsidRPr="00F01DD7">
        <w:rPr>
          <w:rFonts w:cs="Arial"/>
        </w:rPr>
        <w:t> bn; thus it was by CZK </w:t>
      </w:r>
      <w:r w:rsidR="00AB1167" w:rsidRPr="00F01DD7">
        <w:rPr>
          <w:rFonts w:cs="Arial"/>
        </w:rPr>
        <w:t>20</w:t>
      </w:r>
      <w:r w:rsidRPr="00F01DD7">
        <w:rPr>
          <w:rFonts w:cs="Arial"/>
        </w:rPr>
        <w:t>.</w:t>
      </w:r>
      <w:r w:rsidR="00AB1167" w:rsidRPr="00F01DD7">
        <w:rPr>
          <w:rFonts w:cs="Arial"/>
        </w:rPr>
        <w:t>5</w:t>
      </w:r>
      <w:r w:rsidRPr="00F01DD7">
        <w:rPr>
          <w:rFonts w:cs="Arial"/>
        </w:rPr>
        <w:t> bn lower than in the corresponding period of the previous year. Exports increased in real terms by 0.</w:t>
      </w:r>
      <w:r w:rsidR="00EF5DAF" w:rsidRPr="00F01DD7">
        <w:rPr>
          <w:rFonts w:cs="Arial"/>
        </w:rPr>
        <w:t>9</w:t>
      </w:r>
      <w:r w:rsidRPr="00F01DD7">
        <w:rPr>
          <w:rFonts w:cs="Arial"/>
        </w:rPr>
        <w:t xml:space="preserve">%, q-o-q, and in the y-o-y comparison it increased by </w:t>
      </w:r>
      <w:r w:rsidR="00EF5DAF" w:rsidRPr="00F01DD7">
        <w:rPr>
          <w:rFonts w:cs="Arial"/>
        </w:rPr>
        <w:t>3</w:t>
      </w:r>
      <w:r w:rsidRPr="00F01DD7">
        <w:rPr>
          <w:rFonts w:cs="Arial"/>
        </w:rPr>
        <w:t>.</w:t>
      </w:r>
      <w:r w:rsidR="00EF5DAF" w:rsidRPr="00F01DD7">
        <w:rPr>
          <w:rFonts w:cs="Arial"/>
        </w:rPr>
        <w:t>3</w:t>
      </w:r>
      <w:r w:rsidRPr="00F01DD7">
        <w:rPr>
          <w:rFonts w:cs="Arial"/>
        </w:rPr>
        <w:t>%</w:t>
      </w:r>
      <w:r w:rsidR="007B607E">
        <w:rPr>
          <w:rFonts w:cs="Arial"/>
        </w:rPr>
        <w:t xml:space="preserve">, </w:t>
      </w:r>
      <w:r w:rsidR="00A02C7C">
        <w:rPr>
          <w:rFonts w:cs="Arial"/>
        </w:rPr>
        <w:t xml:space="preserve">mainly </w:t>
      </w:r>
      <w:r w:rsidR="007B607E">
        <w:rPr>
          <w:rFonts w:cs="Arial"/>
        </w:rPr>
        <w:t>thanks</w:t>
      </w:r>
      <w:r w:rsidR="00156354" w:rsidRPr="00F01DD7">
        <w:rPr>
          <w:rFonts w:cs="Arial"/>
        </w:rPr>
        <w:t xml:space="preserve"> </w:t>
      </w:r>
      <w:r w:rsidR="007B607E">
        <w:rPr>
          <w:rFonts w:cs="Arial"/>
        </w:rPr>
        <w:t xml:space="preserve">to </w:t>
      </w:r>
      <w:r w:rsidR="00A02C7C">
        <w:rPr>
          <w:rFonts w:cs="Arial"/>
        </w:rPr>
        <w:t>e</w:t>
      </w:r>
      <w:r w:rsidR="0065615B" w:rsidRPr="00F01DD7">
        <w:rPr>
          <w:rFonts w:cs="Arial"/>
        </w:rPr>
        <w:t>xports of motor vehicles</w:t>
      </w:r>
      <w:r w:rsidR="00096CC5" w:rsidRPr="00F01DD7">
        <w:rPr>
          <w:rFonts w:cs="Arial"/>
        </w:rPr>
        <w:t xml:space="preserve">, </w:t>
      </w:r>
      <w:r w:rsidR="00AA2AAA" w:rsidRPr="00F01DD7">
        <w:rPr>
          <w:lang w:val="en-GB"/>
        </w:rPr>
        <w:t>computer, electronic and optical products</w:t>
      </w:r>
      <w:r w:rsidR="001F2D49" w:rsidRPr="00F01DD7">
        <w:rPr>
          <w:lang w:val="en-GB"/>
        </w:rPr>
        <w:t xml:space="preserve">, and electrical equipment. </w:t>
      </w:r>
      <w:r w:rsidRPr="00F01DD7">
        <w:rPr>
          <w:rFonts w:cs="Arial"/>
        </w:rPr>
        <w:t xml:space="preserve">Imports </w:t>
      </w:r>
      <w:r w:rsidR="00156354" w:rsidRPr="00F01DD7">
        <w:rPr>
          <w:rFonts w:cs="Arial"/>
        </w:rPr>
        <w:t>remained unchanged</w:t>
      </w:r>
      <w:r w:rsidRPr="00F01DD7">
        <w:rPr>
          <w:rFonts w:cs="Arial"/>
        </w:rPr>
        <w:t xml:space="preserve">, q-o-q, and in the y-o-y comparison it increased by </w:t>
      </w:r>
      <w:r w:rsidR="00156354" w:rsidRPr="00F01DD7">
        <w:rPr>
          <w:rFonts w:cs="Arial"/>
        </w:rPr>
        <w:t>3</w:t>
      </w:r>
      <w:r w:rsidRPr="00F01DD7">
        <w:rPr>
          <w:rFonts w:cs="Arial"/>
        </w:rPr>
        <w:t>.</w:t>
      </w:r>
      <w:r w:rsidR="00156354" w:rsidRPr="00F01DD7">
        <w:rPr>
          <w:rFonts w:cs="Arial"/>
        </w:rPr>
        <w:t>7</w:t>
      </w:r>
      <w:r w:rsidRPr="00F01DD7">
        <w:rPr>
          <w:rFonts w:cs="Arial"/>
        </w:rPr>
        <w:t xml:space="preserve">%. </w:t>
      </w:r>
    </w:p>
    <w:p w14:paraId="55198EF7" w14:textId="69E08CE0" w:rsidR="00793270" w:rsidRPr="00F01DD7" w:rsidRDefault="009858D4" w:rsidP="00793270">
      <w:pPr>
        <w:jc w:val="left"/>
      </w:pPr>
      <w:r>
        <w:rPr>
          <w:noProof/>
        </w:rPr>
        <w:drawing>
          <wp:inline distT="0" distB="0" distL="0" distR="0" wp14:anchorId="317AFEC8" wp14:editId="1C50FC02">
            <wp:extent cx="5381623" cy="3291050"/>
            <wp:effectExtent l="0" t="0" r="0" b="5080"/>
            <wp:docPr id="78769458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93270" w:rsidRPr="00F01DD7">
        <w:rPr>
          <w:noProof/>
        </w:rPr>
        <w:t xml:space="preserve"> </w:t>
      </w:r>
    </w:p>
    <w:p w14:paraId="021219C0" w14:textId="5D4B39F9" w:rsidR="007F0E6F" w:rsidRPr="00F01DD7" w:rsidRDefault="0080136E" w:rsidP="00794DCB">
      <w:pPr>
        <w:spacing w:line="240" w:lineRule="auto"/>
        <w:jc w:val="left"/>
        <w:rPr>
          <w:rFonts w:cs="Arial"/>
        </w:rPr>
      </w:pPr>
      <w:r w:rsidRPr="00F01DD7">
        <w:rPr>
          <w:rFonts w:cs="Arial"/>
        </w:rPr>
        <w:t xml:space="preserve">The price level measured by </w:t>
      </w:r>
      <w:r w:rsidR="007F0E6F" w:rsidRPr="00F01DD7">
        <w:rPr>
          <w:rFonts w:cs="Arial"/>
        </w:rPr>
        <w:t>the GDP deflator increased</w:t>
      </w:r>
      <w:r w:rsidRPr="00F01DD7">
        <w:rPr>
          <w:rFonts w:cs="Arial"/>
        </w:rPr>
        <w:t xml:space="preserve"> in the Q2 2026</w:t>
      </w:r>
      <w:r w:rsidR="007F0E6F" w:rsidRPr="00F01DD7">
        <w:rPr>
          <w:rFonts w:cs="Arial"/>
        </w:rPr>
        <w:t xml:space="preserve"> by 1.</w:t>
      </w:r>
      <w:r w:rsidRPr="00F01DD7">
        <w:rPr>
          <w:rFonts w:cs="Arial"/>
        </w:rPr>
        <w:t>0</w:t>
      </w:r>
      <w:r w:rsidR="007F0E6F" w:rsidRPr="00F01DD7">
        <w:rPr>
          <w:rFonts w:cs="Arial"/>
        </w:rPr>
        <w:t xml:space="preserve">%, q-o-q, and by </w:t>
      </w:r>
      <w:r w:rsidRPr="00F01DD7">
        <w:rPr>
          <w:rFonts w:cs="Arial"/>
        </w:rPr>
        <w:t>2</w:t>
      </w:r>
      <w:r w:rsidR="007F0E6F" w:rsidRPr="00F01DD7">
        <w:rPr>
          <w:rFonts w:cs="Arial"/>
        </w:rPr>
        <w:t>.</w:t>
      </w:r>
      <w:r w:rsidRPr="00F01DD7">
        <w:rPr>
          <w:rFonts w:cs="Arial"/>
        </w:rPr>
        <w:t>6</w:t>
      </w:r>
      <w:r w:rsidR="007F0E6F" w:rsidRPr="00F01DD7">
        <w:rPr>
          <w:rFonts w:cs="Arial"/>
        </w:rPr>
        <w:t>%, y-o-y.</w:t>
      </w:r>
    </w:p>
    <w:p w14:paraId="462B88B5" w14:textId="24ED69DF" w:rsidR="007F0E6F" w:rsidRPr="00F01DD7" w:rsidRDefault="007F0E6F" w:rsidP="00794DCB">
      <w:pPr>
        <w:spacing w:line="20" w:lineRule="atLeast"/>
        <w:jc w:val="left"/>
        <w:rPr>
          <w:rFonts w:cs="Arial"/>
        </w:rPr>
      </w:pPr>
      <w:r w:rsidRPr="00F01DD7">
        <w:rPr>
          <w:rFonts w:cs="Arial"/>
        </w:rPr>
        <w:t>The volume of labour costs</w:t>
      </w:r>
      <w:r w:rsidRPr="00F01DD7">
        <w:rPr>
          <w:rFonts w:cs="Arial"/>
          <w:vertAlign w:val="superscript"/>
        </w:rPr>
        <w:t>3</w:t>
      </w:r>
      <w:r w:rsidRPr="00F01DD7">
        <w:rPr>
          <w:rFonts w:cs="Arial"/>
        </w:rPr>
        <w:t xml:space="preserve"> increased by </w:t>
      </w:r>
      <w:r w:rsidR="00793270" w:rsidRPr="00F01DD7">
        <w:rPr>
          <w:rFonts w:cs="Arial"/>
        </w:rPr>
        <w:t>7</w:t>
      </w:r>
      <w:r w:rsidRPr="00F01DD7">
        <w:rPr>
          <w:rFonts w:cs="Arial"/>
        </w:rPr>
        <w:t>.</w:t>
      </w:r>
      <w:r w:rsidR="00793270" w:rsidRPr="00F01DD7">
        <w:rPr>
          <w:rFonts w:cs="Arial"/>
        </w:rPr>
        <w:t>1</w:t>
      </w:r>
      <w:r w:rsidRPr="00F01DD7">
        <w:rPr>
          <w:rFonts w:cs="Arial"/>
        </w:rPr>
        <w:t xml:space="preserve">%, y-o-y, in the Q2 </w:t>
      </w:r>
      <w:r w:rsidR="003D3C7A" w:rsidRPr="00F01DD7">
        <w:rPr>
          <w:rFonts w:cs="Arial"/>
        </w:rPr>
        <w:t>2026</w:t>
      </w:r>
      <w:r w:rsidRPr="00F01DD7">
        <w:rPr>
          <w:rFonts w:cs="Arial"/>
        </w:rPr>
        <w:t>.</w:t>
      </w:r>
    </w:p>
    <w:p w14:paraId="240EA575" w14:textId="57B25B9D" w:rsidR="002459D1" w:rsidRPr="00F01DD7" w:rsidRDefault="007F0E6F" w:rsidP="00794DCB">
      <w:pPr>
        <w:spacing w:line="20" w:lineRule="atLeast"/>
        <w:jc w:val="left"/>
        <w:rPr>
          <w:rFonts w:asciiTheme="majorHAnsi" w:hAnsiTheme="majorHAnsi" w:cstheme="majorHAnsi"/>
          <w:szCs w:val="18"/>
        </w:rPr>
      </w:pPr>
      <w:r w:rsidRPr="00F01DD7">
        <w:rPr>
          <w:rFonts w:cs="Arial"/>
          <w:b/>
        </w:rPr>
        <w:t>Total employment</w:t>
      </w:r>
      <w:r w:rsidRPr="00F01DD7">
        <w:rPr>
          <w:rStyle w:val="Znakapoznpodarou"/>
          <w:rFonts w:cs="Arial"/>
        </w:rPr>
        <w:footnoteReference w:id="4"/>
      </w:r>
      <w:r w:rsidRPr="00F01DD7">
        <w:rPr>
          <w:rFonts w:cs="Arial"/>
        </w:rPr>
        <w:t xml:space="preserve"> increased by 0.</w:t>
      </w:r>
      <w:r w:rsidR="00AD6913" w:rsidRPr="00F01DD7">
        <w:rPr>
          <w:rFonts w:cs="Arial"/>
        </w:rPr>
        <w:t>9</w:t>
      </w:r>
      <w:r w:rsidRPr="00F01DD7">
        <w:rPr>
          <w:rFonts w:cs="Arial"/>
        </w:rPr>
        <w:t>% compared to the previous quarter and in the y-o-y comparison it increased by 1.</w:t>
      </w:r>
      <w:r w:rsidR="00AD6913" w:rsidRPr="00F01DD7">
        <w:rPr>
          <w:rFonts w:cs="Arial"/>
        </w:rPr>
        <w:t>5</w:t>
      </w:r>
      <w:r w:rsidRPr="00F01DD7">
        <w:rPr>
          <w:rFonts w:cs="Arial"/>
        </w:rPr>
        <w:t xml:space="preserve">%. The number of hours worked in total increased by 0.7%, q-o-q, and in the y-o-y comparison it increased by </w:t>
      </w:r>
      <w:r w:rsidR="001E2AD7" w:rsidRPr="00F01DD7">
        <w:rPr>
          <w:rFonts w:cs="Arial"/>
        </w:rPr>
        <w:t>2</w:t>
      </w:r>
      <w:r w:rsidRPr="00F01DD7">
        <w:rPr>
          <w:rFonts w:cs="Arial"/>
        </w:rPr>
        <w:t>.</w:t>
      </w:r>
      <w:r w:rsidR="001E2AD7" w:rsidRPr="00F01DD7">
        <w:rPr>
          <w:rFonts w:cs="Arial"/>
        </w:rPr>
        <w:t>8</w:t>
      </w:r>
      <w:r w:rsidRPr="00F01DD7">
        <w:rPr>
          <w:rFonts w:cs="Arial"/>
        </w:rPr>
        <w:t>%</w:t>
      </w:r>
      <w:r w:rsidR="00DB14C3" w:rsidRPr="00F01DD7">
        <w:rPr>
          <w:rFonts w:cs="Arial"/>
        </w:rPr>
        <w:t>.</w:t>
      </w:r>
    </w:p>
    <w:p w14:paraId="66A61B25" w14:textId="7017D218" w:rsidR="00D31878" w:rsidRPr="00F01DD7" w:rsidRDefault="00D31878" w:rsidP="00D31878">
      <w:pPr>
        <w:pStyle w:val="Poznmky0"/>
        <w:ind w:left="3600" w:hanging="3600"/>
      </w:pPr>
      <w:r w:rsidRPr="00F01DD7">
        <w:t>Notes:</w:t>
      </w:r>
    </w:p>
    <w:p w14:paraId="64910325" w14:textId="1832D73A" w:rsidR="00D31878" w:rsidRPr="00F01DD7" w:rsidRDefault="00D31878" w:rsidP="00066C04">
      <w:pPr>
        <w:pStyle w:val="Poznmky0"/>
        <w:spacing w:before="0"/>
        <w:ind w:left="3600" w:hanging="3600"/>
        <w:rPr>
          <w:i w:val="0"/>
        </w:rPr>
      </w:pPr>
      <w:r w:rsidRPr="00F01DD7">
        <w:t>Responsible head at the CZSO:</w:t>
      </w:r>
      <w:r w:rsidRPr="00F01DD7">
        <w:tab/>
        <w:t xml:space="preserve">Vladimír Kermiet, Director of the National Accounts Department, </w:t>
      </w:r>
      <w:r w:rsidR="00EA450D" w:rsidRPr="00F01DD7">
        <w:t>T: </w:t>
      </w:r>
      <w:r w:rsidRPr="00F01DD7">
        <w:t>+420</w:t>
      </w:r>
      <w:r w:rsidR="00EA450D" w:rsidRPr="00F01DD7">
        <w:t> </w:t>
      </w:r>
      <w:r w:rsidRPr="00F01DD7">
        <w:t xml:space="preserve">274 054 247, </w:t>
      </w:r>
      <w:r w:rsidR="00EA450D" w:rsidRPr="00F01DD7">
        <w:t>E</w:t>
      </w:r>
      <w:r w:rsidRPr="00F01DD7">
        <w:t>: </w:t>
      </w:r>
      <w:hyperlink r:id="rId12" w:history="1">
        <w:r w:rsidRPr="00F01DD7">
          <w:rPr>
            <w:rStyle w:val="Hypertextovodkaz"/>
          </w:rPr>
          <w:t>vladimir.kermiet@csu.gov.cz</w:t>
        </w:r>
      </w:hyperlink>
    </w:p>
    <w:p w14:paraId="2A3286FF" w14:textId="4F3DD924" w:rsidR="00D31878" w:rsidRPr="00F01DD7" w:rsidRDefault="00D31878" w:rsidP="008517AD">
      <w:pPr>
        <w:pStyle w:val="Poznmky0"/>
        <w:spacing w:before="0"/>
        <w:ind w:left="3600" w:hanging="3600"/>
      </w:pPr>
      <w:r w:rsidRPr="00F01DD7">
        <w:t xml:space="preserve">Contact person: </w:t>
      </w:r>
      <w:r w:rsidRPr="00F01DD7">
        <w:tab/>
        <w:t>Jan Benedikt,</w:t>
      </w:r>
      <w:r w:rsidR="00EF1727">
        <w:t xml:space="preserve"> Head of the</w:t>
      </w:r>
      <w:r w:rsidRPr="00F01DD7">
        <w:t xml:space="preserve"> Quarterly Estimates Unit, </w:t>
      </w:r>
      <w:r w:rsidR="00AF20EC" w:rsidRPr="00F01DD7">
        <w:t>T: </w:t>
      </w:r>
      <w:r w:rsidRPr="00F01DD7">
        <w:t>+420</w:t>
      </w:r>
      <w:r w:rsidR="00AF20EC" w:rsidRPr="00F01DD7">
        <w:t> </w:t>
      </w:r>
      <w:r w:rsidRPr="00F01DD7">
        <w:t xml:space="preserve">274 052 750, </w:t>
      </w:r>
      <w:r w:rsidR="00AF20EC" w:rsidRPr="00F01DD7">
        <w:t>E</w:t>
      </w:r>
      <w:r w:rsidRPr="00F01DD7">
        <w:t>:</w:t>
      </w:r>
      <w:r w:rsidR="00AF20EC" w:rsidRPr="00F01DD7">
        <w:t> </w:t>
      </w:r>
      <w:hyperlink r:id="rId13" w:history="1">
        <w:r w:rsidRPr="00F01DD7">
          <w:rPr>
            <w:rStyle w:val="Hypertextovodkaz"/>
          </w:rPr>
          <w:t>jan.benedikt@csu.gov.cz</w:t>
        </w:r>
      </w:hyperlink>
    </w:p>
    <w:p w14:paraId="6F71B555" w14:textId="5BDC652E" w:rsidR="00D31878" w:rsidRPr="00F01DD7" w:rsidRDefault="00D31878" w:rsidP="008517AD">
      <w:pPr>
        <w:pStyle w:val="Poznamkytexty"/>
        <w:spacing w:line="276" w:lineRule="auto"/>
        <w:ind w:left="3600" w:hanging="3600"/>
        <w:rPr>
          <w:lang w:val="en-GB"/>
        </w:rPr>
      </w:pPr>
      <w:r w:rsidRPr="00F01DD7">
        <w:rPr>
          <w:lang w:val="en-GB"/>
        </w:rPr>
        <w:t>Used data sources updated as at:</w:t>
      </w:r>
      <w:r w:rsidRPr="00F01DD7">
        <w:rPr>
          <w:lang w:val="en-GB"/>
        </w:rPr>
        <w:tab/>
        <w:t>2</w:t>
      </w:r>
      <w:r w:rsidR="0087351D" w:rsidRPr="00F01DD7">
        <w:rPr>
          <w:lang w:val="en-GB"/>
        </w:rPr>
        <w:t>4</w:t>
      </w:r>
      <w:r w:rsidRPr="00F01DD7">
        <w:rPr>
          <w:lang w:val="en-GB"/>
        </w:rPr>
        <w:t> </w:t>
      </w:r>
      <w:r w:rsidR="0055456F" w:rsidRPr="00F01DD7">
        <w:rPr>
          <w:lang w:val="en-GB"/>
        </w:rPr>
        <w:t>August </w:t>
      </w:r>
      <w:r w:rsidRPr="00F01DD7">
        <w:rPr>
          <w:lang w:val="en-GB"/>
        </w:rPr>
        <w:t>2026</w:t>
      </w:r>
    </w:p>
    <w:p w14:paraId="78466FC4" w14:textId="77777777" w:rsidR="00D31878" w:rsidRPr="00F01DD7" w:rsidRDefault="00D31878" w:rsidP="008517AD">
      <w:pPr>
        <w:pStyle w:val="Poznamkytexty"/>
        <w:spacing w:line="276" w:lineRule="auto"/>
        <w:ind w:left="3600" w:hanging="3600"/>
        <w:rPr>
          <w:lang w:val="en-GB"/>
        </w:rPr>
      </w:pPr>
      <w:r w:rsidRPr="00F01DD7">
        <w:rPr>
          <w:lang w:val="en-GB"/>
        </w:rPr>
        <w:t xml:space="preserve">Time series: </w:t>
      </w:r>
      <w:r w:rsidRPr="00F01DD7">
        <w:rPr>
          <w:lang w:val="en-GB"/>
        </w:rPr>
        <w:tab/>
      </w:r>
      <w:hyperlink r:id="rId14" w:history="1">
        <w:r w:rsidRPr="00F01DD7">
          <w:rPr>
            <w:rStyle w:val="Hypertextovodkaz"/>
            <w:lang w:val="en-GB"/>
          </w:rPr>
          <w:t>Quarterly national accounts</w:t>
        </w:r>
      </w:hyperlink>
    </w:p>
    <w:p w14:paraId="413AB601" w14:textId="77777777" w:rsidR="00D31878" w:rsidRPr="00F01DD7" w:rsidRDefault="00D31878" w:rsidP="00967480">
      <w:pPr>
        <w:pStyle w:val="Poznamkytexty"/>
        <w:spacing w:line="276" w:lineRule="auto"/>
        <w:ind w:left="3600" w:hanging="3600"/>
        <w:rPr>
          <w:lang w:val="en-GB"/>
        </w:rPr>
      </w:pPr>
      <w:r w:rsidRPr="00F01DD7">
        <w:rPr>
          <w:lang w:val="en-GB"/>
        </w:rPr>
        <w:t>The news release web page:</w:t>
      </w:r>
      <w:r w:rsidRPr="00F01DD7">
        <w:rPr>
          <w:lang w:val="en-GB"/>
        </w:rPr>
        <w:tab/>
      </w:r>
      <w:hyperlink r:id="rId15" w:history="1">
        <w:r w:rsidRPr="00F01DD7">
          <w:rPr>
            <w:rStyle w:val="Hypertextovodkaz"/>
            <w:lang w:val="en-GB"/>
          </w:rPr>
          <w:t>Quarterly GDP estimates | Statistics (gov.cz)</w:t>
        </w:r>
      </w:hyperlink>
    </w:p>
    <w:p w14:paraId="04650B53" w14:textId="262E0837" w:rsidR="00D31878" w:rsidRPr="00F01DD7" w:rsidRDefault="00D31878" w:rsidP="00967480">
      <w:pPr>
        <w:spacing w:after="0"/>
        <w:ind w:left="3600" w:hanging="3600"/>
        <w:rPr>
          <w:rFonts w:cs="ArialMT"/>
          <w:i/>
          <w:sz w:val="18"/>
          <w:szCs w:val="18"/>
        </w:rPr>
      </w:pPr>
      <w:r w:rsidRPr="00F01DD7">
        <w:rPr>
          <w:rFonts w:cs="ArialMT"/>
          <w:i/>
          <w:sz w:val="18"/>
          <w:szCs w:val="18"/>
        </w:rPr>
        <w:t>The next news release will be published on:</w:t>
      </w:r>
      <w:r w:rsidRPr="00F01DD7">
        <w:rPr>
          <w:rFonts w:cs="ArialMT"/>
          <w:i/>
          <w:sz w:val="18"/>
          <w:szCs w:val="18"/>
        </w:rPr>
        <w:tab/>
        <w:t>30 </w:t>
      </w:r>
      <w:r w:rsidR="0087351D" w:rsidRPr="00F01DD7">
        <w:rPr>
          <w:rFonts w:cs="ArialMT"/>
          <w:i/>
          <w:sz w:val="18"/>
          <w:szCs w:val="18"/>
        </w:rPr>
        <w:t>October</w:t>
      </w:r>
      <w:r w:rsidR="0055456F" w:rsidRPr="00F01DD7">
        <w:rPr>
          <w:rFonts w:cs="ArialMT"/>
          <w:i/>
          <w:sz w:val="18"/>
          <w:szCs w:val="18"/>
        </w:rPr>
        <w:t> </w:t>
      </w:r>
      <w:r w:rsidRPr="00F01DD7">
        <w:rPr>
          <w:rFonts w:cs="ArialMT"/>
          <w:i/>
          <w:sz w:val="18"/>
          <w:szCs w:val="18"/>
        </w:rPr>
        <w:t xml:space="preserve">2026 </w:t>
      </w:r>
    </w:p>
    <w:p w14:paraId="15BF21EC" w14:textId="6F250DA6" w:rsidR="00070445" w:rsidRPr="00794DCB" w:rsidRDefault="00D31878" w:rsidP="00794DCB">
      <w:pPr>
        <w:ind w:left="3600"/>
        <w:rPr>
          <w:rFonts w:cs="ArialMT"/>
          <w:i/>
          <w:sz w:val="18"/>
          <w:szCs w:val="18"/>
        </w:rPr>
      </w:pPr>
      <w:r w:rsidRPr="00F01DD7">
        <w:rPr>
          <w:rFonts w:cs="ArialMT"/>
          <w:i/>
          <w:sz w:val="18"/>
          <w:szCs w:val="18"/>
        </w:rPr>
        <w:t xml:space="preserve">(GDP preliminary estimate for the </w:t>
      </w:r>
      <w:r w:rsidR="0055456F" w:rsidRPr="00F01DD7">
        <w:rPr>
          <w:rFonts w:cs="ArialMT"/>
          <w:i/>
          <w:sz w:val="18"/>
          <w:szCs w:val="18"/>
        </w:rPr>
        <w:t>third</w:t>
      </w:r>
      <w:r w:rsidRPr="00F01DD7">
        <w:rPr>
          <w:rFonts w:cs="ArialMT"/>
          <w:i/>
          <w:sz w:val="18"/>
          <w:szCs w:val="18"/>
        </w:rPr>
        <w:t xml:space="preserve"> quarter of 2026)</w:t>
      </w:r>
    </w:p>
    <w:sectPr w:rsidR="00070445" w:rsidRPr="00794DCB" w:rsidSect="00794DCB">
      <w:headerReference w:type="default" r:id="rId16"/>
      <w:footerReference w:type="default" r:id="rId17"/>
      <w:pgSz w:w="11906" w:h="16838" w:code="9"/>
      <w:pgMar w:top="1985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E7847" w14:textId="77777777" w:rsidR="00FE16E9" w:rsidRDefault="00FE16E9" w:rsidP="004A01A7">
      <w:pPr>
        <w:spacing w:after="0" w:line="240" w:lineRule="auto"/>
      </w:pPr>
      <w:r>
        <w:separator/>
      </w:r>
    </w:p>
  </w:endnote>
  <w:endnote w:type="continuationSeparator" w:id="0">
    <w:p w14:paraId="5FEE69D2" w14:textId="77777777" w:rsidR="00FE16E9" w:rsidRDefault="00FE16E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>Czech Statistical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r w:rsidRPr="00B910FF"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4683" w14:textId="77777777" w:rsidR="00FE16E9" w:rsidRDefault="00FE16E9" w:rsidP="004A01A7">
      <w:pPr>
        <w:spacing w:after="0" w:line="240" w:lineRule="auto"/>
      </w:pPr>
    </w:p>
  </w:footnote>
  <w:footnote w:type="continuationSeparator" w:id="0">
    <w:p w14:paraId="46F1489E" w14:textId="77777777" w:rsidR="00FE16E9" w:rsidRDefault="00FE16E9" w:rsidP="004A01A7">
      <w:pPr>
        <w:spacing w:after="0" w:line="240" w:lineRule="auto"/>
      </w:pPr>
      <w:r>
        <w:continuationSeparator/>
      </w:r>
    </w:p>
  </w:footnote>
  <w:footnote w:id="1">
    <w:p w14:paraId="0890DD9E" w14:textId="77777777" w:rsidR="007F0E6F" w:rsidRPr="00C815B4" w:rsidRDefault="007F0E6F" w:rsidP="007F0E6F">
      <w:pPr>
        <w:pStyle w:val="Textpoznpodarou"/>
        <w:spacing w:after="60"/>
        <w:jc w:val="both"/>
        <w:rPr>
          <w:rFonts w:ascii="Arial" w:hAnsi="Arial" w:cs="Arial"/>
          <w:i/>
          <w:lang w:val="en-GB"/>
        </w:rPr>
      </w:pPr>
      <w:r w:rsidRPr="00C815B4">
        <w:rPr>
          <w:rStyle w:val="Znakapoznpodarou"/>
          <w:rFonts w:ascii="Arial" w:hAnsi="Arial" w:cs="Arial"/>
          <w:i/>
          <w:lang w:val="en-GB"/>
        </w:rPr>
        <w:footnoteRef/>
      </w:r>
      <w:r w:rsidRPr="00C815B4">
        <w:rPr>
          <w:rFonts w:ascii="Arial" w:hAnsi="Arial" w:cs="Arial"/>
          <w:i/>
          <w:lang w:val="en-GB"/>
        </w:rPr>
        <w:t xml:space="preserve"> </w:t>
      </w:r>
      <w:r w:rsidRPr="007F0E6F">
        <w:rPr>
          <w:rFonts w:ascii="Arial" w:hAnsi="Arial" w:cs="Arial"/>
          <w:i/>
          <w:sz w:val="18"/>
          <w:szCs w:val="18"/>
          <w:lang w:val="en-GB"/>
        </w:rPr>
        <w:t>Unless o</w:t>
      </w:r>
      <w:r w:rsidRPr="00C815B4">
        <w:rPr>
          <w:rFonts w:ascii="Arial" w:hAnsi="Arial" w:cs="Arial"/>
          <w:i/>
          <w:sz w:val="18"/>
          <w:szCs w:val="18"/>
          <w:lang w:val="en-GB"/>
        </w:rPr>
        <w:t>therwise stated, all data presented in this news release are ad</w:t>
      </w:r>
      <w:r>
        <w:rPr>
          <w:rFonts w:ascii="Arial" w:hAnsi="Arial" w:cs="Arial"/>
          <w:i/>
          <w:sz w:val="18"/>
          <w:szCs w:val="18"/>
          <w:lang w:val="en-GB"/>
        </w:rPr>
        <w:t>justed for price, seasonal, and </w:t>
      </w:r>
      <w:r w:rsidRPr="00C815B4">
        <w:rPr>
          <w:rFonts w:ascii="Arial" w:hAnsi="Arial" w:cs="Arial"/>
          <w:i/>
          <w:sz w:val="18"/>
          <w:szCs w:val="18"/>
          <w:lang w:val="en-GB"/>
        </w:rPr>
        <w:t xml:space="preserve">calendar effects. </w:t>
      </w:r>
    </w:p>
  </w:footnote>
  <w:footnote w:id="2">
    <w:p w14:paraId="3892AC59" w14:textId="77777777" w:rsidR="007F0E6F" w:rsidRPr="00403FFD" w:rsidRDefault="007F0E6F" w:rsidP="007F0E6F">
      <w:pPr>
        <w:pStyle w:val="Textpoznpodarou"/>
        <w:spacing w:line="288" w:lineRule="auto"/>
        <w:rPr>
          <w:rFonts w:ascii="Arial" w:hAnsi="Arial" w:cs="Arial"/>
          <w:i/>
          <w:sz w:val="18"/>
          <w:szCs w:val="18"/>
        </w:rPr>
      </w:pPr>
      <w:r w:rsidRPr="007F0E6F">
        <w:rPr>
          <w:i/>
          <w:iCs/>
          <w:sz w:val="18"/>
          <w:szCs w:val="18"/>
          <w:vertAlign w:val="superscript"/>
          <w:lang w:val="en-GB"/>
        </w:rPr>
        <w:footnoteRef/>
      </w:r>
      <w:r w:rsidRPr="007F0E6F">
        <w:rPr>
          <w:rFonts w:ascii="Arial" w:hAnsi="Arial" w:cs="Arial"/>
          <w:i/>
          <w:sz w:val="18"/>
          <w:szCs w:val="18"/>
          <w:lang w:val="en-GB"/>
        </w:rPr>
        <w:t xml:space="preserve"> Contributions </w:t>
      </w:r>
      <w:r w:rsidRPr="00C854A8">
        <w:rPr>
          <w:rFonts w:ascii="Arial" w:hAnsi="Arial" w:cs="Arial"/>
          <w:i/>
          <w:sz w:val="18"/>
          <w:szCs w:val="18"/>
          <w:lang w:val="en-GB"/>
        </w:rPr>
        <w:t>to the GDP growth (imports for final use</w:t>
      </w:r>
      <w:r>
        <w:rPr>
          <w:rFonts w:ascii="Arial" w:hAnsi="Arial" w:cs="Arial"/>
          <w:i/>
          <w:sz w:val="18"/>
          <w:szCs w:val="18"/>
          <w:lang w:val="en-GB"/>
        </w:rPr>
        <w:t xml:space="preserve"> are</w:t>
      </w:r>
      <w:r w:rsidRPr="00C854A8">
        <w:rPr>
          <w:rFonts w:ascii="Arial" w:hAnsi="Arial" w:cs="Arial"/>
          <w:i/>
          <w:sz w:val="18"/>
          <w:szCs w:val="18"/>
          <w:lang w:val="en-GB"/>
        </w:rPr>
        <w:t xml:space="preserve"> excluded, unless otherwise stated)</w:t>
      </w:r>
      <w:r>
        <w:rPr>
          <w:rFonts w:ascii="Arial" w:hAnsi="Arial" w:cs="Arial"/>
          <w:i/>
          <w:sz w:val="18"/>
          <w:szCs w:val="18"/>
          <w:lang w:val="en-GB"/>
        </w:rPr>
        <w:t>.</w:t>
      </w:r>
    </w:p>
  </w:footnote>
  <w:footnote w:id="3">
    <w:p w14:paraId="6DEAA3C7" w14:textId="77777777" w:rsidR="007F0E6F" w:rsidRPr="00BC131F" w:rsidRDefault="007F0E6F" w:rsidP="007F0E6F">
      <w:pPr>
        <w:pStyle w:val="Textpoznpodarou"/>
        <w:rPr>
          <w:lang w:val="en-GB"/>
        </w:rPr>
      </w:pPr>
      <w:r w:rsidRPr="00BC131F">
        <w:rPr>
          <w:rStyle w:val="Znakapoznpodarou"/>
          <w:rFonts w:ascii="Arial" w:hAnsi="Arial" w:cs="Arial"/>
          <w:i/>
          <w:sz w:val="18"/>
          <w:szCs w:val="18"/>
          <w:lang w:val="en-GB"/>
        </w:rPr>
        <w:footnoteRef/>
      </w:r>
      <w:r w:rsidRPr="00BC131F">
        <w:rPr>
          <w:rFonts w:ascii="Arial" w:hAnsi="Arial" w:cs="Arial"/>
          <w:sz w:val="18"/>
          <w:szCs w:val="18"/>
          <w:lang w:val="en-GB"/>
        </w:rPr>
        <w:t xml:space="preserve"> </w:t>
      </w:r>
      <w:r w:rsidRPr="00BC131F">
        <w:rPr>
          <w:rFonts w:ascii="Arial" w:hAnsi="Arial" w:cs="Arial"/>
          <w:i/>
          <w:sz w:val="18"/>
          <w:szCs w:val="18"/>
          <w:lang w:val="en-GB"/>
        </w:rPr>
        <w:t>at current prices, not adjusted for seasonal effects</w:t>
      </w:r>
    </w:p>
  </w:footnote>
  <w:footnote w:id="4">
    <w:p w14:paraId="5D99F424" w14:textId="77777777" w:rsidR="007F0E6F" w:rsidRPr="00C815B4" w:rsidRDefault="007F0E6F" w:rsidP="007F0E6F">
      <w:pPr>
        <w:pStyle w:val="Textpoznpodarou"/>
        <w:rPr>
          <w:rFonts w:ascii="Arial" w:hAnsi="Arial" w:cs="Arial"/>
          <w:i/>
          <w:sz w:val="22"/>
          <w:lang w:val="en-GB"/>
        </w:rPr>
      </w:pPr>
      <w:r>
        <w:rPr>
          <w:rStyle w:val="Znakapoznpodarou"/>
          <w:rFonts w:ascii="Arial" w:hAnsi="Arial" w:cs="Arial"/>
          <w:i/>
          <w:sz w:val="18"/>
          <w:lang w:val="en-GB"/>
        </w:rPr>
        <w:t>4</w:t>
      </w:r>
      <w:r w:rsidRPr="00F654C8">
        <w:rPr>
          <w:rFonts w:ascii="Arial" w:hAnsi="Arial" w:cs="Arial"/>
          <w:i/>
          <w:sz w:val="18"/>
          <w:lang w:val="en-GB"/>
        </w:rPr>
        <w:t xml:space="preserve"> the number of persons in terms of national accounts</w:t>
      </w:r>
      <w:r w:rsidRPr="00C815B4">
        <w:rPr>
          <w:rFonts w:ascii="Arial" w:hAnsi="Arial" w:cs="Arial"/>
          <w:i/>
          <w:sz w:val="18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r>
            <w:t>News release</w:t>
          </w:r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7950729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106FE"/>
    <w:rsid w:val="000120B4"/>
    <w:rsid w:val="000155DF"/>
    <w:rsid w:val="0002560E"/>
    <w:rsid w:val="00032CCE"/>
    <w:rsid w:val="00035F16"/>
    <w:rsid w:val="00043335"/>
    <w:rsid w:val="00052B5B"/>
    <w:rsid w:val="00054392"/>
    <w:rsid w:val="0005510C"/>
    <w:rsid w:val="00062565"/>
    <w:rsid w:val="000657CC"/>
    <w:rsid w:val="00066C04"/>
    <w:rsid w:val="00070445"/>
    <w:rsid w:val="00071F0F"/>
    <w:rsid w:val="000752C4"/>
    <w:rsid w:val="00077A31"/>
    <w:rsid w:val="00083A55"/>
    <w:rsid w:val="00085436"/>
    <w:rsid w:val="00093DE2"/>
    <w:rsid w:val="000968A9"/>
    <w:rsid w:val="00096CC5"/>
    <w:rsid w:val="000A3087"/>
    <w:rsid w:val="000B4F0B"/>
    <w:rsid w:val="000B5F0E"/>
    <w:rsid w:val="000C11F2"/>
    <w:rsid w:val="000C2452"/>
    <w:rsid w:val="000C34F6"/>
    <w:rsid w:val="000C67FA"/>
    <w:rsid w:val="000C68F4"/>
    <w:rsid w:val="000D2954"/>
    <w:rsid w:val="000D5C58"/>
    <w:rsid w:val="000E00C3"/>
    <w:rsid w:val="000E2DD6"/>
    <w:rsid w:val="000E3099"/>
    <w:rsid w:val="000F12FA"/>
    <w:rsid w:val="000F141D"/>
    <w:rsid w:val="000F1798"/>
    <w:rsid w:val="000F5A54"/>
    <w:rsid w:val="00102994"/>
    <w:rsid w:val="0010606B"/>
    <w:rsid w:val="00112607"/>
    <w:rsid w:val="00121A80"/>
    <w:rsid w:val="00124296"/>
    <w:rsid w:val="001326B6"/>
    <w:rsid w:val="00134D21"/>
    <w:rsid w:val="00134F2B"/>
    <w:rsid w:val="00135EBB"/>
    <w:rsid w:val="001363A5"/>
    <w:rsid w:val="00137B85"/>
    <w:rsid w:val="00140402"/>
    <w:rsid w:val="00141449"/>
    <w:rsid w:val="00144A3D"/>
    <w:rsid w:val="00144BAB"/>
    <w:rsid w:val="00146A2A"/>
    <w:rsid w:val="001478F0"/>
    <w:rsid w:val="0015074B"/>
    <w:rsid w:val="001510FA"/>
    <w:rsid w:val="00151667"/>
    <w:rsid w:val="00155200"/>
    <w:rsid w:val="00156354"/>
    <w:rsid w:val="00160FEB"/>
    <w:rsid w:val="00164790"/>
    <w:rsid w:val="001712FE"/>
    <w:rsid w:val="00171B3E"/>
    <w:rsid w:val="00175680"/>
    <w:rsid w:val="001909FA"/>
    <w:rsid w:val="001D0E8B"/>
    <w:rsid w:val="001D52C5"/>
    <w:rsid w:val="001D719A"/>
    <w:rsid w:val="001E0520"/>
    <w:rsid w:val="001E1B82"/>
    <w:rsid w:val="001E2AD7"/>
    <w:rsid w:val="001E417F"/>
    <w:rsid w:val="001E513B"/>
    <w:rsid w:val="001E691A"/>
    <w:rsid w:val="001F2D49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0BC8"/>
    <w:rsid w:val="002337E3"/>
    <w:rsid w:val="002363CA"/>
    <w:rsid w:val="002439AF"/>
    <w:rsid w:val="002459D1"/>
    <w:rsid w:val="0024676C"/>
    <w:rsid w:val="0025518A"/>
    <w:rsid w:val="00255C1B"/>
    <w:rsid w:val="00260DCA"/>
    <w:rsid w:val="00275B42"/>
    <w:rsid w:val="002776F6"/>
    <w:rsid w:val="00280346"/>
    <w:rsid w:val="00280D21"/>
    <w:rsid w:val="0028101B"/>
    <w:rsid w:val="002826B4"/>
    <w:rsid w:val="00284BD8"/>
    <w:rsid w:val="00285663"/>
    <w:rsid w:val="00293F29"/>
    <w:rsid w:val="00297C33"/>
    <w:rsid w:val="002A12A2"/>
    <w:rsid w:val="002B0360"/>
    <w:rsid w:val="002C4C20"/>
    <w:rsid w:val="002D11B9"/>
    <w:rsid w:val="002D72A7"/>
    <w:rsid w:val="002D796B"/>
    <w:rsid w:val="002E39D9"/>
    <w:rsid w:val="002F6E7C"/>
    <w:rsid w:val="002F7004"/>
    <w:rsid w:val="0030061B"/>
    <w:rsid w:val="00303A0E"/>
    <w:rsid w:val="00307360"/>
    <w:rsid w:val="003206E7"/>
    <w:rsid w:val="003208E6"/>
    <w:rsid w:val="0032285E"/>
    <w:rsid w:val="00323E9C"/>
    <w:rsid w:val="003351B8"/>
    <w:rsid w:val="00347FC7"/>
    <w:rsid w:val="003540FA"/>
    <w:rsid w:val="00356332"/>
    <w:rsid w:val="0036135F"/>
    <w:rsid w:val="00363815"/>
    <w:rsid w:val="00365163"/>
    <w:rsid w:val="003654CD"/>
    <w:rsid w:val="00367057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C50A2"/>
    <w:rsid w:val="003D3C7A"/>
    <w:rsid w:val="003D639F"/>
    <w:rsid w:val="003E0572"/>
    <w:rsid w:val="003E3254"/>
    <w:rsid w:val="003E3910"/>
    <w:rsid w:val="003E6369"/>
    <w:rsid w:val="003F36C7"/>
    <w:rsid w:val="003F5202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54F8"/>
    <w:rsid w:val="00456CB9"/>
    <w:rsid w:val="004573FA"/>
    <w:rsid w:val="004607B2"/>
    <w:rsid w:val="00463047"/>
    <w:rsid w:val="00465F22"/>
    <w:rsid w:val="0046727D"/>
    <w:rsid w:val="00472093"/>
    <w:rsid w:val="004723B2"/>
    <w:rsid w:val="00493ED9"/>
    <w:rsid w:val="004977D7"/>
    <w:rsid w:val="004A01A7"/>
    <w:rsid w:val="004A09C5"/>
    <w:rsid w:val="004A38DD"/>
    <w:rsid w:val="004B1B55"/>
    <w:rsid w:val="004B4A94"/>
    <w:rsid w:val="004C7DCA"/>
    <w:rsid w:val="004E7E0E"/>
    <w:rsid w:val="00500A63"/>
    <w:rsid w:val="00520EDC"/>
    <w:rsid w:val="00521746"/>
    <w:rsid w:val="00534403"/>
    <w:rsid w:val="0053445B"/>
    <w:rsid w:val="00534F17"/>
    <w:rsid w:val="00542A56"/>
    <w:rsid w:val="00542CA8"/>
    <w:rsid w:val="0054578E"/>
    <w:rsid w:val="00550B36"/>
    <w:rsid w:val="00553ACE"/>
    <w:rsid w:val="0055456F"/>
    <w:rsid w:val="005548CD"/>
    <w:rsid w:val="00554FC7"/>
    <w:rsid w:val="0055531A"/>
    <w:rsid w:val="00560EC8"/>
    <w:rsid w:val="00563A5F"/>
    <w:rsid w:val="00563FE8"/>
    <w:rsid w:val="0056491C"/>
    <w:rsid w:val="00564F2B"/>
    <w:rsid w:val="0056561F"/>
    <w:rsid w:val="00573D51"/>
    <w:rsid w:val="00574BF6"/>
    <w:rsid w:val="005801BB"/>
    <w:rsid w:val="005865A4"/>
    <w:rsid w:val="00586756"/>
    <w:rsid w:val="0058729F"/>
    <w:rsid w:val="005904B5"/>
    <w:rsid w:val="00592676"/>
    <w:rsid w:val="00593FA2"/>
    <w:rsid w:val="005970F5"/>
    <w:rsid w:val="005A012C"/>
    <w:rsid w:val="005A4EC9"/>
    <w:rsid w:val="005A60C3"/>
    <w:rsid w:val="005A7249"/>
    <w:rsid w:val="005C14EB"/>
    <w:rsid w:val="005C2979"/>
    <w:rsid w:val="005C29C9"/>
    <w:rsid w:val="005C4A33"/>
    <w:rsid w:val="005C781E"/>
    <w:rsid w:val="005C7D67"/>
    <w:rsid w:val="00601C8A"/>
    <w:rsid w:val="00601DFE"/>
    <w:rsid w:val="00604D29"/>
    <w:rsid w:val="006051FE"/>
    <w:rsid w:val="00606CF5"/>
    <w:rsid w:val="00607675"/>
    <w:rsid w:val="006120D2"/>
    <w:rsid w:val="0062374F"/>
    <w:rsid w:val="006254F9"/>
    <w:rsid w:val="00626A46"/>
    <w:rsid w:val="00626A74"/>
    <w:rsid w:val="0062750B"/>
    <w:rsid w:val="00636B20"/>
    <w:rsid w:val="00637E8B"/>
    <w:rsid w:val="00640E73"/>
    <w:rsid w:val="0064237D"/>
    <w:rsid w:val="00647757"/>
    <w:rsid w:val="00650D3D"/>
    <w:rsid w:val="0065615B"/>
    <w:rsid w:val="0067042F"/>
    <w:rsid w:val="006725FF"/>
    <w:rsid w:val="006850AB"/>
    <w:rsid w:val="00694AF6"/>
    <w:rsid w:val="006950C1"/>
    <w:rsid w:val="0069631F"/>
    <w:rsid w:val="006A4940"/>
    <w:rsid w:val="006A57CC"/>
    <w:rsid w:val="006B628A"/>
    <w:rsid w:val="006C0860"/>
    <w:rsid w:val="006C0B80"/>
    <w:rsid w:val="006E7273"/>
    <w:rsid w:val="006F05B1"/>
    <w:rsid w:val="006F3A4D"/>
    <w:rsid w:val="006F4755"/>
    <w:rsid w:val="006F51DB"/>
    <w:rsid w:val="00702BED"/>
    <w:rsid w:val="007049E6"/>
    <w:rsid w:val="00713213"/>
    <w:rsid w:val="007141CA"/>
    <w:rsid w:val="0071455E"/>
    <w:rsid w:val="00716F0E"/>
    <w:rsid w:val="007227D6"/>
    <w:rsid w:val="00724E67"/>
    <w:rsid w:val="0073040F"/>
    <w:rsid w:val="007334B7"/>
    <w:rsid w:val="007352A0"/>
    <w:rsid w:val="007371E0"/>
    <w:rsid w:val="0075474D"/>
    <w:rsid w:val="00764BFB"/>
    <w:rsid w:val="00765263"/>
    <w:rsid w:val="00773B0B"/>
    <w:rsid w:val="00783E51"/>
    <w:rsid w:val="00787190"/>
    <w:rsid w:val="00787A08"/>
    <w:rsid w:val="00791A49"/>
    <w:rsid w:val="00793270"/>
    <w:rsid w:val="00794DCB"/>
    <w:rsid w:val="007A0101"/>
    <w:rsid w:val="007A5B38"/>
    <w:rsid w:val="007B310D"/>
    <w:rsid w:val="007B4A4A"/>
    <w:rsid w:val="007B5567"/>
    <w:rsid w:val="007B607E"/>
    <w:rsid w:val="007D06E7"/>
    <w:rsid w:val="007D6A0E"/>
    <w:rsid w:val="007D6F07"/>
    <w:rsid w:val="007E2085"/>
    <w:rsid w:val="007F0E6F"/>
    <w:rsid w:val="0080136E"/>
    <w:rsid w:val="00801CDD"/>
    <w:rsid w:val="00811964"/>
    <w:rsid w:val="00821C6B"/>
    <w:rsid w:val="008321E1"/>
    <w:rsid w:val="00834A49"/>
    <w:rsid w:val="00837E45"/>
    <w:rsid w:val="00841697"/>
    <w:rsid w:val="0084277E"/>
    <w:rsid w:val="00851074"/>
    <w:rsid w:val="008517AD"/>
    <w:rsid w:val="008541DA"/>
    <w:rsid w:val="00870D3E"/>
    <w:rsid w:val="00872C4F"/>
    <w:rsid w:val="0087351D"/>
    <w:rsid w:val="008766C2"/>
    <w:rsid w:val="00877CF1"/>
    <w:rsid w:val="00884306"/>
    <w:rsid w:val="00896172"/>
    <w:rsid w:val="008A4895"/>
    <w:rsid w:val="008A66FF"/>
    <w:rsid w:val="008B0E87"/>
    <w:rsid w:val="008B2AA1"/>
    <w:rsid w:val="008C4A49"/>
    <w:rsid w:val="008D405D"/>
    <w:rsid w:val="008D5575"/>
    <w:rsid w:val="008F125B"/>
    <w:rsid w:val="008F533C"/>
    <w:rsid w:val="009149E6"/>
    <w:rsid w:val="00916E60"/>
    <w:rsid w:val="00917C90"/>
    <w:rsid w:val="00925C91"/>
    <w:rsid w:val="00945FB9"/>
    <w:rsid w:val="009475A7"/>
    <w:rsid w:val="00951930"/>
    <w:rsid w:val="009610E2"/>
    <w:rsid w:val="0096469E"/>
    <w:rsid w:val="00967480"/>
    <w:rsid w:val="00972E5C"/>
    <w:rsid w:val="0097303D"/>
    <w:rsid w:val="00977AEB"/>
    <w:rsid w:val="00983393"/>
    <w:rsid w:val="00984352"/>
    <w:rsid w:val="00985819"/>
    <w:rsid w:val="009858D4"/>
    <w:rsid w:val="00997653"/>
    <w:rsid w:val="009A389D"/>
    <w:rsid w:val="009B032C"/>
    <w:rsid w:val="009B0804"/>
    <w:rsid w:val="009C081A"/>
    <w:rsid w:val="009C0BC3"/>
    <w:rsid w:val="009C31A6"/>
    <w:rsid w:val="009C55E5"/>
    <w:rsid w:val="009D08E1"/>
    <w:rsid w:val="009D72AA"/>
    <w:rsid w:val="009E4B81"/>
    <w:rsid w:val="009F3E9D"/>
    <w:rsid w:val="009F777B"/>
    <w:rsid w:val="00A02C7C"/>
    <w:rsid w:val="00A15A28"/>
    <w:rsid w:val="00A2525A"/>
    <w:rsid w:val="00A274A1"/>
    <w:rsid w:val="00A3283F"/>
    <w:rsid w:val="00A47859"/>
    <w:rsid w:val="00A55A71"/>
    <w:rsid w:val="00A7786D"/>
    <w:rsid w:val="00A82885"/>
    <w:rsid w:val="00A82D20"/>
    <w:rsid w:val="00A851CE"/>
    <w:rsid w:val="00A91166"/>
    <w:rsid w:val="00A91452"/>
    <w:rsid w:val="00A95D0B"/>
    <w:rsid w:val="00AA0C58"/>
    <w:rsid w:val="00AA1D72"/>
    <w:rsid w:val="00AA2AAA"/>
    <w:rsid w:val="00AB1167"/>
    <w:rsid w:val="00AB4BE7"/>
    <w:rsid w:val="00AB5479"/>
    <w:rsid w:val="00AB6F47"/>
    <w:rsid w:val="00AB7649"/>
    <w:rsid w:val="00AC0BF4"/>
    <w:rsid w:val="00AD40DD"/>
    <w:rsid w:val="00AD6913"/>
    <w:rsid w:val="00AD7D97"/>
    <w:rsid w:val="00AE1317"/>
    <w:rsid w:val="00AE3037"/>
    <w:rsid w:val="00AE6400"/>
    <w:rsid w:val="00AE6440"/>
    <w:rsid w:val="00AF06B0"/>
    <w:rsid w:val="00AF20EC"/>
    <w:rsid w:val="00AF3319"/>
    <w:rsid w:val="00AF39AC"/>
    <w:rsid w:val="00AF5A51"/>
    <w:rsid w:val="00AF6E9E"/>
    <w:rsid w:val="00AF7D65"/>
    <w:rsid w:val="00B0330A"/>
    <w:rsid w:val="00B07208"/>
    <w:rsid w:val="00B2195A"/>
    <w:rsid w:val="00B26A3C"/>
    <w:rsid w:val="00B31BB1"/>
    <w:rsid w:val="00B34609"/>
    <w:rsid w:val="00B34BDC"/>
    <w:rsid w:val="00B373F9"/>
    <w:rsid w:val="00B37A65"/>
    <w:rsid w:val="00B40D87"/>
    <w:rsid w:val="00B422EB"/>
    <w:rsid w:val="00B43D9B"/>
    <w:rsid w:val="00B47092"/>
    <w:rsid w:val="00B51C8F"/>
    <w:rsid w:val="00B602D0"/>
    <w:rsid w:val="00B62344"/>
    <w:rsid w:val="00B70022"/>
    <w:rsid w:val="00B707D3"/>
    <w:rsid w:val="00B7165F"/>
    <w:rsid w:val="00B733E5"/>
    <w:rsid w:val="00B759AD"/>
    <w:rsid w:val="00B84491"/>
    <w:rsid w:val="00B85059"/>
    <w:rsid w:val="00B8647F"/>
    <w:rsid w:val="00B8724F"/>
    <w:rsid w:val="00B90BD8"/>
    <w:rsid w:val="00B910FF"/>
    <w:rsid w:val="00B93F3E"/>
    <w:rsid w:val="00B96F18"/>
    <w:rsid w:val="00BA64C3"/>
    <w:rsid w:val="00BA6934"/>
    <w:rsid w:val="00BB2466"/>
    <w:rsid w:val="00BB2B9A"/>
    <w:rsid w:val="00BB6195"/>
    <w:rsid w:val="00BB6635"/>
    <w:rsid w:val="00BC1D48"/>
    <w:rsid w:val="00BC23FF"/>
    <w:rsid w:val="00BC5C99"/>
    <w:rsid w:val="00BD27B2"/>
    <w:rsid w:val="00BD2EEA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6861"/>
    <w:rsid w:val="00C47D31"/>
    <w:rsid w:val="00C5077B"/>
    <w:rsid w:val="00C511D5"/>
    <w:rsid w:val="00C559EC"/>
    <w:rsid w:val="00C5725B"/>
    <w:rsid w:val="00C61C26"/>
    <w:rsid w:val="00C678BE"/>
    <w:rsid w:val="00C744B6"/>
    <w:rsid w:val="00C744B7"/>
    <w:rsid w:val="00C74A09"/>
    <w:rsid w:val="00CA3ABB"/>
    <w:rsid w:val="00CA49F9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61CA"/>
    <w:rsid w:val="00CF6697"/>
    <w:rsid w:val="00D04474"/>
    <w:rsid w:val="00D066AA"/>
    <w:rsid w:val="00D068CE"/>
    <w:rsid w:val="00D12AC4"/>
    <w:rsid w:val="00D135E9"/>
    <w:rsid w:val="00D15B3B"/>
    <w:rsid w:val="00D20AC3"/>
    <w:rsid w:val="00D31878"/>
    <w:rsid w:val="00D42A67"/>
    <w:rsid w:val="00D50FAD"/>
    <w:rsid w:val="00D63056"/>
    <w:rsid w:val="00D70040"/>
    <w:rsid w:val="00D7143F"/>
    <w:rsid w:val="00D732D9"/>
    <w:rsid w:val="00DA10DB"/>
    <w:rsid w:val="00DA4182"/>
    <w:rsid w:val="00DB14C3"/>
    <w:rsid w:val="00DB6D75"/>
    <w:rsid w:val="00DC4750"/>
    <w:rsid w:val="00DD3D93"/>
    <w:rsid w:val="00DD4E3E"/>
    <w:rsid w:val="00DD6689"/>
    <w:rsid w:val="00DF3F66"/>
    <w:rsid w:val="00E12747"/>
    <w:rsid w:val="00E14659"/>
    <w:rsid w:val="00E158A6"/>
    <w:rsid w:val="00E24FEA"/>
    <w:rsid w:val="00E34849"/>
    <w:rsid w:val="00E414DB"/>
    <w:rsid w:val="00E43B62"/>
    <w:rsid w:val="00E456D4"/>
    <w:rsid w:val="00E46E36"/>
    <w:rsid w:val="00E47767"/>
    <w:rsid w:val="00E52BD6"/>
    <w:rsid w:val="00E62893"/>
    <w:rsid w:val="00E6455A"/>
    <w:rsid w:val="00E67257"/>
    <w:rsid w:val="00E704CC"/>
    <w:rsid w:val="00E721D1"/>
    <w:rsid w:val="00E72CDB"/>
    <w:rsid w:val="00E8736C"/>
    <w:rsid w:val="00E9571D"/>
    <w:rsid w:val="00E97FB6"/>
    <w:rsid w:val="00EA450D"/>
    <w:rsid w:val="00EB5DA8"/>
    <w:rsid w:val="00EC2292"/>
    <w:rsid w:val="00ED1F90"/>
    <w:rsid w:val="00EE2027"/>
    <w:rsid w:val="00EF1727"/>
    <w:rsid w:val="00EF1981"/>
    <w:rsid w:val="00EF4611"/>
    <w:rsid w:val="00EF4EDF"/>
    <w:rsid w:val="00EF5DAF"/>
    <w:rsid w:val="00F01DD7"/>
    <w:rsid w:val="00F0418D"/>
    <w:rsid w:val="00F049CC"/>
    <w:rsid w:val="00F04EC6"/>
    <w:rsid w:val="00F152C4"/>
    <w:rsid w:val="00F21784"/>
    <w:rsid w:val="00F21B6A"/>
    <w:rsid w:val="00F26AB3"/>
    <w:rsid w:val="00F30E1E"/>
    <w:rsid w:val="00F326DB"/>
    <w:rsid w:val="00F34410"/>
    <w:rsid w:val="00F4269B"/>
    <w:rsid w:val="00F562EF"/>
    <w:rsid w:val="00F5761A"/>
    <w:rsid w:val="00F668A6"/>
    <w:rsid w:val="00F67492"/>
    <w:rsid w:val="00F70F49"/>
    <w:rsid w:val="00F826AB"/>
    <w:rsid w:val="00F837DE"/>
    <w:rsid w:val="00FA0609"/>
    <w:rsid w:val="00FA0FB3"/>
    <w:rsid w:val="00FA20C8"/>
    <w:rsid w:val="00FA634C"/>
    <w:rsid w:val="00FA79CC"/>
    <w:rsid w:val="00FA7B77"/>
    <w:rsid w:val="00FB11FD"/>
    <w:rsid w:val="00FB202B"/>
    <w:rsid w:val="00FB4F1B"/>
    <w:rsid w:val="00FB57B9"/>
    <w:rsid w:val="00FC186E"/>
    <w:rsid w:val="00FD196D"/>
    <w:rsid w:val="00FD5BC4"/>
    <w:rsid w:val="00FD5BEC"/>
    <w:rsid w:val="00FD5E47"/>
    <w:rsid w:val="00FD715A"/>
    <w:rsid w:val="00FD7332"/>
    <w:rsid w:val="00FE16E9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106FE"/>
    <w:rPr>
      <w:sz w:val="16"/>
    </w:rPr>
  </w:style>
  <w:style w:type="character" w:styleId="Znakapoznpodarou">
    <w:name w:val="footnote reference"/>
    <w:basedOn w:val="Standardnpsmoodstavce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  <w:style w:type="paragraph" w:customStyle="1" w:styleId="Poznmky0">
    <w:name w:val="Poznámky_"/>
    <w:next w:val="Normln"/>
    <w:qFormat/>
    <w:rsid w:val="00D31878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.benedikt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kermiet@csu.gov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yperlink" Target="https://csu.gov.cz/quarterly-gdp-estimates?pocet=10&amp;start=0&amp;podskupiny=051&amp;razeni=-datumVydani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l.czso.cz/pll/rocenka/rocenka.indexnu_kvart?mylang=EN&amp;co=Q_HDP_ZA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BFS3\BARANNU\nu\QU\HDP\VYS\RI\2026\2Q\T60\Graf_P&#345;&#237;sp&#283;vky_T60_&#382;iv&#283;_26_2Q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35711942257218E-2"/>
          <c:y val="0.12358680923780517"/>
          <c:w val="0.91932872673952459"/>
          <c:h val="0.5692014924969429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data!$D$3</c:f>
              <c:strCache>
                <c:ptCount val="1"/>
                <c:pt idx="0">
                  <c:v>Final consumption expenditure of households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data!$D$97:$D$126</c:f>
              <c:numCache>
                <c:formatCode>#\ ##0.0</c:formatCode>
                <c:ptCount val="30"/>
                <c:pt idx="0">
                  <c:v>1.1127995120003116</c:v>
                </c:pt>
                <c:pt idx="1">
                  <c:v>1.3132127651678349</c:v>
                </c:pt>
                <c:pt idx="2">
                  <c:v>1.3127269547284848</c:v>
                </c:pt>
                <c:pt idx="3">
                  <c:v>1.2095005314346379</c:v>
                </c:pt>
                <c:pt idx="4">
                  <c:v>-0.19334235368980263</c:v>
                </c:pt>
                <c:pt idx="5">
                  <c:v>-3.1919143342185063</c:v>
                </c:pt>
                <c:pt idx="6">
                  <c:v>-1.7972795394143519</c:v>
                </c:pt>
                <c:pt idx="7">
                  <c:v>-4.1534755096085032</c:v>
                </c:pt>
                <c:pt idx="8">
                  <c:v>-2.7125759388400823</c:v>
                </c:pt>
                <c:pt idx="9">
                  <c:v>3.072595898392275</c:v>
                </c:pt>
                <c:pt idx="10">
                  <c:v>1.9591777987970724</c:v>
                </c:pt>
                <c:pt idx="11">
                  <c:v>3.8159662516450523</c:v>
                </c:pt>
                <c:pt idx="12">
                  <c:v>3.3478771082223622</c:v>
                </c:pt>
                <c:pt idx="13">
                  <c:v>0.20608848990511941</c:v>
                </c:pt>
                <c:pt idx="14">
                  <c:v>-1.3308305014925808</c:v>
                </c:pt>
                <c:pt idx="15">
                  <c:v>-2.133398201009387</c:v>
                </c:pt>
                <c:pt idx="16">
                  <c:v>-2.5610837719270854</c:v>
                </c:pt>
                <c:pt idx="17">
                  <c:v>-1.7007322308662438</c:v>
                </c:pt>
                <c:pt idx="18">
                  <c:v>-1.140903226990895</c:v>
                </c:pt>
                <c:pt idx="19">
                  <c:v>0.25791189008006526</c:v>
                </c:pt>
                <c:pt idx="20">
                  <c:v>1.4243717014317181</c:v>
                </c:pt>
                <c:pt idx="21">
                  <c:v>0.57874385970309006</c:v>
                </c:pt>
                <c:pt idx="22">
                  <c:v>1.2059168800242355</c:v>
                </c:pt>
                <c:pt idx="23">
                  <c:v>1.2752974118298666</c:v>
                </c:pt>
                <c:pt idx="24">
                  <c:v>0.4722835008926129</c:v>
                </c:pt>
                <c:pt idx="25">
                  <c:v>1.1541228565654262</c:v>
                </c:pt>
                <c:pt idx="26">
                  <c:v>1.0380362506737109</c:v>
                </c:pt>
                <c:pt idx="27">
                  <c:v>1.1861033859896541</c:v>
                </c:pt>
                <c:pt idx="28">
                  <c:v>1.2979300587611085</c:v>
                </c:pt>
                <c:pt idx="29">
                  <c:v>1.1257438940781705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DA-4C60-BC0F-DFE14C71EBD3}"/>
            </c:ext>
          </c:extLst>
        </c:ser>
        <c:ser>
          <c:idx val="1"/>
          <c:order val="1"/>
          <c:tx>
            <c:strRef>
              <c:f>data!$E$3</c:f>
              <c:strCache>
                <c:ptCount val="1"/>
                <c:pt idx="0">
                  <c:v>Final consumption expenditure of general government, incl. NPISHs **</c:v>
                </c:pt>
              </c:strCache>
            </c:strRef>
          </c:tx>
          <c:spPr>
            <a:solidFill>
              <a:srgbClr val="BD1B21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data!$E$97:$E$126</c:f>
              <c:numCache>
                <c:formatCode>#\ ##0.0</c:formatCode>
                <c:ptCount val="30"/>
                <c:pt idx="0">
                  <c:v>0.58680006729435363</c:v>
                </c:pt>
                <c:pt idx="1">
                  <c:v>0.58949365344667137</c:v>
                </c:pt>
                <c:pt idx="2">
                  <c:v>0.55916949519480241</c:v>
                </c:pt>
                <c:pt idx="3">
                  <c:v>0.33055792487358115</c:v>
                </c:pt>
                <c:pt idx="4">
                  <c:v>0.89531104474470369</c:v>
                </c:pt>
                <c:pt idx="5">
                  <c:v>0.60962537525389926</c:v>
                </c:pt>
                <c:pt idx="6">
                  <c:v>0.28627367898100681</c:v>
                </c:pt>
                <c:pt idx="7">
                  <c:v>1.4282664693102614</c:v>
                </c:pt>
                <c:pt idx="8">
                  <c:v>-8.4409852691557999E-3</c:v>
                </c:pt>
                <c:pt idx="9">
                  <c:v>4.2305624969976856E-2</c:v>
                </c:pt>
                <c:pt idx="10">
                  <c:v>1.0366637764835871</c:v>
                </c:pt>
                <c:pt idx="11">
                  <c:v>0.12051516063291508</c:v>
                </c:pt>
                <c:pt idx="12">
                  <c:v>0.4564486616943359</c:v>
                </c:pt>
                <c:pt idx="13">
                  <c:v>0.62504321778114336</c:v>
                </c:pt>
                <c:pt idx="14">
                  <c:v>-0.25102500583404475</c:v>
                </c:pt>
                <c:pt idx="15">
                  <c:v>-0.22259882423694899</c:v>
                </c:pt>
                <c:pt idx="16">
                  <c:v>0.62417453061559702</c:v>
                </c:pt>
                <c:pt idx="17">
                  <c:v>0.46425030500744868</c:v>
                </c:pt>
                <c:pt idx="18">
                  <c:v>0.65494309267481221</c:v>
                </c:pt>
                <c:pt idx="19">
                  <c:v>0.77132952549895695</c:v>
                </c:pt>
                <c:pt idx="20">
                  <c:v>0.41035363105921396</c:v>
                </c:pt>
                <c:pt idx="21">
                  <c:v>0.60432654096447369</c:v>
                </c:pt>
                <c:pt idx="22">
                  <c:v>0.52649529124365757</c:v>
                </c:pt>
                <c:pt idx="23">
                  <c:v>0.32426318990981096</c:v>
                </c:pt>
                <c:pt idx="24">
                  <c:v>0.52444582811806018</c:v>
                </c:pt>
                <c:pt idx="25">
                  <c:v>0.48001973162344946</c:v>
                </c:pt>
                <c:pt idx="26">
                  <c:v>0.57737456292015976</c:v>
                </c:pt>
                <c:pt idx="27">
                  <c:v>0.45550128004457019</c:v>
                </c:pt>
                <c:pt idx="28">
                  <c:v>0.30117130285849686</c:v>
                </c:pt>
                <c:pt idx="29">
                  <c:v>0.22639275037604753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DA-4C60-BC0F-DFE14C71EBD3}"/>
            </c:ext>
          </c:extLst>
        </c:ser>
        <c:ser>
          <c:idx val="2"/>
          <c:order val="2"/>
          <c:tx>
            <c:strRef>
              <c:f>data!$F$3</c:f>
              <c:strCache>
                <c:ptCount val="1"/>
                <c:pt idx="0">
                  <c:v>Gross capital formation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data!$F$97:$F$126</c:f>
              <c:numCache>
                <c:formatCode>#\ ##0.0</c:formatCode>
                <c:ptCount val="30"/>
                <c:pt idx="0">
                  <c:v>1.8267745829729565</c:v>
                </c:pt>
                <c:pt idx="1">
                  <c:v>0.24947335456976574</c:v>
                </c:pt>
                <c:pt idx="2">
                  <c:v>0.33619452209155443</c:v>
                </c:pt>
                <c:pt idx="3">
                  <c:v>2.8210049957469914</c:v>
                </c:pt>
                <c:pt idx="4">
                  <c:v>-0.69426486166804824</c:v>
                </c:pt>
                <c:pt idx="5">
                  <c:v>0.64213026878414203</c:v>
                </c:pt>
                <c:pt idx="6">
                  <c:v>-2.2703491861933522</c:v>
                </c:pt>
                <c:pt idx="7">
                  <c:v>-3.4365322936665859</c:v>
                </c:pt>
                <c:pt idx="8">
                  <c:v>0.52294482655387764</c:v>
                </c:pt>
                <c:pt idx="9">
                  <c:v>0.55116042416607158</c:v>
                </c:pt>
                <c:pt idx="10">
                  <c:v>4.6261415355546225</c:v>
                </c:pt>
                <c:pt idx="11">
                  <c:v>3.4846101090257737</c:v>
                </c:pt>
                <c:pt idx="12">
                  <c:v>2.7816994521149878</c:v>
                </c:pt>
                <c:pt idx="13">
                  <c:v>3.1755431742090514</c:v>
                </c:pt>
                <c:pt idx="14">
                  <c:v>0.20915629842316591</c:v>
                </c:pt>
                <c:pt idx="15">
                  <c:v>1.8009997539530445</c:v>
                </c:pt>
                <c:pt idx="16">
                  <c:v>0.76067915787227902</c:v>
                </c:pt>
                <c:pt idx="17">
                  <c:v>-0.59063027516664968</c:v>
                </c:pt>
                <c:pt idx="18">
                  <c:v>0.36278865577799224</c:v>
                </c:pt>
                <c:pt idx="19">
                  <c:v>-2.4756881487635387</c:v>
                </c:pt>
                <c:pt idx="20">
                  <c:v>-2.8555185362897242</c:v>
                </c:pt>
                <c:pt idx="21">
                  <c:v>-1.47023437535804</c:v>
                </c:pt>
                <c:pt idx="22">
                  <c:v>-1.0627542354454014</c:v>
                </c:pt>
                <c:pt idx="23">
                  <c:v>1.3572106714316252</c:v>
                </c:pt>
                <c:pt idx="24">
                  <c:v>1.5750658802035669</c:v>
                </c:pt>
                <c:pt idx="25">
                  <c:v>1.4691941721314119</c:v>
                </c:pt>
                <c:pt idx="26">
                  <c:v>1.2610386795786961</c:v>
                </c:pt>
                <c:pt idx="27">
                  <c:v>0.62344281358385856</c:v>
                </c:pt>
                <c:pt idx="28">
                  <c:v>1.4036237247089545</c:v>
                </c:pt>
                <c:pt idx="29">
                  <c:v>0.34927656553227981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DA-4C60-BC0F-DFE14C71EBD3}"/>
            </c:ext>
          </c:extLst>
        </c:ser>
        <c:ser>
          <c:idx val="4"/>
          <c:order val="3"/>
          <c:tx>
            <c:strRef>
              <c:f>data!$G$3</c:f>
              <c:strCache>
                <c:ptCount val="1"/>
                <c:pt idx="0">
                  <c:v>International trade balance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data!$G$97:$G$126</c:f>
              <c:numCache>
                <c:formatCode>#\ ##0.0</c:formatCode>
                <c:ptCount val="30"/>
                <c:pt idx="0">
                  <c:v>-1.3078133276421711E-2</c:v>
                </c:pt>
                <c:pt idx="1">
                  <c:v>1.4805116661211601</c:v>
                </c:pt>
                <c:pt idx="2">
                  <c:v>1.2718070648870061</c:v>
                </c:pt>
                <c:pt idx="3">
                  <c:v>-1.0304731076063307</c:v>
                </c:pt>
                <c:pt idx="4">
                  <c:v>-1.5473106150122986</c:v>
                </c:pt>
                <c:pt idx="5">
                  <c:v>-8.6477754128482491</c:v>
                </c:pt>
                <c:pt idx="6">
                  <c:v>-0.83452708245340901</c:v>
                </c:pt>
                <c:pt idx="7">
                  <c:v>1.6407264005409894</c:v>
                </c:pt>
                <c:pt idx="8">
                  <c:v>1.0031044590807081</c:v>
                </c:pt>
                <c:pt idx="9">
                  <c:v>5.9285831211726716</c:v>
                </c:pt>
                <c:pt idx="10">
                  <c:v>-3.5893997049300115</c:v>
                </c:pt>
                <c:pt idx="11">
                  <c:v>-3.5557767533860414</c:v>
                </c:pt>
                <c:pt idx="12">
                  <c:v>-1.7659259547092601</c:v>
                </c:pt>
                <c:pt idx="13">
                  <c:v>-0.35437704302788342</c:v>
                </c:pt>
                <c:pt idx="14">
                  <c:v>3.3959558042169986</c:v>
                </c:pt>
                <c:pt idx="15">
                  <c:v>1.5597732124999046</c:v>
                </c:pt>
                <c:pt idx="16">
                  <c:v>1.4173918937396648</c:v>
                </c:pt>
                <c:pt idx="17">
                  <c:v>2.1608165285294461</c:v>
                </c:pt>
                <c:pt idx="18">
                  <c:v>-9.3769962543974017E-2</c:v>
                </c:pt>
                <c:pt idx="19">
                  <c:v>1.9028589067099051</c:v>
                </c:pt>
                <c:pt idx="20">
                  <c:v>1.6095183022455009</c:v>
                </c:pt>
                <c:pt idx="21">
                  <c:v>0.76114473022660589</c:v>
                </c:pt>
                <c:pt idx="22">
                  <c:v>0.88217415060866333</c:v>
                </c:pt>
                <c:pt idx="23">
                  <c:v>-0.97132065529203104</c:v>
                </c:pt>
                <c:pt idx="24">
                  <c:v>-0.10474477344402278</c:v>
                </c:pt>
                <c:pt idx="25">
                  <c:v>-0.33749349509076421</c:v>
                </c:pt>
                <c:pt idx="26">
                  <c:v>-6.9780827539694501E-2</c:v>
                </c:pt>
                <c:pt idx="27">
                  <c:v>0.53101434254627122</c:v>
                </c:pt>
                <c:pt idx="28">
                  <c:v>-0.83437955403796815</c:v>
                </c:pt>
                <c:pt idx="29">
                  <c:v>0.24450930296424134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DA-4C60-BC0F-DFE14C71E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7191680"/>
        <c:axId val="44617664"/>
      </c:barChart>
      <c:lineChart>
        <c:grouping val="standard"/>
        <c:varyColors val="0"/>
        <c:ser>
          <c:idx val="3"/>
          <c:order val="4"/>
          <c:tx>
            <c:strRef>
              <c:f>data!$H$3</c:f>
              <c:strCache>
                <c:ptCount val="1"/>
                <c:pt idx="0">
                  <c:v>GDP – y-o-y real growth rate, seasonally adjusted (in %)</c:v>
                </c:pt>
              </c:strCache>
            </c:strRef>
          </c:tx>
          <c:spPr>
            <a:ln w="158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data!$H$97:$H$126</c:f>
              <c:numCache>
                <c:formatCode>#\ ##0.0</c:formatCode>
                <c:ptCount val="30"/>
                <c:pt idx="0">
                  <c:v>3.5133110438371205</c:v>
                </c:pt>
                <c:pt idx="1">
                  <c:v>3.6327109395132027</c:v>
                </c:pt>
                <c:pt idx="2">
                  <c:v>3.4798320378128835</c:v>
                </c:pt>
                <c:pt idx="3">
                  <c:v>3.3305365653978782</c:v>
                </c:pt>
                <c:pt idx="4">
                  <c:v>-1.5396226448324768</c:v>
                </c:pt>
                <c:pt idx="5">
                  <c:v>-10.587948045049927</c:v>
                </c:pt>
                <c:pt idx="6">
                  <c:v>-4.6157718235098457</c:v>
                </c:pt>
                <c:pt idx="7">
                  <c:v>-4.5209683164253676</c:v>
                </c:pt>
                <c:pt idx="8">
                  <c:v>-1.1949818583143212</c:v>
                </c:pt>
                <c:pt idx="9">
                  <c:v>9.5946232450743878</c:v>
                </c:pt>
                <c:pt idx="10">
                  <c:v>4.0324204851868899</c:v>
                </c:pt>
                <c:pt idx="11">
                  <c:v>3.8653005820121109</c:v>
                </c:pt>
                <c:pt idx="12">
                  <c:v>4.820094767817281</c:v>
                </c:pt>
                <c:pt idx="13">
                  <c:v>3.6522653294463083</c:v>
                </c:pt>
                <c:pt idx="14">
                  <c:v>2.0232734781971686</c:v>
                </c:pt>
                <c:pt idx="15">
                  <c:v>1.0047819809989562</c:v>
                </c:pt>
                <c:pt idx="16">
                  <c:v>0.24115738648137608</c:v>
                </c:pt>
                <c:pt idx="17">
                  <c:v>0.33372336254097945</c:v>
                </c:pt>
                <c:pt idx="18">
                  <c:v>-0.21684809679560146</c:v>
                </c:pt>
                <c:pt idx="19">
                  <c:v>0.45637578515957955</c:v>
                </c:pt>
                <c:pt idx="20">
                  <c:v>0.58871836619984208</c:v>
                </c:pt>
                <c:pt idx="21">
                  <c:v>0.47398299646150122</c:v>
                </c:pt>
                <c:pt idx="22">
                  <c:v>1.5518192911999336</c:v>
                </c:pt>
                <c:pt idx="23">
                  <c:v>1.9854465365803691</c:v>
                </c:pt>
                <c:pt idx="24">
                  <c:v>2.4670222255933822</c:v>
                </c:pt>
                <c:pt idx="25">
                  <c:v>2.7657649224851752</c:v>
                </c:pt>
                <c:pt idx="26">
                  <c:v>2.8066540373675934</c:v>
                </c:pt>
                <c:pt idx="27">
                  <c:v>2.7960729652686496</c:v>
                </c:pt>
                <c:pt idx="28">
                  <c:v>2.1684459042137263</c:v>
                </c:pt>
                <c:pt idx="29">
                  <c:v>1.9459619628362077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6DA-4C60-BC0F-DFE14C71E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191680"/>
        <c:axId val="44617664"/>
      </c:lineChart>
      <c:catAx>
        <c:axId val="197191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600" baseline="0"/>
                </a:pPr>
                <a:r>
                  <a:rPr lang="cs-CZ" sz="600" baseline="0"/>
                  <a:t>Quarter</a:t>
                </a:r>
              </a:p>
            </c:rich>
          </c:tx>
          <c:layout>
            <c:manualLayout>
              <c:xMode val="edge"/>
              <c:yMode val="edge"/>
              <c:x val="0.49221538713910762"/>
              <c:y val="0.77998391927443889"/>
            </c:manualLayout>
          </c:layout>
          <c:overlay val="0"/>
        </c:title>
        <c:numFmt formatCode="General" sourceLinked="0"/>
        <c:majorTickMark val="out"/>
        <c:minorTickMark val="none"/>
        <c:tickLblPos val="low"/>
        <c:spPr>
          <a:ln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500" baseline="0"/>
            </a:pPr>
            <a:endParaRPr lang="cs-CZ"/>
          </a:p>
        </c:txPr>
        <c:crossAx val="44617664"/>
        <c:crosses val="autoZero"/>
        <c:auto val="1"/>
        <c:lblAlgn val="ctr"/>
        <c:lblOffset val="100"/>
        <c:noMultiLvlLbl val="0"/>
      </c:catAx>
      <c:valAx>
        <c:axId val="4461766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600" baseline="0"/>
                </a:pPr>
                <a:r>
                  <a:rPr lang="cs-CZ" sz="600" baseline="0"/>
                  <a:t>Percentage points</a:t>
                </a:r>
              </a:p>
            </c:rich>
          </c:tx>
          <c:layout>
            <c:manualLayout>
              <c:xMode val="edge"/>
              <c:yMode val="edge"/>
              <c:x val="1.5790775385046481E-2"/>
              <c:y val="0.294143814284195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500" baseline="0"/>
            </a:pPr>
            <a:endParaRPr lang="cs-CZ"/>
          </a:p>
        </c:txPr>
        <c:crossAx val="197191680"/>
        <c:crosses val="autoZero"/>
        <c:crossBetween val="between"/>
        <c:majorUnit val="2"/>
      </c:valAx>
      <c:spPr>
        <a:ln>
          <a:solidFill>
            <a:schemeClr val="bg1">
              <a:lumMod val="7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2.6787442585301836E-2"/>
          <c:y val="0.82667719059046463"/>
          <c:w val="0.95976603510498693"/>
          <c:h val="0.10819985520972079"/>
        </c:manualLayout>
      </c:layout>
      <c:overlay val="0"/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sz="530" baseline="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0.01609</cdr:x>
      <cdr:y>0.02262</cdr:y>
    </cdr:from>
    <cdr:to>
      <cdr:x>0.9889</cdr:x>
      <cdr:y>0.10114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156935" y="112908"/>
          <a:ext cx="9488400" cy="39191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/>
          <a:r>
            <a:rPr lang="cs-CZ" sz="1000" b="1" i="0" cap="none" baseline="0">
              <a:latin typeface="Arial" pitchFamily="34" charset="0"/>
              <a:ea typeface="+mn-ea"/>
              <a:cs typeface="Arial" pitchFamily="34" charset="0"/>
            </a:rPr>
            <a:t>Contributions* to year-on-year real GDP growth rate – seasonally adjusted</a:t>
          </a:r>
        </a:p>
      </cdr:txBody>
    </cdr:sp>
  </cdr:relSizeAnchor>
  <cdr:relSizeAnchor xmlns:cdr="http://schemas.openxmlformats.org/drawingml/2006/chartDrawing">
    <cdr:from>
      <cdr:x>0.02734</cdr:x>
      <cdr:y>0.94497</cdr:y>
    </cdr:from>
    <cdr:to>
      <cdr:x>0.98872</cdr:x>
      <cdr:y>0.98982</cdr:y>
    </cdr:to>
    <cdr:sp macro="" textlink="">
      <cdr:nvSpPr>
        <cdr:cNvPr id="4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6663" y="4743449"/>
          <a:ext cx="9376916" cy="2251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18288" tIns="22860" rIns="0" bIns="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lnSpc>
              <a:spcPct val="114000"/>
            </a:lnSpc>
            <a:defRPr sz="1000"/>
          </a:pPr>
          <a:r>
            <a:rPr lang="cs-CZ" sz="550" b="1" i="0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Arial"/>
              <a:cs typeface="Arial"/>
            </a:rPr>
            <a:t>      * Contributions after exclusion of imports for final use.                                       </a:t>
          </a:r>
          <a:r>
            <a:rPr lang="cs-CZ" sz="550" b="0" i="1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Arial"/>
              <a:cs typeface="Arial"/>
            </a:rPr>
            <a:t>** </a:t>
          </a:r>
          <a:r>
            <a:rPr kumimoji="0" lang="cs-CZ" sz="550" b="1" i="0" u="none" strike="noStrike" kern="0" cap="none" spc="0" normalizeH="0" baseline="0" noProof="0">
              <a:ln>
                <a:noFill/>
              </a:ln>
              <a:solidFill>
                <a:prstClr val="black">
                  <a:lumMod val="75000"/>
                  <a:lumOff val="25000"/>
                </a:prstClr>
              </a:solidFill>
              <a:effectLst/>
              <a:uLnTx/>
              <a:uFillTx/>
              <a:latin typeface="Arial"/>
              <a:ea typeface="+mn-ea"/>
              <a:cs typeface="Arial"/>
            </a:rPr>
            <a:t>Non-profit institutions serving households.</a:t>
          </a:r>
          <a:endParaRPr lang="cs-CZ" sz="550" b="0" i="1" u="none" strike="noStrike" baseline="0">
            <a:solidFill>
              <a:schemeClr val="tx1">
                <a:lumMod val="75000"/>
                <a:lumOff val="25000"/>
              </a:schemeClr>
            </a:solidFill>
            <a:latin typeface="Arial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2BE42C-BE1B-41A3-B5C4-C76E9B8AD172}"/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129</TotalTime>
  <Pages>2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Benedikt Jan</cp:lastModifiedBy>
  <cp:revision>75</cp:revision>
  <dcterms:created xsi:type="dcterms:W3CDTF">2026-08-26T11:13:00Z</dcterms:created>
  <dcterms:modified xsi:type="dcterms:W3CDTF">2026-08-27T08:04:00Z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