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5EB" w:rsidRPr="00E42B1D" w:rsidRDefault="005E7665" w:rsidP="001F35EB">
      <w:pPr>
        <w:pStyle w:val="Datum"/>
        <w:rPr>
          <w:lang w:val="en-US"/>
        </w:rPr>
      </w:pPr>
      <w:r>
        <w:rPr>
          <w:lang w:val="en-US"/>
        </w:rPr>
        <w:t>October</w:t>
      </w:r>
      <w:r w:rsidR="0099430D">
        <w:rPr>
          <w:lang w:val="en-US"/>
        </w:rPr>
        <w:t xml:space="preserve"> 2</w:t>
      </w:r>
      <w:r w:rsidR="00903368">
        <w:rPr>
          <w:lang w:val="en-US"/>
        </w:rPr>
        <w:t>4</w:t>
      </w:r>
      <w:r w:rsidR="001F35EB">
        <w:rPr>
          <w:lang w:val="en-US"/>
        </w:rPr>
        <w:t>, 2019</w:t>
      </w:r>
    </w:p>
    <w:p w:rsidR="001F35EB" w:rsidRDefault="00D27ED9" w:rsidP="001F35EB">
      <w:pPr>
        <w:pStyle w:val="Nzev"/>
      </w:pPr>
      <w:r>
        <w:t xml:space="preserve">Business </w:t>
      </w:r>
      <w:r w:rsidR="005F1E05">
        <w:t xml:space="preserve">confidence decreased, </w:t>
      </w:r>
      <w:r>
        <w:t xml:space="preserve">consumer confidence </w:t>
      </w:r>
      <w:r w:rsidR="005F1E05">
        <w:t>increased slightly</w:t>
      </w:r>
    </w:p>
    <w:p w:rsidR="001F35EB" w:rsidRPr="008B3970" w:rsidRDefault="001F35EB" w:rsidP="001F35EB">
      <w:pPr>
        <w:pStyle w:val="Podtitulek"/>
        <w:rPr>
          <w:color w:val="BD1B21"/>
        </w:rPr>
      </w:pPr>
      <w:r w:rsidRPr="00F01B04">
        <w:t xml:space="preserve">Business cycle survey – </w:t>
      </w:r>
      <w:r w:rsidR="005E7665">
        <w:t>October</w:t>
      </w:r>
      <w:r w:rsidR="00F97681">
        <w:t xml:space="preserve"> </w:t>
      </w:r>
      <w:r>
        <w:t>2019</w:t>
      </w:r>
    </w:p>
    <w:p w:rsidR="001F35EB" w:rsidRPr="00A244D9" w:rsidRDefault="00A244D9" w:rsidP="001F35EB">
      <w:pPr>
        <w:pStyle w:val="Perex"/>
      </w:pPr>
      <w:r>
        <w:t xml:space="preserve">Overall confidence in economy </w:t>
      </w:r>
      <w:r w:rsidR="00E4381C">
        <w:t>de</w:t>
      </w:r>
      <w:r w:rsidR="002858A9">
        <w:t>creased</w:t>
      </w:r>
      <w:r>
        <w:t xml:space="preserve">. </w:t>
      </w:r>
      <w:r w:rsidR="001F35EB" w:rsidRPr="00A244D9">
        <w:t xml:space="preserve">The composite confidence indicator (economic sentiment indicator), that is stated by basic indices, </w:t>
      </w:r>
      <w:r w:rsidR="00E4381C">
        <w:t>de</w:t>
      </w:r>
      <w:r w:rsidR="00052AB1" w:rsidRPr="00A244D9">
        <w:t>creased</w:t>
      </w:r>
      <w:r w:rsidR="001F35EB" w:rsidRPr="00A244D9">
        <w:t xml:space="preserve"> by </w:t>
      </w:r>
      <w:r w:rsidR="00E4381C">
        <w:t xml:space="preserve">1 </w:t>
      </w:r>
      <w:r w:rsidR="005316DE">
        <w:t xml:space="preserve">percentage </w:t>
      </w:r>
      <w:r w:rsidR="001F35EB" w:rsidRPr="00A244D9">
        <w:t xml:space="preserve">point to </w:t>
      </w:r>
      <w:r w:rsidR="00052AB1" w:rsidRPr="00A244D9">
        <w:t>9</w:t>
      </w:r>
      <w:r w:rsidR="005F1E05">
        <w:t>3</w:t>
      </w:r>
      <w:r w:rsidR="00052AB1" w:rsidRPr="00A244D9">
        <w:t>.</w:t>
      </w:r>
      <w:r w:rsidR="002858A9">
        <w:t>6</w:t>
      </w:r>
      <w:r w:rsidR="001F35EB" w:rsidRPr="00A244D9">
        <w:t xml:space="preserve"> </w:t>
      </w:r>
      <w:r w:rsidR="00D27ED9">
        <w:t>m-o-m</w:t>
      </w:r>
      <w:r w:rsidR="001F35EB" w:rsidRPr="00A244D9">
        <w:t xml:space="preserve">. </w:t>
      </w:r>
      <w:r w:rsidR="00D27ED9">
        <w:t>Business confidence</w:t>
      </w:r>
      <w:r w:rsidR="001F35EB" w:rsidRPr="00A244D9">
        <w:t xml:space="preserve"> </w:t>
      </w:r>
      <w:r w:rsidR="00C17D04">
        <w:t>de</w:t>
      </w:r>
      <w:r w:rsidR="001F35EB" w:rsidRPr="00A244D9">
        <w:t xml:space="preserve">creased by </w:t>
      </w:r>
      <w:r w:rsidR="005F1E05">
        <w:t>1.3</w:t>
      </w:r>
      <w:r w:rsidR="002A23B1" w:rsidRPr="00A244D9">
        <w:t xml:space="preserve"> </w:t>
      </w:r>
      <w:r w:rsidR="001F35EB" w:rsidRPr="00A244D9">
        <w:t>point</w:t>
      </w:r>
      <w:r w:rsidR="00C02A5B" w:rsidRPr="00A244D9">
        <w:t>s</w:t>
      </w:r>
      <w:r w:rsidR="00052AB1" w:rsidRPr="00A244D9">
        <w:t xml:space="preserve"> to </w:t>
      </w:r>
      <w:r w:rsidR="005F1E05">
        <w:t>91.6</w:t>
      </w:r>
      <w:r w:rsidR="001F35EB" w:rsidRPr="00A244D9">
        <w:t xml:space="preserve"> </w:t>
      </w:r>
      <w:r w:rsidR="00D27ED9">
        <w:t xml:space="preserve">compared to </w:t>
      </w:r>
      <w:r w:rsidR="005F1E05">
        <w:t>September</w:t>
      </w:r>
      <w:r w:rsidR="001F35EB" w:rsidRPr="00A244D9">
        <w:t xml:space="preserve">. Consumer confidence indicator </w:t>
      </w:r>
      <w:r w:rsidR="005F1E05">
        <w:t>in</w:t>
      </w:r>
      <w:r>
        <w:t>creased</w:t>
      </w:r>
      <w:r w:rsidR="005F1E05">
        <w:t xml:space="preserve"> slightly</w:t>
      </w:r>
      <w:r>
        <w:t xml:space="preserve"> by </w:t>
      </w:r>
      <w:r w:rsidR="005F1E05">
        <w:t>0.3</w:t>
      </w:r>
      <w:r>
        <w:t xml:space="preserve"> points to </w:t>
      </w:r>
      <w:r w:rsidR="00E4381C">
        <w:t>103.</w:t>
      </w:r>
      <w:r w:rsidR="005F1E05">
        <w:t>6</w:t>
      </w:r>
      <w:r w:rsidR="001F35EB" w:rsidRPr="00A244D9">
        <w:t xml:space="preserve">, m-o-m. Composite confidence indicator, </w:t>
      </w:r>
      <w:r w:rsidR="00D27ED9">
        <w:t>business</w:t>
      </w:r>
      <w:r w:rsidR="001F35EB" w:rsidRPr="00A244D9">
        <w:t xml:space="preserve"> confidence indicator and consumer confidence indicator are lower</w:t>
      </w:r>
      <w:r w:rsidR="005F1E05">
        <w:t>,</w:t>
      </w:r>
      <w:r w:rsidR="001F35EB" w:rsidRPr="00A244D9">
        <w:t xml:space="preserve"> compared to </w:t>
      </w:r>
      <w:r w:rsidR="005F1E05">
        <w:t xml:space="preserve">October </w:t>
      </w:r>
      <w:r w:rsidR="001F35EB" w:rsidRPr="00A244D9">
        <w:t xml:space="preserve">2018. </w:t>
      </w:r>
    </w:p>
    <w:p w:rsidR="001F35EB" w:rsidRDefault="001F35EB" w:rsidP="001F35E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5F1E05">
        <w:t>October</w:t>
      </w:r>
      <w:r>
        <w:t xml:space="preserve">, confidence indicator </w:t>
      </w:r>
      <w:r w:rsidR="005F1E05">
        <w:t>decreased by 2.8 points to 87.5</w:t>
      </w:r>
      <w:r w:rsidR="00D3586E">
        <w:t>.</w:t>
      </w:r>
      <w:r>
        <w:t xml:space="preserve"> T</w:t>
      </w:r>
      <w:r w:rsidRPr="00F01B04">
        <w:t xml:space="preserve">he assessment of current </w:t>
      </w:r>
      <w:r w:rsidR="00052AB1">
        <w:t xml:space="preserve">total </w:t>
      </w:r>
      <w:r w:rsidR="005F1E05">
        <w:t xml:space="preserve">and foreign </w:t>
      </w:r>
      <w:r w:rsidR="00C17D04">
        <w:t xml:space="preserve">demand </w:t>
      </w:r>
      <w:r w:rsidR="005F1E05">
        <w:t xml:space="preserve">almost unchanged, </w:t>
      </w:r>
      <w:r>
        <w:t xml:space="preserve">m-o-m. </w:t>
      </w:r>
      <w:r w:rsidR="00052AB1" w:rsidRPr="00D23ABA">
        <w:t xml:space="preserve">According to respondents, stocks of finished goods </w:t>
      </w:r>
      <w:r w:rsidR="005F1E05">
        <w:t>almost unchanged too</w:t>
      </w:r>
      <w:r w:rsidR="00052AB1">
        <w:t xml:space="preserve">.  </w:t>
      </w:r>
      <w:r>
        <w:t xml:space="preserve">The </w:t>
      </w:r>
      <w:r w:rsidRPr="00F01B04">
        <w:t xml:space="preserve">assessment of </w:t>
      </w:r>
      <w:r w:rsidR="00052AB1">
        <w:t xml:space="preserve">overall economic situation of the respondents </w:t>
      </w:r>
      <w:r w:rsidR="005F1E05">
        <w:t xml:space="preserve">did not change. </w:t>
      </w:r>
      <w:r w:rsidR="005E7665" w:rsidRPr="009742CE">
        <w:t xml:space="preserve">Most important barrier of production is </w:t>
      </w:r>
      <w:r w:rsidR="005E7665" w:rsidRPr="005816E9">
        <w:t>insufficient demand</w:t>
      </w:r>
      <w:r w:rsidR="005E7665" w:rsidRPr="009742CE">
        <w:t xml:space="preserve">; it was stated by </w:t>
      </w:r>
      <w:r w:rsidR="005E7665">
        <w:t>3</w:t>
      </w:r>
      <w:r w:rsidR="005F1E05">
        <w:t>7</w:t>
      </w:r>
      <w:r w:rsidR="005E7665" w:rsidRPr="009742CE">
        <w:t xml:space="preserve"> % of respondents</w:t>
      </w:r>
      <w:r w:rsidR="005E7665">
        <w:t xml:space="preserve"> </w:t>
      </w:r>
      <w:r w:rsidR="005E7665">
        <w:rPr>
          <w:rStyle w:val="tlid-translation"/>
          <w:lang w:val="en"/>
        </w:rPr>
        <w:t>approximately</w:t>
      </w:r>
      <w:r w:rsidR="005E7665" w:rsidRPr="009742CE">
        <w:t>.</w:t>
      </w:r>
      <w:r w:rsidR="005E7665">
        <w:t xml:space="preserve"> The second important barrier of production is </w:t>
      </w:r>
      <w:r w:rsidR="005E7665" w:rsidRPr="009742CE">
        <w:t>lack of staff</w:t>
      </w:r>
      <w:r w:rsidR="005E7665">
        <w:t xml:space="preserve">; it was stated by </w:t>
      </w:r>
      <w:r w:rsidR="005F1E05">
        <w:t xml:space="preserve">30 </w:t>
      </w:r>
      <w:r w:rsidR="005E7665">
        <w:t xml:space="preserve">% of respondents </w:t>
      </w:r>
      <w:r w:rsidR="005E7665">
        <w:rPr>
          <w:rStyle w:val="tlid-translation"/>
          <w:lang w:val="en"/>
        </w:rPr>
        <w:t>approximately</w:t>
      </w:r>
      <w:r w:rsidR="005E7665">
        <w:t>.</w:t>
      </w:r>
      <w:r w:rsidRPr="00D23ABA">
        <w:t xml:space="preserve"> </w:t>
      </w:r>
      <w:r>
        <w:t xml:space="preserve">For the next three months, respondents expect </w:t>
      </w:r>
      <w:r w:rsidR="005F1E05">
        <w:t>a decrease</w:t>
      </w:r>
      <w:r>
        <w:t xml:space="preserve"> in the development of production activity</w:t>
      </w:r>
      <w:r w:rsidR="002858A9">
        <w:t xml:space="preserve"> and </w:t>
      </w:r>
      <w:r w:rsidR="005F1E05">
        <w:t xml:space="preserve">almost no changes </w:t>
      </w:r>
      <w:r w:rsidR="002858A9">
        <w:t>in the employment</w:t>
      </w:r>
      <w:r w:rsidR="004636EF">
        <w:t xml:space="preserve">. </w:t>
      </w:r>
      <w:r>
        <w:t xml:space="preserve">Expectations of </w:t>
      </w:r>
      <w:r w:rsidR="00174298">
        <w:t>total</w:t>
      </w:r>
      <w:r>
        <w:t xml:space="preserve"> economic situation development for the next three</w:t>
      </w:r>
      <w:r w:rsidR="00D3586E">
        <w:t xml:space="preserve"> </w:t>
      </w:r>
      <w:r w:rsidR="00C17D04">
        <w:t xml:space="preserve">months </w:t>
      </w:r>
      <w:r w:rsidR="005F1E05">
        <w:t>almost unchanged</w:t>
      </w:r>
      <w:r w:rsidR="00C17D04">
        <w:t>, for the next</w:t>
      </w:r>
      <w:r w:rsidR="002858A9">
        <w:t xml:space="preserve"> six </w:t>
      </w:r>
      <w:r w:rsidR="00196494">
        <w:t xml:space="preserve">months </w:t>
      </w:r>
      <w:r w:rsidR="005F1E05">
        <w:t>decreased</w:t>
      </w:r>
      <w:r>
        <w:t xml:space="preserve">, </w:t>
      </w:r>
      <w:r w:rsidR="00197D19">
        <w:t>m-o-m</w:t>
      </w:r>
      <w:r>
        <w:t>. Overall, confidence in industry is lower, y-o-y.</w:t>
      </w:r>
      <w:r w:rsidRPr="00F01B04">
        <w:t xml:space="preserve"> </w:t>
      </w:r>
    </w:p>
    <w:p w:rsidR="005E7665" w:rsidRDefault="005E7665" w:rsidP="001F35EB"/>
    <w:p w:rsidR="005E7665" w:rsidRDefault="005E7665" w:rsidP="005E7665">
      <w:r w:rsidRPr="009E2271">
        <w:t xml:space="preserve">In </w:t>
      </w:r>
      <w:r>
        <w:t>October</w:t>
      </w:r>
      <w:r w:rsidRPr="009E2271">
        <w:t xml:space="preserve">, production capacity utilization in </w:t>
      </w:r>
      <w:r w:rsidRPr="009E2271">
        <w:rPr>
          <w:b/>
        </w:rPr>
        <w:t>manufacturing industry</w:t>
      </w:r>
      <w:r>
        <w:rPr>
          <w:b/>
        </w:rPr>
        <w:t xml:space="preserve"> </w:t>
      </w:r>
      <w:r>
        <w:t xml:space="preserve">decreased slightly to </w:t>
      </w:r>
      <w:r w:rsidR="005F1E05">
        <w:t xml:space="preserve"> 84.0</w:t>
      </w:r>
      <w:r w:rsidRPr="009E2271">
        <w:t xml:space="preserve"> % q-o-q. Respondents estimate they have work secured by contracts for </w:t>
      </w:r>
      <w:r w:rsidR="005F1E05">
        <w:t>12.9</w:t>
      </w:r>
      <w:r w:rsidRPr="009E2271">
        <w:t xml:space="preserve"> months, which is </w:t>
      </w:r>
      <w:r w:rsidR="005F1E05">
        <w:t>slight less</w:t>
      </w:r>
      <w:r>
        <w:t xml:space="preserve"> than</w:t>
      </w:r>
      <w:r w:rsidRPr="009E2271">
        <w:t xml:space="preserve"> in the previous quarter.</w:t>
      </w:r>
    </w:p>
    <w:p w:rsidR="001F35EB" w:rsidRPr="00676C2C" w:rsidRDefault="001F35EB" w:rsidP="001F35EB"/>
    <w:p w:rsidR="001F35EB" w:rsidRPr="00F01B04" w:rsidRDefault="001F35EB" w:rsidP="001F35EB">
      <w:r>
        <w:t xml:space="preserve">In </w:t>
      </w:r>
      <w:r w:rsidR="00443E71">
        <w:t>October</w:t>
      </w:r>
      <w:r w:rsidR="00E25683">
        <w:t xml:space="preserve">, confidence in </w:t>
      </w:r>
      <w:r w:rsidRPr="00562171">
        <w:rPr>
          <w:b/>
        </w:rPr>
        <w:t>construction</w:t>
      </w:r>
      <w:r>
        <w:t xml:space="preserve"> </w:t>
      </w:r>
      <w:r w:rsidR="00443E71">
        <w:t>increased by 2.5 points to</w:t>
      </w:r>
      <w:r w:rsidR="00DD7BA4">
        <w:t xml:space="preserve"> </w:t>
      </w:r>
      <w:r w:rsidR="00443E71">
        <w:t>104.3</w:t>
      </w:r>
      <w:r>
        <w:t xml:space="preserve">. </w:t>
      </w:r>
      <w:r w:rsidR="00E25683">
        <w:t xml:space="preserve">The assessment of total demand for construction work </w:t>
      </w:r>
      <w:r w:rsidR="005128F3">
        <w:t xml:space="preserve">almost </w:t>
      </w:r>
      <w:r w:rsidR="00443E71">
        <w:t>did not change</w:t>
      </w:r>
      <w:r w:rsidR="00E25683">
        <w:t xml:space="preserve">. </w:t>
      </w:r>
      <w:r>
        <w:t>The</w:t>
      </w:r>
      <w:r w:rsidRPr="00F01B04">
        <w:t xml:space="preserve"> assessment of current economic situation</w:t>
      </w:r>
      <w:r>
        <w:t xml:space="preserve"> of the respondents</w:t>
      </w:r>
      <w:r w:rsidR="00CA3EEE">
        <w:t xml:space="preserve"> </w:t>
      </w:r>
      <w:r w:rsidR="005B6A1C">
        <w:t>increased</w:t>
      </w:r>
      <w:r w:rsidR="00443E71">
        <w:t xml:space="preserve"> slightly</w:t>
      </w:r>
      <w:r>
        <w:t xml:space="preserve">, m-o-m. </w:t>
      </w:r>
      <w:r w:rsidR="00BF125A">
        <w:t xml:space="preserve">The assessment of current construction activity </w:t>
      </w:r>
      <w:r w:rsidR="005B6A1C">
        <w:t>almost unchanged</w:t>
      </w:r>
      <w:r w:rsidR="00BF125A">
        <w:t xml:space="preserve">. </w:t>
      </w:r>
      <w:r w:rsidR="005E7665" w:rsidRPr="009742CE">
        <w:t xml:space="preserve">Most important barrier of production is </w:t>
      </w:r>
      <w:r w:rsidR="00443E71">
        <w:t>lack of staff</w:t>
      </w:r>
      <w:r w:rsidR="005E7665" w:rsidRPr="009742CE">
        <w:t xml:space="preserve">; it was stated by </w:t>
      </w:r>
      <w:r w:rsidR="00443E71">
        <w:t>42</w:t>
      </w:r>
      <w:r w:rsidR="005E7665" w:rsidRPr="009742CE">
        <w:t xml:space="preserve"> % of respondents</w:t>
      </w:r>
      <w:r w:rsidR="005E7665">
        <w:t xml:space="preserve"> </w:t>
      </w:r>
      <w:r w:rsidR="005E7665">
        <w:rPr>
          <w:rStyle w:val="tlid-translation"/>
          <w:lang w:val="en"/>
        </w:rPr>
        <w:t>approximately</w:t>
      </w:r>
      <w:r w:rsidR="005E7665" w:rsidRPr="009742CE">
        <w:t>.</w:t>
      </w:r>
      <w:r w:rsidR="005E7665">
        <w:t xml:space="preserve"> The second important barrier of production </w:t>
      </w:r>
      <w:r w:rsidR="00443E71" w:rsidRPr="009742CE">
        <w:t xml:space="preserve">is </w:t>
      </w:r>
      <w:r w:rsidR="00443E71" w:rsidRPr="005816E9">
        <w:t>insufficient demand</w:t>
      </w:r>
      <w:r w:rsidR="005E7665">
        <w:t xml:space="preserve">; it was stated by </w:t>
      </w:r>
      <w:r w:rsidR="00443E71">
        <w:t xml:space="preserve">19 </w:t>
      </w:r>
      <w:r w:rsidR="005E7665">
        <w:t xml:space="preserve">% of respondents </w:t>
      </w:r>
      <w:r w:rsidR="005E7665">
        <w:rPr>
          <w:rStyle w:val="tlid-translation"/>
          <w:lang w:val="en"/>
        </w:rPr>
        <w:t>approximately</w:t>
      </w:r>
      <w:r w:rsidR="005E7665">
        <w:t>.</w:t>
      </w:r>
      <w:r w:rsidR="005E7665" w:rsidRPr="00D23ABA">
        <w:t xml:space="preserve"> </w:t>
      </w:r>
      <w:r w:rsidR="00BF125A">
        <w:t>For the next three months, r</w:t>
      </w:r>
      <w:r w:rsidRPr="00F01B04">
        <w:t>espondents</w:t>
      </w:r>
      <w:r w:rsidR="00043611">
        <w:t xml:space="preserve"> </w:t>
      </w:r>
      <w:r w:rsidR="00BF125A">
        <w:t xml:space="preserve">expect </w:t>
      </w:r>
      <w:r w:rsidR="00443E71">
        <w:t>a decrease</w:t>
      </w:r>
      <w:r w:rsidR="00DD7BA4">
        <w:t xml:space="preserve"> </w:t>
      </w:r>
      <w:r>
        <w:t xml:space="preserve">in </w:t>
      </w:r>
      <w:r w:rsidRPr="00F01B04">
        <w:t>the devel</w:t>
      </w:r>
      <w:r>
        <w:t xml:space="preserve">opment of construction activity and </w:t>
      </w:r>
      <w:r w:rsidR="00443E71">
        <w:t xml:space="preserve">an increase in the </w:t>
      </w:r>
      <w:r>
        <w:t>employment. E</w:t>
      </w:r>
      <w:r w:rsidRPr="00F01B04">
        <w:t xml:space="preserve">xpectations of </w:t>
      </w:r>
      <w:r>
        <w:t>general</w:t>
      </w:r>
      <w:r w:rsidRPr="00F01B04">
        <w:t xml:space="preserve"> economic situation</w:t>
      </w:r>
      <w:r>
        <w:t xml:space="preserve"> developm</w:t>
      </w:r>
      <w:r w:rsidRPr="00F01B04">
        <w:t>ent for the next</w:t>
      </w:r>
      <w:r>
        <w:t xml:space="preserve"> three</w:t>
      </w:r>
      <w:r w:rsidR="00443E71">
        <w:t xml:space="preserve"> months decreased, for the next six</w:t>
      </w:r>
      <w:r w:rsidR="00BF125A">
        <w:t xml:space="preserve"> </w:t>
      </w:r>
      <w:r w:rsidR="005128F3">
        <w:t xml:space="preserve">months </w:t>
      </w:r>
      <w:r w:rsidR="005B6A1C">
        <w:t>in</w:t>
      </w:r>
      <w:r w:rsidR="005128F3">
        <w:t>creased</w:t>
      </w:r>
      <w:r>
        <w:t>.</w:t>
      </w:r>
      <w:r w:rsidRPr="00D23ABA">
        <w:t xml:space="preserve"> </w:t>
      </w:r>
      <w:r>
        <w:t xml:space="preserve">All in all, </w:t>
      </w:r>
      <w:r w:rsidRPr="00F01B04">
        <w:t>confidence in construction</w:t>
      </w:r>
      <w:r>
        <w:t xml:space="preserve"> is higher,</w:t>
      </w:r>
      <w:r w:rsidR="00FF5F6F">
        <w:t xml:space="preserve"> </w:t>
      </w:r>
      <w:r>
        <w:t>y-o-y.</w:t>
      </w:r>
    </w:p>
    <w:p w:rsidR="001F35EB" w:rsidRPr="00F01B04" w:rsidRDefault="001F35EB" w:rsidP="001F35EB"/>
    <w:p w:rsidR="001F35EB" w:rsidRPr="00F01B04" w:rsidRDefault="001F35EB" w:rsidP="001F35EB">
      <w:r>
        <w:t xml:space="preserve">In </w:t>
      </w:r>
      <w:r w:rsidR="00652C42">
        <w:t>October</w:t>
      </w:r>
      <w:r>
        <w:t>,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174298">
        <w:t>de</w:t>
      </w:r>
      <w:r w:rsidR="00D471AA">
        <w:t>creased</w:t>
      </w:r>
      <w:r w:rsidR="00174298">
        <w:t xml:space="preserve"> </w:t>
      </w:r>
      <w:r>
        <w:t xml:space="preserve">by </w:t>
      </w:r>
      <w:r w:rsidR="00652C42">
        <w:t>4.5</w:t>
      </w:r>
      <w:r>
        <w:t xml:space="preserve"> points to </w:t>
      </w:r>
      <w:r w:rsidR="00652C42">
        <w:t>90.6</w:t>
      </w:r>
      <w:r>
        <w:t>.</w:t>
      </w:r>
      <w:r w:rsidRPr="00F01B04">
        <w:t xml:space="preserve"> </w:t>
      </w:r>
      <w:r>
        <w:t xml:space="preserve">The </w:t>
      </w:r>
      <w:r w:rsidRPr="00F01B04">
        <w:t xml:space="preserve">assessment of </w:t>
      </w:r>
      <w:r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652C42">
        <w:t>decreased</w:t>
      </w:r>
      <w:r>
        <w:t xml:space="preserve"> m-o-m</w:t>
      </w:r>
      <w:r w:rsidRPr="00F01B04">
        <w:t xml:space="preserve">. The stocks </w:t>
      </w:r>
      <w:r w:rsidR="00174298">
        <w:t>increased</w:t>
      </w:r>
      <w:r>
        <w:t>.</w:t>
      </w:r>
      <w:r w:rsidRPr="00F01B04">
        <w:t xml:space="preserve"> </w:t>
      </w:r>
      <w:r w:rsidR="00174298">
        <w:t>For the next three as well as six months, e</w:t>
      </w:r>
      <w:r w:rsidRPr="00F01B04">
        <w:t>xpectation</w:t>
      </w:r>
      <w:r>
        <w:t>s</w:t>
      </w:r>
      <w:r w:rsidRPr="00F01B04">
        <w:t xml:space="preserve"> </w:t>
      </w:r>
      <w:r w:rsidR="00174298">
        <w:t>of general</w:t>
      </w:r>
      <w:r w:rsidRPr="00F01B04">
        <w:t xml:space="preserve"> economic situation development </w:t>
      </w:r>
      <w:r w:rsidR="00652C42">
        <w:t>decreased</w:t>
      </w:r>
      <w:r>
        <w:t xml:space="preserve">. Overall, confidence </w:t>
      </w:r>
      <w:r w:rsidRPr="00F01B04">
        <w:t xml:space="preserve">in trade </w:t>
      </w:r>
      <w:r>
        <w:t>is lower, y-o-y.</w:t>
      </w:r>
      <w:r w:rsidRPr="00F01B04">
        <w:t xml:space="preserve"> </w:t>
      </w:r>
    </w:p>
    <w:p w:rsidR="001F35EB" w:rsidRPr="00F01B04" w:rsidRDefault="001F35EB" w:rsidP="001F35EB"/>
    <w:p w:rsidR="001F35EB" w:rsidRPr="00F01B04" w:rsidRDefault="001F35EB" w:rsidP="001F35EB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652C42">
        <w:t>October</w:t>
      </w:r>
      <w:r>
        <w:t xml:space="preserve">, confidence </w:t>
      </w:r>
      <w:r w:rsidR="00652C42">
        <w:t>in</w:t>
      </w:r>
      <w:r w:rsidR="00D53681">
        <w:t xml:space="preserve">creased </w:t>
      </w:r>
      <w:r w:rsidR="00652C42">
        <w:t xml:space="preserve">slightly </w:t>
      </w:r>
      <w:r>
        <w:t xml:space="preserve">by </w:t>
      </w:r>
      <w:r w:rsidR="00652C42">
        <w:t>0.2</w:t>
      </w:r>
      <w:r>
        <w:t xml:space="preserve"> points to </w:t>
      </w:r>
      <w:r w:rsidR="004B5CA6">
        <w:t>94.</w:t>
      </w:r>
      <w:r w:rsidR="00652C42">
        <w:t>4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4B5CA6">
        <w:t>did not change,</w:t>
      </w:r>
      <w:r>
        <w:t xml:space="preserve"> compared to </w:t>
      </w:r>
      <w:r w:rsidR="00652C42">
        <w:t>September</w:t>
      </w:r>
      <w:r w:rsidR="008F4F65">
        <w:t xml:space="preserve">. In </w:t>
      </w:r>
      <w:r w:rsidR="00652C42">
        <w:t>October</w:t>
      </w:r>
      <w:r>
        <w:t>, t</w:t>
      </w:r>
      <w:r w:rsidRPr="00F01B04">
        <w:t>he assessment of demand</w:t>
      </w:r>
      <w:r>
        <w:t xml:space="preserve"> </w:t>
      </w:r>
      <w:r w:rsidR="00652C42">
        <w:t>increased slightly</w:t>
      </w:r>
      <w:r w:rsidR="00587C6B">
        <w:t xml:space="preserve">; </w:t>
      </w:r>
      <w:r w:rsidR="004E79E5">
        <w:t>i</w:t>
      </w:r>
      <w:r>
        <w:t xml:space="preserve">ts expectation </w:t>
      </w:r>
      <w:r w:rsidRPr="00F01B04">
        <w:t>for the next three months</w:t>
      </w:r>
      <w:r w:rsidR="00587C6B">
        <w:t xml:space="preserve"> </w:t>
      </w:r>
      <w:r w:rsidR="00D53681">
        <w:t>almost unchanged</w:t>
      </w:r>
      <w:r>
        <w:t>. Expectations of total economic situation development for the next three</w:t>
      </w:r>
      <w:r w:rsidR="00587C6B">
        <w:t xml:space="preserve"> </w:t>
      </w:r>
      <w:r w:rsidR="00652C42">
        <w:t>months almost unchanged, for the next six</w:t>
      </w:r>
      <w:r w:rsidR="00D53681">
        <w:t xml:space="preserve"> </w:t>
      </w:r>
      <w:r w:rsidR="00587C6B">
        <w:t xml:space="preserve">months </w:t>
      </w:r>
      <w:r w:rsidR="00652C42">
        <w:t>decreased slightly</w:t>
      </w:r>
      <w:r>
        <w:t xml:space="preserve">. All in all, confidence in selected services is </w:t>
      </w:r>
      <w:r w:rsidR="00AD1448">
        <w:t>lower</w:t>
      </w:r>
      <w:r>
        <w:t>, y-o-y.</w:t>
      </w:r>
    </w:p>
    <w:p w:rsidR="001F35EB" w:rsidRPr="008C5AC4" w:rsidRDefault="001F35EB" w:rsidP="001F35EB"/>
    <w:p w:rsidR="001F35EB" w:rsidRPr="008C5AC4" w:rsidRDefault="001F35EB" w:rsidP="001F35EB">
      <w:pPr>
        <w:pStyle w:val="TabulkaGraf"/>
        <w:jc w:val="both"/>
      </w:pPr>
      <w:r w:rsidRPr="008C5AC4">
        <w:rPr>
          <w:b w:val="0"/>
        </w:rPr>
        <w:t xml:space="preserve">In </w:t>
      </w:r>
      <w:r w:rsidR="00144E70">
        <w:rPr>
          <w:b w:val="0"/>
        </w:rPr>
        <w:t>October</w:t>
      </w:r>
      <w:r w:rsidRPr="008C5AC4">
        <w:rPr>
          <w:b w:val="0"/>
        </w:rPr>
        <w:t xml:space="preserve">, </w:t>
      </w:r>
      <w:r w:rsidRPr="008C5AC4">
        <w:t xml:space="preserve">consumer confidence indicator </w:t>
      </w:r>
      <w:r w:rsidR="00144E70">
        <w:rPr>
          <w:b w:val="0"/>
        </w:rPr>
        <w:t>in</w:t>
      </w:r>
      <w:r w:rsidR="000424B1">
        <w:rPr>
          <w:b w:val="0"/>
        </w:rPr>
        <w:t>creased</w:t>
      </w:r>
      <w:r w:rsidR="00144E70">
        <w:rPr>
          <w:b w:val="0"/>
        </w:rPr>
        <w:t xml:space="preserve"> slightly</w:t>
      </w:r>
      <w:r w:rsidR="000424B1">
        <w:rPr>
          <w:b w:val="0"/>
        </w:rPr>
        <w:t xml:space="preserve"> by </w:t>
      </w:r>
      <w:r w:rsidR="00144E70">
        <w:rPr>
          <w:b w:val="0"/>
        </w:rPr>
        <w:t>0.3</w:t>
      </w:r>
      <w:r w:rsidR="000424B1">
        <w:rPr>
          <w:b w:val="0"/>
        </w:rPr>
        <w:t xml:space="preserve"> points to </w:t>
      </w:r>
      <w:r w:rsidR="00E4381C">
        <w:rPr>
          <w:b w:val="0"/>
        </w:rPr>
        <w:t>103.</w:t>
      </w:r>
      <w:r w:rsidR="00144E70">
        <w:rPr>
          <w:b w:val="0"/>
        </w:rPr>
        <w:t>6</w:t>
      </w:r>
      <w:r w:rsidRPr="008C5AC4">
        <w:rPr>
          <w:b w:val="0"/>
        </w:rPr>
        <w:t xml:space="preserve">, m-o-m. The survey taken among consumers in </w:t>
      </w:r>
      <w:r w:rsidR="00144E70">
        <w:rPr>
          <w:b w:val="0"/>
        </w:rPr>
        <w:t>October</w:t>
      </w:r>
      <w:r w:rsidRPr="008C5AC4">
        <w:rPr>
          <w:b w:val="0"/>
        </w:rPr>
        <w:t xml:space="preserve"> indicates that consumers are for the next twelve </w:t>
      </w:r>
      <w:r w:rsidR="009D6F25">
        <w:rPr>
          <w:b w:val="0"/>
        </w:rPr>
        <w:t xml:space="preserve">months </w:t>
      </w:r>
      <w:r w:rsidR="00FD20D4">
        <w:rPr>
          <w:b w:val="0"/>
        </w:rPr>
        <w:t>a</w:t>
      </w:r>
      <w:r w:rsidR="00144E70">
        <w:rPr>
          <w:b w:val="0"/>
        </w:rPr>
        <w:t>n</w:t>
      </w:r>
      <w:r w:rsidR="00FD20D4">
        <w:rPr>
          <w:b w:val="0"/>
        </w:rPr>
        <w:t xml:space="preserve"> </w:t>
      </w:r>
      <w:r w:rsidR="00144E70">
        <w:rPr>
          <w:b w:val="0"/>
        </w:rPr>
        <w:t>equally</w:t>
      </w:r>
      <w:r w:rsidR="00CC0282">
        <w:rPr>
          <w:b w:val="0"/>
        </w:rPr>
        <w:t xml:space="preserve"> afraid</w:t>
      </w:r>
      <w:r w:rsidRPr="008C5AC4">
        <w:t xml:space="preserve"> </w:t>
      </w:r>
      <w:r w:rsidRPr="008C5AC4">
        <w:rPr>
          <w:b w:val="0"/>
        </w:rPr>
        <w:t xml:space="preserve">of a decrease in the overall economic situation. Worries about their financial standing </w:t>
      </w:r>
      <w:r w:rsidR="00CC0282">
        <w:rPr>
          <w:b w:val="0"/>
        </w:rPr>
        <w:t>almost unchanged</w:t>
      </w:r>
      <w:r w:rsidRPr="008C5AC4">
        <w:rPr>
          <w:b w:val="0"/>
        </w:rPr>
        <w:t xml:space="preserve">, compared to </w:t>
      </w:r>
      <w:r w:rsidR="00884276">
        <w:rPr>
          <w:b w:val="0"/>
        </w:rPr>
        <w:t>September</w:t>
      </w:r>
      <w:r w:rsidRPr="008C5AC4">
        <w:rPr>
          <w:b w:val="0"/>
        </w:rPr>
        <w:t xml:space="preserve">. Worries about rise in the unemployment </w:t>
      </w:r>
      <w:r w:rsidR="00E4381C">
        <w:rPr>
          <w:b w:val="0"/>
        </w:rPr>
        <w:t>almost unchanged too,</w:t>
      </w:r>
      <w:r w:rsidRPr="008C5AC4">
        <w:rPr>
          <w:b w:val="0"/>
        </w:rPr>
        <w:t xml:space="preserve"> m-o-m. The respondents concern about rises in prices </w:t>
      </w:r>
      <w:r w:rsidR="00884276">
        <w:rPr>
          <w:b w:val="0"/>
        </w:rPr>
        <w:t>did not change</w:t>
      </w:r>
      <w:r w:rsidRPr="008C5AC4">
        <w:rPr>
          <w:b w:val="0"/>
        </w:rPr>
        <w:t xml:space="preserve">. The share of respondents intending to save money </w:t>
      </w:r>
      <w:r w:rsidR="00884276">
        <w:rPr>
          <w:b w:val="0"/>
        </w:rPr>
        <w:t>in</w:t>
      </w:r>
      <w:r w:rsidR="00E4381C">
        <w:rPr>
          <w:b w:val="0"/>
        </w:rPr>
        <w:t>creased</w:t>
      </w:r>
      <w:r w:rsidR="00884276">
        <w:rPr>
          <w:b w:val="0"/>
        </w:rPr>
        <w:t xml:space="preserve"> slightly</w:t>
      </w:r>
      <w:r w:rsidRPr="008C5AC4">
        <w:rPr>
          <w:b w:val="0"/>
        </w:rPr>
        <w:t>. Overall, consumer confidence indicator is lower,</w:t>
      </w:r>
      <w:r w:rsidR="00A464E4">
        <w:rPr>
          <w:b w:val="0"/>
        </w:rPr>
        <w:t xml:space="preserve"> </w:t>
      </w:r>
      <w:r w:rsidRPr="008C5AC4">
        <w:rPr>
          <w:b w:val="0"/>
        </w:rPr>
        <w:t>y-o-y.</w:t>
      </w:r>
    </w:p>
    <w:p w:rsidR="001F35EB" w:rsidRDefault="001F35EB" w:rsidP="001F35EB">
      <w:pPr>
        <w:pStyle w:val="Poznmky0"/>
      </w:pPr>
      <w:r>
        <w:t>Notes:</w:t>
      </w:r>
    </w:p>
    <w:p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+420274052680,  e-mail: juraj.lojka@czso.cz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>
        <w:rPr>
          <w:lang w:val="en-GB"/>
        </w:rPr>
        <w:t>274054116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5E7665">
        <w:rPr>
          <w:lang w:val="en-GB"/>
        </w:rPr>
        <w:t>October</w:t>
      </w:r>
      <w:r>
        <w:rPr>
          <w:lang w:val="en-GB"/>
        </w:rPr>
        <w:t xml:space="preserve"> 1</w:t>
      </w:r>
      <w:r w:rsidR="005E7665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5E7665">
        <w:rPr>
          <w:lang w:val="en-GB"/>
        </w:rPr>
        <w:t>November</w:t>
      </w:r>
      <w:r w:rsidR="00F97681">
        <w:rPr>
          <w:lang w:val="en-GB"/>
        </w:rPr>
        <w:t xml:space="preserve"> </w:t>
      </w:r>
      <w:r>
        <w:rPr>
          <w:lang w:val="en-GB"/>
        </w:rPr>
        <w:t>2</w:t>
      </w:r>
      <w:r w:rsidR="005E7665">
        <w:rPr>
          <w:lang w:val="en-GB"/>
        </w:rPr>
        <w:t>5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661825" w:rsidRDefault="00661825" w:rsidP="001F35EB">
      <w:pPr>
        <w:pStyle w:val="Poznmkykontaktytext"/>
        <w:rPr>
          <w:lang w:val="en-GB"/>
        </w:rPr>
      </w:pP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bookmarkStart w:id="0" w:name="_GoBack"/>
      <w:bookmarkEnd w:id="0"/>
      <w:r w:rsidRPr="00BE4195">
        <w:rPr>
          <w:szCs w:val="20"/>
          <w:lang w:val="cs-CZ"/>
        </w:rPr>
        <w:t>Annex: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1 Confidence Indicators – basic indices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2 Balances of Confidence Indicators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(2008–201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(1998–201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for industry, construction, trade, and in selected services – baes indices, seasonally adjusted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Balances of seasonally adjusted confidence indicators for industry, construction, trade, and in selected services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Economic Sentiment Indicators – international comparison, seasonally adjusted </w:t>
      </w:r>
    </w:p>
    <w:p w:rsidR="005E7665" w:rsidRPr="00BE4195" w:rsidRDefault="005E7665" w:rsidP="005E766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Production Capacity Utilisation in Manufacturing Industry</w:t>
      </w:r>
    </w:p>
    <w:p w:rsidR="005E7665" w:rsidRPr="00BE4195" w:rsidRDefault="005E7665" w:rsidP="005E766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Limits of Production in Industry</w:t>
      </w:r>
    </w:p>
    <w:p w:rsidR="005E7665" w:rsidRDefault="005E7665" w:rsidP="005E766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Limits of Production in Construction</w:t>
      </w:r>
    </w:p>
    <w:p w:rsidR="005E7665" w:rsidRDefault="005E7665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Default="005F1E05" w:rsidP="001F35EB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8" o:title=""/>
          </v:shape>
        </w:pict>
      </w:r>
    </w:p>
    <w:p w:rsidR="00D209A7" w:rsidRPr="001F35EB" w:rsidRDefault="001F35EB" w:rsidP="001F35EB"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D209A7" w:rsidRPr="001F35EB" w:rsidSect="0040524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2866" w:rsidRDefault="00E62866" w:rsidP="00BA6370">
      <w:r>
        <w:separator/>
      </w:r>
    </w:p>
  </w:endnote>
  <w:endnote w:type="continuationSeparator" w:id="0">
    <w:p w:rsidR="00E62866" w:rsidRDefault="00E6286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E62866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58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E72EB" w:rsidRPr="00813BF3" w:rsidRDefault="00DE72EB" w:rsidP="00DE72EB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Czech Statistical 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  Na 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desátém 81  |  100 82  </w:t>
                </w:r>
                <w:r w:rsidR="00F7683F">
                  <w:rPr>
                    <w:rFonts w:cs="Arial"/>
                    <w:bCs/>
                    <w:color w:val="0071BC"/>
                    <w:sz w:val="15"/>
                    <w:szCs w:val="15"/>
                  </w:rPr>
                  <w:t>Prague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10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E72EB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E72EB" w:rsidRPr="00813BF3" w:rsidRDefault="00DE72EB" w:rsidP="00DE72E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cs-CZ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tel: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884276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2866" w:rsidRDefault="00E62866" w:rsidP="00BA6370">
      <w:r>
        <w:separator/>
      </w:r>
    </w:p>
  </w:footnote>
  <w:footnote w:type="continuationSeparator" w:id="0">
    <w:p w:rsidR="00E62866" w:rsidRDefault="00E6286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E62866">
    <w:pPr>
      <w:pStyle w:val="Zhlav"/>
    </w:pPr>
    <w:r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315.95pt;margin-top:19.2pt;width:110pt;height:20.15pt;z-index:11">
          <v:imagedata r:id="rId1" o:title="100let_RI_EN"/>
        </v:shape>
      </w:pict>
    </w:r>
    <w:r>
      <w:rPr>
        <w:noProof/>
        <w:lang w:val="cs-CZ" w:eastAsia="cs-CZ"/>
      </w:rPr>
      <w:pict>
        <v:shape id="_x0000_s2088" style="position:absolute;left:0;text-align:left;margin-left:-1.9pt;margin-top:7.95pt;width:33.2pt;height:8pt;z-index:1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7" style="position:absolute;left:0;text-align:left;margin-left:-1.9pt;margin-top:19.35pt;width:63.7pt;height:8.05pt;z-index:9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6" style="position:absolute;left:0;text-align:left;margin-left:-1.9pt;margin-top:30.75pt;width:35.9pt;height:8.15pt;z-index:8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rect id="_x0000_s2085" style="position:absolute;left:0;text-align:left;margin-left:-41.35pt;margin-top:31pt;width:35.95pt;height:7.65pt;z-index:7" fillcolor="#0071bc" stroked="f"/>
      </w:pict>
    </w:r>
    <w:r>
      <w:rPr>
        <w:noProof/>
        <w:lang w:val="cs-CZ" w:eastAsia="cs-CZ"/>
      </w:rPr>
      <w:pict>
        <v:rect id="_x0000_s2084" style="position:absolute;left:0;text-align:left;margin-left:-69.5pt;margin-top:19.55pt;width:64.1pt;height:7.65pt;z-index:6" fillcolor="#0071bc" stroked="f"/>
      </w:pict>
    </w:r>
    <w:r>
      <w:rPr>
        <w:noProof/>
        <w:lang w:val="cs-CZ" w:eastAsia="cs-CZ"/>
      </w:rPr>
      <w:pict>
        <v:rect id="_x0000_s2083" style="position:absolute;left:0;text-align:left;margin-left:-38.4pt;margin-top:8.1pt;width:33pt;height:7.65pt;z-index:5" fillcolor="#0071bc" stroked="f"/>
      </w:pict>
    </w:r>
    <w:r>
      <w:rPr>
        <w:noProof/>
        <w:lang w:val="cs-CZ" w:eastAsia="cs-CZ"/>
      </w:rPr>
      <w:pict>
        <v:shape id="_x0000_s2082" style="position:absolute;left:0;text-align:left;margin-left:9.6pt;margin-top:105.2pt;width:97.15pt;height:9.9pt;z-index:4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val="cs-CZ" w:eastAsia="cs-CZ"/>
      </w:rPr>
      <w:pict>
        <v:rect id="_x0000_s2081" style="position:absolute;left:0;text-align:left;margin-left:97.8pt;margin-top:95.55pt;width:428.9pt;height:28.45pt;z-index:3;mso-position-horizontal-relative:page;mso-position-vertical-relative:page" fillcolor="#0071bc" stroked="f">
          <w10:wrap anchorx="page" anchory="page"/>
        </v:rect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5EB"/>
    <w:rsid w:val="000159F2"/>
    <w:rsid w:val="000424B1"/>
    <w:rsid w:val="00043611"/>
    <w:rsid w:val="00043BF4"/>
    <w:rsid w:val="00052AB1"/>
    <w:rsid w:val="000843A5"/>
    <w:rsid w:val="00091722"/>
    <w:rsid w:val="000A1DA0"/>
    <w:rsid w:val="000B6F63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62583"/>
    <w:rsid w:val="0017231D"/>
    <w:rsid w:val="00174298"/>
    <w:rsid w:val="00176E26"/>
    <w:rsid w:val="0018061F"/>
    <w:rsid w:val="001810DC"/>
    <w:rsid w:val="0018391E"/>
    <w:rsid w:val="00196494"/>
    <w:rsid w:val="00197D19"/>
    <w:rsid w:val="001B0B94"/>
    <w:rsid w:val="001B607F"/>
    <w:rsid w:val="001C71FD"/>
    <w:rsid w:val="001D369A"/>
    <w:rsid w:val="001E5911"/>
    <w:rsid w:val="001F08B3"/>
    <w:rsid w:val="001F35EB"/>
    <w:rsid w:val="002070FB"/>
    <w:rsid w:val="00213729"/>
    <w:rsid w:val="002406FA"/>
    <w:rsid w:val="002858A9"/>
    <w:rsid w:val="00297900"/>
    <w:rsid w:val="002A23B1"/>
    <w:rsid w:val="002B2E47"/>
    <w:rsid w:val="002C3427"/>
    <w:rsid w:val="002D2FC9"/>
    <w:rsid w:val="002D37F5"/>
    <w:rsid w:val="0030126C"/>
    <w:rsid w:val="0032398D"/>
    <w:rsid w:val="003301A3"/>
    <w:rsid w:val="00331315"/>
    <w:rsid w:val="00340D74"/>
    <w:rsid w:val="003438BA"/>
    <w:rsid w:val="0036777B"/>
    <w:rsid w:val="00371661"/>
    <w:rsid w:val="00380178"/>
    <w:rsid w:val="0038282A"/>
    <w:rsid w:val="00397580"/>
    <w:rsid w:val="003A28D2"/>
    <w:rsid w:val="003A45C8"/>
    <w:rsid w:val="003B7F42"/>
    <w:rsid w:val="003C2DCF"/>
    <w:rsid w:val="003C3372"/>
    <w:rsid w:val="003C7FE7"/>
    <w:rsid w:val="003D0499"/>
    <w:rsid w:val="003D3576"/>
    <w:rsid w:val="003E244B"/>
    <w:rsid w:val="003F526A"/>
    <w:rsid w:val="00405244"/>
    <w:rsid w:val="00436D82"/>
    <w:rsid w:val="004436EE"/>
    <w:rsid w:val="00443E71"/>
    <w:rsid w:val="00447AB9"/>
    <w:rsid w:val="0045547F"/>
    <w:rsid w:val="0046266A"/>
    <w:rsid w:val="004636EF"/>
    <w:rsid w:val="0047296D"/>
    <w:rsid w:val="004920AD"/>
    <w:rsid w:val="004B5CA6"/>
    <w:rsid w:val="004B708C"/>
    <w:rsid w:val="004D05B3"/>
    <w:rsid w:val="004E1445"/>
    <w:rsid w:val="004E479E"/>
    <w:rsid w:val="004E79E5"/>
    <w:rsid w:val="004F5023"/>
    <w:rsid w:val="004F78E6"/>
    <w:rsid w:val="00505EF1"/>
    <w:rsid w:val="005128F3"/>
    <w:rsid w:val="00512D99"/>
    <w:rsid w:val="00512E95"/>
    <w:rsid w:val="00513164"/>
    <w:rsid w:val="00521D03"/>
    <w:rsid w:val="005316DE"/>
    <w:rsid w:val="00531DBB"/>
    <w:rsid w:val="0053350A"/>
    <w:rsid w:val="00563233"/>
    <w:rsid w:val="00564213"/>
    <w:rsid w:val="00580B66"/>
    <w:rsid w:val="00587C6B"/>
    <w:rsid w:val="005A1729"/>
    <w:rsid w:val="005B6A1C"/>
    <w:rsid w:val="005E7665"/>
    <w:rsid w:val="005F1E05"/>
    <w:rsid w:val="005F79FB"/>
    <w:rsid w:val="00604406"/>
    <w:rsid w:val="0060533A"/>
    <w:rsid w:val="00605F4A"/>
    <w:rsid w:val="00607647"/>
    <w:rsid w:val="00607822"/>
    <w:rsid w:val="006103AA"/>
    <w:rsid w:val="00613BBF"/>
    <w:rsid w:val="006217C9"/>
    <w:rsid w:val="00622B80"/>
    <w:rsid w:val="00640882"/>
    <w:rsid w:val="0064139A"/>
    <w:rsid w:val="00652C42"/>
    <w:rsid w:val="00661825"/>
    <w:rsid w:val="00665BE8"/>
    <w:rsid w:val="006772A2"/>
    <w:rsid w:val="006D5C60"/>
    <w:rsid w:val="006E024F"/>
    <w:rsid w:val="006E4E81"/>
    <w:rsid w:val="006F0D9B"/>
    <w:rsid w:val="00707F7D"/>
    <w:rsid w:val="00717EC5"/>
    <w:rsid w:val="00755D8B"/>
    <w:rsid w:val="00760984"/>
    <w:rsid w:val="00763787"/>
    <w:rsid w:val="0078654E"/>
    <w:rsid w:val="007A0CA5"/>
    <w:rsid w:val="007A57F2"/>
    <w:rsid w:val="007B1333"/>
    <w:rsid w:val="007F4AEB"/>
    <w:rsid w:val="007F5F85"/>
    <w:rsid w:val="007F75B2"/>
    <w:rsid w:val="008043C4"/>
    <w:rsid w:val="00831543"/>
    <w:rsid w:val="00831B1B"/>
    <w:rsid w:val="0084696B"/>
    <w:rsid w:val="00855FB3"/>
    <w:rsid w:val="00861D0E"/>
    <w:rsid w:val="00867569"/>
    <w:rsid w:val="00877FED"/>
    <w:rsid w:val="00884276"/>
    <w:rsid w:val="00885487"/>
    <w:rsid w:val="00885C0D"/>
    <w:rsid w:val="008A4D62"/>
    <w:rsid w:val="008A750A"/>
    <w:rsid w:val="008B3970"/>
    <w:rsid w:val="008B52DB"/>
    <w:rsid w:val="008C384C"/>
    <w:rsid w:val="008D0F11"/>
    <w:rsid w:val="008E297F"/>
    <w:rsid w:val="008F4F65"/>
    <w:rsid w:val="008F73B4"/>
    <w:rsid w:val="00903368"/>
    <w:rsid w:val="009035E8"/>
    <w:rsid w:val="00903E52"/>
    <w:rsid w:val="00906B10"/>
    <w:rsid w:val="00937553"/>
    <w:rsid w:val="009500E1"/>
    <w:rsid w:val="00971374"/>
    <w:rsid w:val="0099430D"/>
    <w:rsid w:val="009B55B1"/>
    <w:rsid w:val="009C174C"/>
    <w:rsid w:val="009D524A"/>
    <w:rsid w:val="009D6F25"/>
    <w:rsid w:val="009E39C5"/>
    <w:rsid w:val="00A07BA7"/>
    <w:rsid w:val="00A244D9"/>
    <w:rsid w:val="00A35035"/>
    <w:rsid w:val="00A363AA"/>
    <w:rsid w:val="00A4343D"/>
    <w:rsid w:val="00A464E4"/>
    <w:rsid w:val="00A502F1"/>
    <w:rsid w:val="00A64B7D"/>
    <w:rsid w:val="00A70A83"/>
    <w:rsid w:val="00A81EB3"/>
    <w:rsid w:val="00AB6196"/>
    <w:rsid w:val="00AC3140"/>
    <w:rsid w:val="00AD1448"/>
    <w:rsid w:val="00AD4AAF"/>
    <w:rsid w:val="00B00C1D"/>
    <w:rsid w:val="00B12814"/>
    <w:rsid w:val="00B632CC"/>
    <w:rsid w:val="00BA12F1"/>
    <w:rsid w:val="00BA439F"/>
    <w:rsid w:val="00BA6370"/>
    <w:rsid w:val="00BE5C55"/>
    <w:rsid w:val="00BF125A"/>
    <w:rsid w:val="00C00794"/>
    <w:rsid w:val="00C02A5B"/>
    <w:rsid w:val="00C17D04"/>
    <w:rsid w:val="00C209A3"/>
    <w:rsid w:val="00C269D4"/>
    <w:rsid w:val="00C36E17"/>
    <w:rsid w:val="00C3773B"/>
    <w:rsid w:val="00C4160D"/>
    <w:rsid w:val="00C51388"/>
    <w:rsid w:val="00C52A75"/>
    <w:rsid w:val="00C8406E"/>
    <w:rsid w:val="00CA3EEE"/>
    <w:rsid w:val="00CB2709"/>
    <w:rsid w:val="00CB6F89"/>
    <w:rsid w:val="00CC0282"/>
    <w:rsid w:val="00CE228C"/>
    <w:rsid w:val="00CE71D9"/>
    <w:rsid w:val="00CF545B"/>
    <w:rsid w:val="00D209A7"/>
    <w:rsid w:val="00D27D69"/>
    <w:rsid w:val="00D27ED9"/>
    <w:rsid w:val="00D3586E"/>
    <w:rsid w:val="00D448C2"/>
    <w:rsid w:val="00D471AA"/>
    <w:rsid w:val="00D53681"/>
    <w:rsid w:val="00D62E1E"/>
    <w:rsid w:val="00D666C3"/>
    <w:rsid w:val="00D72BDC"/>
    <w:rsid w:val="00D811AB"/>
    <w:rsid w:val="00DD7BA4"/>
    <w:rsid w:val="00DE72EB"/>
    <w:rsid w:val="00DF47FE"/>
    <w:rsid w:val="00E0156A"/>
    <w:rsid w:val="00E25683"/>
    <w:rsid w:val="00E26704"/>
    <w:rsid w:val="00E274B6"/>
    <w:rsid w:val="00E31980"/>
    <w:rsid w:val="00E4381C"/>
    <w:rsid w:val="00E46E83"/>
    <w:rsid w:val="00E61DA6"/>
    <w:rsid w:val="00E62866"/>
    <w:rsid w:val="00E6423C"/>
    <w:rsid w:val="00E71483"/>
    <w:rsid w:val="00E74E31"/>
    <w:rsid w:val="00E93830"/>
    <w:rsid w:val="00E93E0E"/>
    <w:rsid w:val="00EA1619"/>
    <w:rsid w:val="00EB1A25"/>
    <w:rsid w:val="00EB1ED3"/>
    <w:rsid w:val="00EE4C81"/>
    <w:rsid w:val="00EE70B7"/>
    <w:rsid w:val="00F314B7"/>
    <w:rsid w:val="00F7683F"/>
    <w:rsid w:val="00F83C49"/>
    <w:rsid w:val="00F97681"/>
    <w:rsid w:val="00FB687C"/>
    <w:rsid w:val="00FD20D4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73131DB1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E072C9-C1F5-4701-A90D-51F39E155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323</TotalTime>
  <Pages>2</Pages>
  <Words>778</Words>
  <Characters>4592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5360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Jiří Obst</cp:lastModifiedBy>
  <cp:revision>72</cp:revision>
  <dcterms:created xsi:type="dcterms:W3CDTF">2019-01-31T12:54:00Z</dcterms:created>
  <dcterms:modified xsi:type="dcterms:W3CDTF">2019-10-18T10:27:00Z</dcterms:modified>
</cp:coreProperties>
</file>