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341A" w:rsidRDefault="00102CE8" w:rsidP="00AB468D">
      <w:pPr>
        <w:pStyle w:val="Datum"/>
      </w:pPr>
      <w:r>
        <w:t>1</w:t>
      </w:r>
      <w:r w:rsidR="00CD0A28">
        <w:t>2</w:t>
      </w:r>
      <w:r w:rsidR="00F56F3F">
        <w:t xml:space="preserve"> </w:t>
      </w:r>
      <w:r w:rsidR="00CD0A28">
        <w:t>Dece</w:t>
      </w:r>
      <w:r>
        <w:t>mber</w:t>
      </w:r>
      <w:r w:rsidR="00AB7F64">
        <w:t xml:space="preserve"> </w:t>
      </w:r>
      <w:r w:rsidR="00AB7F64" w:rsidRPr="00F8330F">
        <w:t>201</w:t>
      </w:r>
      <w:r w:rsidR="008A3BCF">
        <w:t>8</w:t>
      </w:r>
    </w:p>
    <w:p w:rsidR="00F63983" w:rsidRPr="00B9343F" w:rsidRDefault="00F63983" w:rsidP="00F63983">
      <w:pPr>
        <w:pStyle w:val="Nzev"/>
        <w:rPr>
          <w:spacing w:val="-4"/>
        </w:rPr>
      </w:pPr>
      <w:bookmarkStart w:id="0" w:name="_GoBack"/>
      <w:bookmarkEnd w:id="0"/>
      <w:r w:rsidRPr="00B9343F">
        <w:rPr>
          <w:spacing w:val="-4"/>
        </w:rPr>
        <w:t xml:space="preserve">Proportion of live births outside marriage </w:t>
      </w:r>
      <w:r w:rsidR="0041387D" w:rsidRPr="00B9343F">
        <w:rPr>
          <w:spacing w:val="-4"/>
        </w:rPr>
        <w:t>stopped rising</w:t>
      </w:r>
    </w:p>
    <w:p w:rsidR="00F63983" w:rsidRPr="00A27A0E" w:rsidRDefault="00F63983" w:rsidP="00F63983">
      <w:pPr>
        <w:pStyle w:val="Podtitulek"/>
      </w:pPr>
      <w:r w:rsidRPr="00102CE8">
        <w:t xml:space="preserve">Population change </w:t>
      </w:r>
      <w:r w:rsidRPr="008B3970">
        <w:t xml:space="preserve">– </w:t>
      </w:r>
      <w:r>
        <w:t>1st</w:t>
      </w:r>
      <w:r w:rsidR="00477968">
        <w:t>–</w:t>
      </w:r>
      <w:r>
        <w:t>3rd quarter of 2018</w:t>
      </w:r>
    </w:p>
    <w:p w:rsidR="00486D7C" w:rsidRDefault="00D83F30" w:rsidP="009A4877">
      <w:pPr>
        <w:rPr>
          <w:rFonts w:cs="Arial"/>
          <w:b/>
          <w:szCs w:val="18"/>
        </w:rPr>
      </w:pPr>
      <w:r>
        <w:rPr>
          <w:rFonts w:cs="Arial"/>
          <w:b/>
          <w:szCs w:val="18"/>
        </w:rPr>
        <w:t xml:space="preserve">The population of the Czech Republic increased </w:t>
      </w:r>
      <w:r w:rsidR="0041387D">
        <w:rPr>
          <w:rFonts w:cs="Arial"/>
          <w:b/>
          <w:szCs w:val="18"/>
        </w:rPr>
        <w:t xml:space="preserve">by 27.7 thousand to 10.638 million </w:t>
      </w:r>
      <w:r w:rsidR="002D12C8">
        <w:rPr>
          <w:rFonts w:cs="Arial"/>
          <w:b/>
          <w:szCs w:val="18"/>
        </w:rPr>
        <w:t xml:space="preserve">persons </w:t>
      </w:r>
      <w:r w:rsidR="0041387D">
        <w:rPr>
          <w:rFonts w:cs="Arial"/>
          <w:b/>
          <w:szCs w:val="18"/>
        </w:rPr>
        <w:t xml:space="preserve">in </w:t>
      </w:r>
      <w:r>
        <w:rPr>
          <w:rFonts w:cs="Arial"/>
          <w:b/>
          <w:szCs w:val="18"/>
        </w:rPr>
        <w:t xml:space="preserve">the first three quarters of </w:t>
      </w:r>
      <w:r w:rsidR="00477968">
        <w:rPr>
          <w:rFonts w:cs="Arial"/>
          <w:b/>
          <w:szCs w:val="18"/>
        </w:rPr>
        <w:t>2018</w:t>
      </w:r>
      <w:r>
        <w:rPr>
          <w:rFonts w:cs="Arial"/>
          <w:b/>
          <w:szCs w:val="18"/>
        </w:rPr>
        <w:t xml:space="preserve">. </w:t>
      </w:r>
      <w:r w:rsidR="00907FDB">
        <w:rPr>
          <w:rFonts w:cs="Arial"/>
          <w:b/>
          <w:szCs w:val="18"/>
        </w:rPr>
        <w:t>The most</w:t>
      </w:r>
      <w:r w:rsidR="009E609F">
        <w:rPr>
          <w:rFonts w:cs="Arial"/>
          <w:b/>
          <w:szCs w:val="18"/>
        </w:rPr>
        <w:t xml:space="preserve"> of the increase</w:t>
      </w:r>
      <w:r w:rsidR="00984553">
        <w:rPr>
          <w:rFonts w:cs="Arial"/>
          <w:b/>
          <w:szCs w:val="18"/>
        </w:rPr>
        <w:t xml:space="preserve">, 26.1 thousand, was due to international migration. </w:t>
      </w:r>
      <w:r w:rsidR="00477968">
        <w:rPr>
          <w:rFonts w:cs="Arial"/>
          <w:b/>
          <w:szCs w:val="18"/>
        </w:rPr>
        <w:t>A</w:t>
      </w:r>
      <w:r w:rsidR="009631D7">
        <w:rPr>
          <w:rFonts w:cs="Arial"/>
          <w:b/>
          <w:szCs w:val="18"/>
        </w:rPr>
        <w:t xml:space="preserve"> total of </w:t>
      </w:r>
      <w:r w:rsidR="00637BC4">
        <w:rPr>
          <w:rFonts w:cs="Arial"/>
          <w:b/>
          <w:szCs w:val="18"/>
        </w:rPr>
        <w:t>1.7 thousand inhabitants w</w:t>
      </w:r>
      <w:r w:rsidR="00477968">
        <w:rPr>
          <w:rFonts w:cs="Arial"/>
          <w:b/>
          <w:szCs w:val="18"/>
        </w:rPr>
        <w:t>ere</w:t>
      </w:r>
      <w:r w:rsidR="00637BC4">
        <w:rPr>
          <w:rFonts w:cs="Arial"/>
          <w:b/>
          <w:szCs w:val="18"/>
        </w:rPr>
        <w:t xml:space="preserve"> </w:t>
      </w:r>
      <w:r w:rsidR="0041387D">
        <w:rPr>
          <w:rFonts w:cs="Arial"/>
          <w:b/>
          <w:szCs w:val="18"/>
        </w:rPr>
        <w:t>added thanks to a</w:t>
      </w:r>
      <w:r w:rsidR="004360DE">
        <w:rPr>
          <w:rFonts w:cs="Arial"/>
          <w:b/>
          <w:szCs w:val="18"/>
        </w:rPr>
        <w:t xml:space="preserve"> higher number</w:t>
      </w:r>
      <w:r w:rsidR="00486D7C" w:rsidRPr="009D6282">
        <w:rPr>
          <w:rFonts w:cs="Arial"/>
          <w:b/>
          <w:szCs w:val="18"/>
        </w:rPr>
        <w:t xml:space="preserve"> </w:t>
      </w:r>
      <w:r w:rsidR="004A6B47">
        <w:rPr>
          <w:rFonts w:cs="Arial"/>
          <w:b/>
          <w:szCs w:val="18"/>
        </w:rPr>
        <w:t xml:space="preserve">of live births </w:t>
      </w:r>
      <w:r w:rsidR="00637BC4">
        <w:rPr>
          <w:rFonts w:cs="Arial"/>
          <w:b/>
          <w:szCs w:val="18"/>
        </w:rPr>
        <w:t>over</w:t>
      </w:r>
      <w:r w:rsidR="00486D7C">
        <w:rPr>
          <w:rFonts w:cs="Arial"/>
          <w:b/>
          <w:szCs w:val="18"/>
        </w:rPr>
        <w:t xml:space="preserve"> the number of </w:t>
      </w:r>
      <w:r w:rsidR="004A6B47">
        <w:rPr>
          <w:rFonts w:cs="Arial"/>
          <w:b/>
          <w:szCs w:val="18"/>
        </w:rPr>
        <w:t>deaths</w:t>
      </w:r>
      <w:r w:rsidR="00637BC4">
        <w:rPr>
          <w:rFonts w:cs="Arial"/>
          <w:b/>
          <w:szCs w:val="18"/>
        </w:rPr>
        <w:t>.</w:t>
      </w:r>
      <w:r w:rsidR="004A6B47">
        <w:rPr>
          <w:rFonts w:cs="Arial"/>
          <w:b/>
          <w:szCs w:val="18"/>
        </w:rPr>
        <w:t xml:space="preserve"> </w:t>
      </w:r>
    </w:p>
    <w:p w:rsidR="00486D7C" w:rsidRDefault="00486D7C" w:rsidP="009A4877">
      <w:pPr>
        <w:rPr>
          <w:rFonts w:cs="Arial"/>
          <w:b/>
          <w:szCs w:val="18"/>
        </w:rPr>
      </w:pPr>
    </w:p>
    <w:p w:rsidR="00174673" w:rsidRDefault="00707A3E" w:rsidP="00030206">
      <w:r>
        <w:t xml:space="preserve">According to the preliminary statistical balance the </w:t>
      </w:r>
      <w:r w:rsidRPr="00754FD1">
        <w:rPr>
          <w:b/>
        </w:rPr>
        <w:t>population</w:t>
      </w:r>
      <w:r>
        <w:t xml:space="preserve"> of t</w:t>
      </w:r>
      <w:r w:rsidR="00024CBF">
        <w:t xml:space="preserve">he Czech Republic </w:t>
      </w:r>
      <w:r w:rsidR="0041387D">
        <w:t>stood at 10 637.8 thousand on 30</w:t>
      </w:r>
      <w:r w:rsidR="000D2EA5">
        <w:t xml:space="preserve"> September and was by </w:t>
      </w:r>
      <w:r w:rsidR="006071C0">
        <w:t>27.7</w:t>
      </w:r>
      <w:r>
        <w:t xml:space="preserve"> thousand</w:t>
      </w:r>
      <w:r w:rsidR="000D2EA5">
        <w:t xml:space="preserve"> higher than on 1 January</w:t>
      </w:r>
      <w:r>
        <w:t>.</w:t>
      </w:r>
      <w:r w:rsidR="00174673">
        <w:t xml:space="preserve"> </w:t>
      </w:r>
      <w:r w:rsidR="00975C7A">
        <w:t xml:space="preserve">The major part </w:t>
      </w:r>
      <w:r w:rsidR="006071C0">
        <w:t xml:space="preserve">of the </w:t>
      </w:r>
      <w:r w:rsidR="00174673">
        <w:t xml:space="preserve">increase was caused by </w:t>
      </w:r>
      <w:r w:rsidR="00174673" w:rsidRPr="00533D3A">
        <w:t>international migration, wh</w:t>
      </w:r>
      <w:r w:rsidR="00533D3A" w:rsidRPr="00533D3A">
        <w:t>ich</w:t>
      </w:r>
      <w:r w:rsidR="00174673" w:rsidRPr="00533D3A">
        <w:t xml:space="preserve"> balance amounted </w:t>
      </w:r>
      <w:r w:rsidR="00FF745E">
        <w:br/>
      </w:r>
      <w:r w:rsidR="00174673" w:rsidRPr="00533D3A">
        <w:t xml:space="preserve">to </w:t>
      </w:r>
      <w:r w:rsidR="006071C0">
        <w:t xml:space="preserve">26.1 </w:t>
      </w:r>
      <w:r w:rsidR="00174673" w:rsidRPr="00533D3A">
        <w:t xml:space="preserve">thousand persons. </w:t>
      </w:r>
      <w:r w:rsidR="00F7342F">
        <w:t>Another 1.7 thousand inhabitants was added by t</w:t>
      </w:r>
      <w:r w:rsidR="00174673" w:rsidRPr="00533D3A">
        <w:t xml:space="preserve">he </w:t>
      </w:r>
      <w:r w:rsidR="00533D3A" w:rsidRPr="00533D3A">
        <w:t xml:space="preserve">balance of </w:t>
      </w:r>
      <w:r w:rsidR="00174673" w:rsidRPr="00533D3A">
        <w:t xml:space="preserve">natural change, as </w:t>
      </w:r>
      <w:r w:rsidR="006071C0">
        <w:t xml:space="preserve">the number of live births </w:t>
      </w:r>
      <w:r w:rsidR="00174673">
        <w:t>exceeded</w:t>
      </w:r>
      <w:r w:rsidR="006071C0">
        <w:t xml:space="preserve"> </w:t>
      </w:r>
      <w:r w:rsidR="006071C0" w:rsidRPr="00533D3A">
        <w:t>the</w:t>
      </w:r>
      <w:r w:rsidR="006071C0">
        <w:t xml:space="preserve"> number of deaths</w:t>
      </w:r>
      <w:r w:rsidR="00174673">
        <w:t>.</w:t>
      </w:r>
    </w:p>
    <w:p w:rsidR="00174673" w:rsidRDefault="00174673" w:rsidP="00030206"/>
    <w:p w:rsidR="00BF26CC" w:rsidRDefault="00E24C21" w:rsidP="00030206">
      <w:r>
        <w:t xml:space="preserve">According to the preliminary data </w:t>
      </w:r>
      <w:r w:rsidR="00B84AD0">
        <w:t xml:space="preserve">a total of </w:t>
      </w:r>
      <w:r w:rsidR="0015752C">
        <w:t>86.6</w:t>
      </w:r>
      <w:r w:rsidR="00B84AD0">
        <w:t xml:space="preserve"> thousand </w:t>
      </w:r>
      <w:r w:rsidR="00B84AD0">
        <w:rPr>
          <w:b/>
        </w:rPr>
        <w:t xml:space="preserve">children </w:t>
      </w:r>
      <w:r w:rsidR="00B84AD0" w:rsidRPr="00B84AD0">
        <w:t xml:space="preserve">were </w:t>
      </w:r>
      <w:r w:rsidR="00B84AD0">
        <w:rPr>
          <w:b/>
        </w:rPr>
        <w:t>born alive</w:t>
      </w:r>
      <w:r>
        <w:t xml:space="preserve"> </w:t>
      </w:r>
      <w:r w:rsidR="006D5DC7">
        <w:t xml:space="preserve">during </w:t>
      </w:r>
      <w:r w:rsidR="00FF745E">
        <w:br/>
      </w:r>
      <w:r w:rsidR="00E25966">
        <w:t>the first nine</w:t>
      </w:r>
      <w:r w:rsidR="0015752C">
        <w:t xml:space="preserve"> </w:t>
      </w:r>
      <w:r w:rsidR="006D5DC7">
        <w:t>months</w:t>
      </w:r>
      <w:r w:rsidR="00174673">
        <w:t xml:space="preserve"> </w:t>
      </w:r>
      <w:r w:rsidR="00E54EFE">
        <w:t xml:space="preserve">of </w:t>
      </w:r>
      <w:r w:rsidR="00673934">
        <w:t>201</w:t>
      </w:r>
      <w:r w:rsidR="00E54EFE">
        <w:t>8</w:t>
      </w:r>
      <w:r w:rsidR="002C57D4">
        <w:t>. It was</w:t>
      </w:r>
      <w:r w:rsidR="00E54EFE">
        <w:t xml:space="preserve"> </w:t>
      </w:r>
      <w:r w:rsidR="00174673">
        <w:t xml:space="preserve">by </w:t>
      </w:r>
      <w:r w:rsidR="00873C81">
        <w:t>43</w:t>
      </w:r>
      <w:r w:rsidR="00174673">
        <w:t xml:space="preserve"> </w:t>
      </w:r>
      <w:r w:rsidR="00C008AB">
        <w:t>fewer</w:t>
      </w:r>
      <w:r w:rsidR="00F14BDB">
        <w:t xml:space="preserve"> as against the final results of the same period of the previous year.</w:t>
      </w:r>
      <w:r w:rsidR="00BA5CFB">
        <w:t xml:space="preserve"> </w:t>
      </w:r>
      <w:r w:rsidR="00B964FF">
        <w:t xml:space="preserve">The married women </w:t>
      </w:r>
      <w:r w:rsidR="00F14BDB">
        <w:t xml:space="preserve">gave a birth to </w:t>
      </w:r>
      <w:r w:rsidR="00B964FF">
        <w:t xml:space="preserve">44.6 thousand children, the </w:t>
      </w:r>
      <w:r w:rsidR="00525CD0">
        <w:t xml:space="preserve">single </w:t>
      </w:r>
      <w:r w:rsidR="00B964FF">
        <w:t>women</w:t>
      </w:r>
      <w:r w:rsidR="00525CD0">
        <w:t xml:space="preserve"> to </w:t>
      </w:r>
      <w:r w:rsidR="00B964FF">
        <w:t>37.9 thousand</w:t>
      </w:r>
      <w:r w:rsidR="00F14BDB">
        <w:t xml:space="preserve"> children</w:t>
      </w:r>
      <w:r w:rsidR="00B964FF">
        <w:t xml:space="preserve"> and the divorced or widowed women </w:t>
      </w:r>
      <w:r w:rsidR="00F14BDB">
        <w:t xml:space="preserve">gave a birth to </w:t>
      </w:r>
      <w:r w:rsidR="00B964FF">
        <w:t>4.1</w:t>
      </w:r>
      <w:r w:rsidR="00525CD0">
        <w:t> </w:t>
      </w:r>
      <w:r w:rsidR="00B964FF">
        <w:t xml:space="preserve">thousand children. </w:t>
      </w:r>
      <w:r w:rsidR="001E267D">
        <w:t>The</w:t>
      </w:r>
      <w:r w:rsidR="0015752C">
        <w:t xml:space="preserve"> </w:t>
      </w:r>
      <w:r w:rsidR="00F14BDB">
        <w:t xml:space="preserve">proportion </w:t>
      </w:r>
      <w:r w:rsidR="001E267D">
        <w:t xml:space="preserve">of live births outside marriage </w:t>
      </w:r>
      <w:r w:rsidR="00BF26CC">
        <w:t xml:space="preserve">increased to </w:t>
      </w:r>
      <w:r w:rsidR="000213DB">
        <w:t>48</w:t>
      </w:r>
      <w:r w:rsidR="00BF26CC">
        <w:t>.</w:t>
      </w:r>
      <w:r w:rsidR="00B964FF">
        <w:t>5</w:t>
      </w:r>
      <w:r w:rsidR="00BF26CC">
        <w:t>%,</w:t>
      </w:r>
      <w:r w:rsidR="0066236F">
        <w:t xml:space="preserve"> and it was</w:t>
      </w:r>
      <w:r w:rsidR="008E6830">
        <w:t xml:space="preserve"> </w:t>
      </w:r>
      <w:r w:rsidR="00AC2BA8">
        <w:t>slightly</w:t>
      </w:r>
      <w:r w:rsidR="0066236F">
        <w:t xml:space="preserve"> lower </w:t>
      </w:r>
      <w:r w:rsidR="00F14BDB">
        <w:t>in the year-on-year comparison</w:t>
      </w:r>
      <w:r w:rsidR="00E54EFE">
        <w:t xml:space="preserve"> </w:t>
      </w:r>
      <w:r w:rsidR="0066236F">
        <w:t>(</w:t>
      </w:r>
      <w:r w:rsidR="00BF26CC">
        <w:t>4</w:t>
      </w:r>
      <w:r w:rsidR="0066236F">
        <w:t>8</w:t>
      </w:r>
      <w:r w:rsidR="00BF26CC">
        <w:t>.</w:t>
      </w:r>
      <w:r w:rsidR="00B964FF">
        <w:t>7</w:t>
      </w:r>
      <w:r w:rsidR="00BF26CC">
        <w:t>%</w:t>
      </w:r>
      <w:r w:rsidR="00B964FF">
        <w:t xml:space="preserve"> </w:t>
      </w:r>
      <w:r w:rsidR="00E25966">
        <w:t>in the period</w:t>
      </w:r>
      <w:r w:rsidR="00B964FF">
        <w:t xml:space="preserve"> from January to September of 2017</w:t>
      </w:r>
      <w:r w:rsidR="0066236F">
        <w:t>)</w:t>
      </w:r>
      <w:r w:rsidR="00BF26CC">
        <w:t xml:space="preserve">. </w:t>
      </w:r>
      <w:r w:rsidR="007E065F">
        <w:t xml:space="preserve">The </w:t>
      </w:r>
      <w:r w:rsidR="00F14BDB">
        <w:t xml:space="preserve">third quarter </w:t>
      </w:r>
      <w:r w:rsidR="007E065F">
        <w:t xml:space="preserve">data confirmed </w:t>
      </w:r>
      <w:r w:rsidR="00525CD0">
        <w:t xml:space="preserve">that </w:t>
      </w:r>
      <w:r w:rsidR="007E065F">
        <w:t>the long-term increas</w:t>
      </w:r>
      <w:r w:rsidR="00C83DE9">
        <w:t>e in the</w:t>
      </w:r>
      <w:r w:rsidR="007E065F">
        <w:t xml:space="preserve"> share of live births outside marriage</w:t>
      </w:r>
      <w:r w:rsidR="00525CD0">
        <w:t xml:space="preserve"> stopped</w:t>
      </w:r>
      <w:r w:rsidR="007E065F">
        <w:t xml:space="preserve">. </w:t>
      </w:r>
      <w:r w:rsidR="00907FDB">
        <w:t xml:space="preserve">The first born children </w:t>
      </w:r>
      <w:r w:rsidR="00893D3A">
        <w:t xml:space="preserve">accounted for </w:t>
      </w:r>
      <w:r w:rsidR="00907FDB">
        <w:t xml:space="preserve">48% </w:t>
      </w:r>
      <w:r w:rsidR="00893D3A">
        <w:t>of</w:t>
      </w:r>
      <w:r w:rsidR="00907FDB">
        <w:t xml:space="preserve"> all live births, the second born children 37% and </w:t>
      </w:r>
      <w:r w:rsidR="00893D3A">
        <w:t xml:space="preserve">children born in </w:t>
      </w:r>
      <w:r w:rsidR="00907FDB">
        <w:t xml:space="preserve">the </w:t>
      </w:r>
      <w:r w:rsidR="00893D3A">
        <w:t xml:space="preserve">third or higher order </w:t>
      </w:r>
      <w:r w:rsidR="00907FDB">
        <w:t xml:space="preserve">14%. </w:t>
      </w:r>
      <w:r w:rsidR="00BF26CC">
        <w:t>The most children were born</w:t>
      </w:r>
      <w:r w:rsidR="00525CD0">
        <w:t xml:space="preserve"> </w:t>
      </w:r>
      <w:r w:rsidR="00BF26CC">
        <w:t>to women age</w:t>
      </w:r>
      <w:r w:rsidR="00533D3A">
        <w:t>d</w:t>
      </w:r>
      <w:r w:rsidR="00BF26CC">
        <w:t xml:space="preserve"> 30</w:t>
      </w:r>
      <w:r w:rsidR="00907FDB">
        <w:t>.</w:t>
      </w:r>
    </w:p>
    <w:p w:rsidR="00907FDB" w:rsidRDefault="00907FDB" w:rsidP="00030206"/>
    <w:p w:rsidR="00E36DD7" w:rsidRPr="00587C4F" w:rsidRDefault="00E8581D" w:rsidP="00E36DD7">
      <w:r>
        <w:t>A</w:t>
      </w:r>
      <w:r w:rsidR="005E1AA4" w:rsidRPr="00587C4F">
        <w:t>ccording to th</w:t>
      </w:r>
      <w:r w:rsidR="00554AD4" w:rsidRPr="00587C4F">
        <w:t xml:space="preserve">e preliminary data there were </w:t>
      </w:r>
      <w:r w:rsidR="00587C4F">
        <w:t>85</w:t>
      </w:r>
      <w:r w:rsidR="00554AD4" w:rsidRPr="00587C4F">
        <w:t>.</w:t>
      </w:r>
      <w:r w:rsidR="00587C4F">
        <w:t>0</w:t>
      </w:r>
      <w:r w:rsidR="005E1AA4" w:rsidRPr="00587C4F">
        <w:t xml:space="preserve"> thousand </w:t>
      </w:r>
      <w:r w:rsidR="005E1AA4" w:rsidRPr="00587C4F">
        <w:rPr>
          <w:b/>
        </w:rPr>
        <w:t>deaths</w:t>
      </w:r>
      <w:r>
        <w:rPr>
          <w:b/>
        </w:rPr>
        <w:t xml:space="preserve"> </w:t>
      </w:r>
      <w:r>
        <w:t>from the beginning of the year to the end of September</w:t>
      </w:r>
      <w:r w:rsidRPr="00587C4F">
        <w:t>,</w:t>
      </w:r>
      <w:r w:rsidR="00067B7D" w:rsidRPr="00587C4F">
        <w:t xml:space="preserve"> </w:t>
      </w:r>
      <w:r w:rsidR="00587C4F">
        <w:t xml:space="preserve">almost 1.3 thousand </w:t>
      </w:r>
      <w:r w:rsidR="00C41911">
        <w:t>more than</w:t>
      </w:r>
      <w:r w:rsidR="00587C4F">
        <w:t xml:space="preserve"> in the same period of 2017</w:t>
      </w:r>
      <w:r w:rsidR="00067B7D" w:rsidRPr="00587C4F">
        <w:t>.</w:t>
      </w:r>
      <w:r w:rsidR="00587C4F">
        <w:t xml:space="preserve"> </w:t>
      </w:r>
      <w:r w:rsidR="00FF745E">
        <w:br/>
      </w:r>
      <w:r w:rsidR="00587C4F">
        <w:t>The major part of the year-</w:t>
      </w:r>
      <w:r w:rsidR="00BA1F05">
        <w:t>on</w:t>
      </w:r>
      <w:r w:rsidR="00CC5027">
        <w:t xml:space="preserve">-year increase </w:t>
      </w:r>
      <w:r w:rsidR="00912510">
        <w:t xml:space="preserve">fell </w:t>
      </w:r>
      <w:r w:rsidR="00587C4F">
        <w:t xml:space="preserve">on the third quarter of the </w:t>
      </w:r>
      <w:r w:rsidR="00CE26F9">
        <w:t xml:space="preserve">year, </w:t>
      </w:r>
      <w:r w:rsidR="00912510">
        <w:t xml:space="preserve">during which </w:t>
      </w:r>
      <w:r w:rsidR="00CE26F9">
        <w:t xml:space="preserve">26.6 thousand </w:t>
      </w:r>
      <w:r w:rsidR="00912510">
        <w:t>persons died</w:t>
      </w:r>
      <w:r w:rsidR="00CC5027">
        <w:t xml:space="preserve">, </w:t>
      </w:r>
      <w:r w:rsidR="00912510">
        <w:t xml:space="preserve">by 1.0 thousand more </w:t>
      </w:r>
      <w:r w:rsidR="00CC5027">
        <w:t>in</w:t>
      </w:r>
      <w:r w:rsidR="00912510">
        <w:t xml:space="preserve"> the</w:t>
      </w:r>
      <w:r w:rsidR="00CC5027">
        <w:t xml:space="preserve"> </w:t>
      </w:r>
      <w:r w:rsidR="00587C4F">
        <w:t>year-</w:t>
      </w:r>
      <w:r w:rsidR="00C41911">
        <w:t>on</w:t>
      </w:r>
      <w:r w:rsidR="00587C4F">
        <w:t>-year comparison.</w:t>
      </w:r>
      <w:r w:rsidR="00E36DD7" w:rsidRPr="00587C4F">
        <w:t xml:space="preserve"> </w:t>
      </w:r>
      <w:r w:rsidR="006F60F6">
        <w:t>A</w:t>
      </w:r>
      <w:r w:rsidR="00067B7D" w:rsidRPr="00587C4F">
        <w:t xml:space="preserve"> total of </w:t>
      </w:r>
      <w:r w:rsidR="00587C4F">
        <w:t xml:space="preserve">43.0 </w:t>
      </w:r>
      <w:r w:rsidR="00067B7D" w:rsidRPr="00587C4F">
        <w:t xml:space="preserve">thousand </w:t>
      </w:r>
      <w:r w:rsidR="006F60F6">
        <w:t xml:space="preserve">deceased were </w:t>
      </w:r>
      <w:r w:rsidR="00067B7D" w:rsidRPr="00587C4F">
        <w:t xml:space="preserve">men and </w:t>
      </w:r>
      <w:r w:rsidR="00587C4F">
        <w:t xml:space="preserve">42.0 </w:t>
      </w:r>
      <w:r w:rsidR="00067B7D" w:rsidRPr="00587C4F">
        <w:t xml:space="preserve">thousand </w:t>
      </w:r>
      <w:r w:rsidR="006F60F6">
        <w:t xml:space="preserve">were </w:t>
      </w:r>
      <w:r w:rsidR="00067B7D" w:rsidRPr="00587C4F">
        <w:t xml:space="preserve">women. </w:t>
      </w:r>
      <w:r w:rsidR="006D03AD" w:rsidRPr="00587C4F">
        <w:t xml:space="preserve">The </w:t>
      </w:r>
      <w:r w:rsidR="00E36DD7" w:rsidRPr="00587C4F">
        <w:t>deceased</w:t>
      </w:r>
      <w:r w:rsidR="00721F08">
        <w:t xml:space="preserve"> men were </w:t>
      </w:r>
      <w:r w:rsidR="006F60F6">
        <w:t>aged</w:t>
      </w:r>
      <w:r w:rsidR="00CC5027">
        <w:t xml:space="preserve"> </w:t>
      </w:r>
      <w:r w:rsidR="00721F08">
        <w:t>72.6 years</w:t>
      </w:r>
      <w:r w:rsidR="006F60F6">
        <w:t xml:space="preserve"> on average</w:t>
      </w:r>
      <w:r w:rsidR="00721F08">
        <w:t xml:space="preserve"> and </w:t>
      </w:r>
      <w:r w:rsidR="006F60F6">
        <w:t xml:space="preserve">the average age of </w:t>
      </w:r>
      <w:r w:rsidR="00721F08">
        <w:t xml:space="preserve">women </w:t>
      </w:r>
      <w:r w:rsidR="006F60F6">
        <w:t>at death was</w:t>
      </w:r>
      <w:r w:rsidR="00771F12">
        <w:t xml:space="preserve"> </w:t>
      </w:r>
      <w:r w:rsidR="00721F08">
        <w:t>79.7 years.</w:t>
      </w:r>
      <w:r w:rsidR="000B63AE" w:rsidRPr="00587C4F">
        <w:t xml:space="preserve"> </w:t>
      </w:r>
      <w:r w:rsidR="00E36DD7" w:rsidRPr="00587C4F">
        <w:t xml:space="preserve">A total of </w:t>
      </w:r>
      <w:r w:rsidR="00721F08">
        <w:t>220</w:t>
      </w:r>
      <w:r w:rsidR="00E36DD7" w:rsidRPr="00587C4F">
        <w:t xml:space="preserve"> children died </w:t>
      </w:r>
      <w:r w:rsidR="007A40E1" w:rsidRPr="00587C4F">
        <w:t xml:space="preserve">during their first year of life, </w:t>
      </w:r>
      <w:r w:rsidR="006F60F6">
        <w:t>by</w:t>
      </w:r>
      <w:r w:rsidR="006F60F6" w:rsidRPr="00587C4F">
        <w:t xml:space="preserve"> </w:t>
      </w:r>
      <w:r w:rsidR="00721F08">
        <w:t>10</w:t>
      </w:r>
      <w:r w:rsidR="007A40E1" w:rsidRPr="00587C4F">
        <w:t xml:space="preserve"> </w:t>
      </w:r>
      <w:r w:rsidR="00721F08">
        <w:t>less</w:t>
      </w:r>
      <w:r w:rsidR="007A40E1" w:rsidRPr="00587C4F">
        <w:t xml:space="preserve"> </w:t>
      </w:r>
      <w:r w:rsidR="00990617" w:rsidRPr="00587C4F">
        <w:t xml:space="preserve">than in the </w:t>
      </w:r>
      <w:r w:rsidR="00CC5027">
        <w:t>first three</w:t>
      </w:r>
      <w:r w:rsidR="00721F08">
        <w:t xml:space="preserve"> quarters</w:t>
      </w:r>
      <w:r w:rsidR="00C008AB" w:rsidRPr="00587C4F">
        <w:t xml:space="preserve"> of</w:t>
      </w:r>
      <w:r w:rsidR="00990617" w:rsidRPr="00587C4F">
        <w:t xml:space="preserve"> </w:t>
      </w:r>
      <w:r w:rsidR="00771F12">
        <w:t xml:space="preserve">the </w:t>
      </w:r>
      <w:r w:rsidR="00C33F7A" w:rsidRPr="00587C4F">
        <w:t>previous year</w:t>
      </w:r>
      <w:r w:rsidR="00990617" w:rsidRPr="00587C4F">
        <w:t xml:space="preserve">. The </w:t>
      </w:r>
      <w:r w:rsidR="00721F08">
        <w:t>infant mortality rate de</w:t>
      </w:r>
      <w:r w:rsidR="00E36DD7" w:rsidRPr="00587C4F">
        <w:t xml:space="preserve">creased </w:t>
      </w:r>
      <w:r w:rsidR="00CC5027">
        <w:t>slightly</w:t>
      </w:r>
      <w:r w:rsidR="00C33F7A" w:rsidRPr="00587C4F">
        <w:t xml:space="preserve"> </w:t>
      </w:r>
      <w:r w:rsidR="00D26363" w:rsidRPr="00587C4F">
        <w:t xml:space="preserve">year-on-year </w:t>
      </w:r>
      <w:r w:rsidR="00990617" w:rsidRPr="00587C4F">
        <w:t>to 2</w:t>
      </w:r>
      <w:r w:rsidR="00E36DD7" w:rsidRPr="00587C4F">
        <w:t>.</w:t>
      </w:r>
      <w:r w:rsidR="00721F08">
        <w:t>5</w:t>
      </w:r>
      <w:r w:rsidR="00E36DD7" w:rsidRPr="00587C4F">
        <w:t>‰.</w:t>
      </w:r>
    </w:p>
    <w:p w:rsidR="00BF26CC" w:rsidRPr="00587C4F" w:rsidRDefault="00BF26CC" w:rsidP="005E1AA4"/>
    <w:p w:rsidR="00E02B53" w:rsidRPr="00587C4F" w:rsidRDefault="00E02B53" w:rsidP="00E02B53">
      <w:r w:rsidRPr="00587C4F">
        <w:t>According to t</w:t>
      </w:r>
      <w:r w:rsidR="001E1D52" w:rsidRPr="00587C4F">
        <w:t xml:space="preserve">he preliminary data a total of </w:t>
      </w:r>
      <w:r w:rsidR="00D269FC">
        <w:t>47.8</w:t>
      </w:r>
      <w:r w:rsidRPr="00587C4F">
        <w:t xml:space="preserve"> thousand </w:t>
      </w:r>
      <w:r w:rsidRPr="00587C4F">
        <w:rPr>
          <w:b/>
          <w:bCs/>
        </w:rPr>
        <w:t>marriages</w:t>
      </w:r>
      <w:r w:rsidRPr="00587C4F">
        <w:t xml:space="preserve"> were entered into </w:t>
      </w:r>
      <w:r w:rsidR="002B6559" w:rsidRPr="00587C4F">
        <w:t xml:space="preserve">during </w:t>
      </w:r>
      <w:r w:rsidR="00D269FC">
        <w:t xml:space="preserve">the first </w:t>
      </w:r>
      <w:r w:rsidR="00165F8D">
        <w:t xml:space="preserve">three </w:t>
      </w:r>
      <w:r w:rsidR="00D269FC">
        <w:t>quarters of the year</w:t>
      </w:r>
      <w:r w:rsidR="009D6282" w:rsidRPr="00587C4F">
        <w:t>,</w:t>
      </w:r>
      <w:r w:rsidR="001E1D52" w:rsidRPr="00587C4F">
        <w:t xml:space="preserve"> by 1</w:t>
      </w:r>
      <w:r w:rsidRPr="00587C4F">
        <w:t>.</w:t>
      </w:r>
      <w:r w:rsidR="00D269FC">
        <w:t>5</w:t>
      </w:r>
      <w:r w:rsidRPr="00587C4F">
        <w:t xml:space="preserve"> thousand </w:t>
      </w:r>
      <w:r w:rsidR="001E1D52" w:rsidRPr="00587C4F">
        <w:t>more</w:t>
      </w:r>
      <w:r w:rsidRPr="00587C4F">
        <w:t xml:space="preserve"> than in </w:t>
      </w:r>
      <w:r w:rsidR="00D269FC">
        <w:t xml:space="preserve">the same period </w:t>
      </w:r>
      <w:r w:rsidR="001A6878" w:rsidRPr="00587C4F">
        <w:t xml:space="preserve">of the previous year. </w:t>
      </w:r>
      <w:r w:rsidR="00124380">
        <w:t>Over</w:t>
      </w:r>
      <w:r w:rsidR="00F14936">
        <w:t xml:space="preserve"> 10.0 thousand</w:t>
      </w:r>
      <w:r w:rsidR="00C7519F">
        <w:t xml:space="preserve"> of</w:t>
      </w:r>
      <w:r w:rsidR="00F14936">
        <w:t xml:space="preserve"> wedding ceremonies took place in June </w:t>
      </w:r>
      <w:r w:rsidR="00FF745E">
        <w:br/>
      </w:r>
      <w:r w:rsidR="00F14936">
        <w:t>(10.6 thousand) and August (10.4 thousand).</w:t>
      </w:r>
      <w:r w:rsidRPr="00587C4F">
        <w:t xml:space="preserve"> </w:t>
      </w:r>
      <w:r w:rsidR="00A3727C">
        <w:t>On the</w:t>
      </w:r>
      <w:r w:rsidR="00F14936">
        <w:t xml:space="preserve"> contrary, the lowest number</w:t>
      </w:r>
      <w:r w:rsidR="00A3727C">
        <w:t>,</w:t>
      </w:r>
      <w:r w:rsidR="00002C0A">
        <w:t xml:space="preserve"> </w:t>
      </w:r>
      <w:r w:rsidR="00F14936">
        <w:t>0.8 thousand</w:t>
      </w:r>
      <w:r w:rsidR="00A3727C">
        <w:t>,</w:t>
      </w:r>
      <w:r w:rsidR="00F14936">
        <w:t xml:space="preserve"> </w:t>
      </w:r>
      <w:r w:rsidR="00FF745E">
        <w:br/>
      </w:r>
      <w:r w:rsidR="00F14936">
        <w:t>of couples entered into their marriage in January. T</w:t>
      </w:r>
      <w:r w:rsidR="001B45C6" w:rsidRPr="00587C4F">
        <w:t xml:space="preserve">hree-quarters of grooms and brides </w:t>
      </w:r>
      <w:r w:rsidR="0084596F">
        <w:t>married for the first time</w:t>
      </w:r>
      <w:r w:rsidR="00F14936">
        <w:t xml:space="preserve">, one-quarter </w:t>
      </w:r>
      <w:r w:rsidR="00F14936" w:rsidRPr="00587C4F">
        <w:t xml:space="preserve">of grooms and brides </w:t>
      </w:r>
      <w:r w:rsidR="0084596F">
        <w:t xml:space="preserve">entered into their </w:t>
      </w:r>
      <w:r w:rsidR="00055A8C">
        <w:t>h</w:t>
      </w:r>
      <w:r w:rsidR="00055A8C" w:rsidRPr="00055A8C">
        <w:t>igher-</w:t>
      </w:r>
      <w:r w:rsidR="00055A8C">
        <w:t>order m</w:t>
      </w:r>
      <w:r w:rsidR="00055A8C" w:rsidRPr="00055A8C">
        <w:t>arriage</w:t>
      </w:r>
      <w:r w:rsidR="00055A8C">
        <w:t>.</w:t>
      </w:r>
      <w:r w:rsidR="00055A8C" w:rsidRPr="00055A8C">
        <w:t xml:space="preserve"> </w:t>
      </w:r>
      <w:r w:rsidR="001B45C6" w:rsidRPr="00587C4F">
        <w:t>M</w:t>
      </w:r>
      <w:r w:rsidRPr="00587C4F">
        <w:t>ost groom</w:t>
      </w:r>
      <w:r w:rsidR="009D6282" w:rsidRPr="00587C4F">
        <w:t>s</w:t>
      </w:r>
      <w:r w:rsidRPr="00587C4F">
        <w:t xml:space="preserve"> w</w:t>
      </w:r>
      <w:r w:rsidR="009D6282" w:rsidRPr="00587C4F">
        <w:t>ere</w:t>
      </w:r>
      <w:r w:rsidRPr="00587C4F">
        <w:t xml:space="preserve"> </w:t>
      </w:r>
      <w:r w:rsidR="00B836A4">
        <w:t xml:space="preserve">aged </w:t>
      </w:r>
      <w:r w:rsidR="0036294D" w:rsidRPr="00587C4F">
        <w:t>29</w:t>
      </w:r>
      <w:r w:rsidR="009D6282" w:rsidRPr="00587C4F">
        <w:t xml:space="preserve"> years and </w:t>
      </w:r>
      <w:r w:rsidR="00B836A4">
        <w:t xml:space="preserve">most </w:t>
      </w:r>
      <w:r w:rsidRPr="00587C4F">
        <w:t>bride</w:t>
      </w:r>
      <w:r w:rsidR="009D6282" w:rsidRPr="00587C4F">
        <w:t xml:space="preserve">s were </w:t>
      </w:r>
      <w:r w:rsidR="00B836A4">
        <w:t xml:space="preserve">at the age of </w:t>
      </w:r>
      <w:r w:rsidRPr="00587C4F">
        <w:t xml:space="preserve">27. </w:t>
      </w:r>
    </w:p>
    <w:p w:rsidR="006D5DC7" w:rsidRPr="00587C4F" w:rsidRDefault="006D5DC7" w:rsidP="00E02B53"/>
    <w:p w:rsidR="00BC4E50" w:rsidRPr="00587C4F" w:rsidRDefault="009D6282" w:rsidP="006D5DC7">
      <w:pPr>
        <w:pStyle w:val="Zhlav"/>
        <w:tabs>
          <w:tab w:val="clear" w:pos="4703"/>
          <w:tab w:val="clear" w:pos="9406"/>
        </w:tabs>
        <w:spacing w:line="276" w:lineRule="auto"/>
        <w:rPr>
          <w:spacing w:val="-2"/>
        </w:rPr>
      </w:pPr>
      <w:r w:rsidRPr="00587C4F">
        <w:lastRenderedPageBreak/>
        <w:t>According to the preliminary data</w:t>
      </w:r>
      <w:r w:rsidR="00BE3F48" w:rsidRPr="00587C4F">
        <w:t>,</w:t>
      </w:r>
      <w:r w:rsidR="001A02FA" w:rsidRPr="00587C4F">
        <w:t xml:space="preserve"> the Czech courts</w:t>
      </w:r>
      <w:r w:rsidR="001A02FA" w:rsidRPr="00587C4F">
        <w:rPr>
          <w:rStyle w:val="shorttext"/>
        </w:rPr>
        <w:t xml:space="preserve"> </w:t>
      </w:r>
      <w:r w:rsidR="00030BEC" w:rsidRPr="00587C4F">
        <w:t xml:space="preserve">issued </w:t>
      </w:r>
      <w:r w:rsidR="00DF5C2D">
        <w:t>17</w:t>
      </w:r>
      <w:r w:rsidR="00030BEC" w:rsidRPr="00587C4F">
        <w:t>.</w:t>
      </w:r>
      <w:r w:rsidR="00DF5C2D">
        <w:t>5</w:t>
      </w:r>
      <w:r w:rsidR="001A02FA" w:rsidRPr="00587C4F">
        <w:t xml:space="preserve"> thousand decisions about </w:t>
      </w:r>
      <w:r w:rsidR="001A02FA" w:rsidRPr="00587C4F">
        <w:rPr>
          <w:b/>
        </w:rPr>
        <w:t>divorces</w:t>
      </w:r>
      <w:r w:rsidRPr="00587C4F">
        <w:t xml:space="preserve"> </w:t>
      </w:r>
      <w:r w:rsidR="00161926">
        <w:t>by</w:t>
      </w:r>
      <w:r w:rsidRPr="00587C4F">
        <w:t xml:space="preserve"> </w:t>
      </w:r>
      <w:r w:rsidR="001E2F6C">
        <w:t xml:space="preserve">the end of </w:t>
      </w:r>
      <w:r w:rsidR="00BE0F05">
        <w:t xml:space="preserve">September 2018, </w:t>
      </w:r>
      <w:r w:rsidR="00C50143" w:rsidRPr="00587C4F">
        <w:t>by 1</w:t>
      </w:r>
      <w:r w:rsidR="00030BEC" w:rsidRPr="00587C4F">
        <w:t>.</w:t>
      </w:r>
      <w:r w:rsidR="00BE0F05">
        <w:t>0</w:t>
      </w:r>
      <w:r w:rsidR="00EE75A5" w:rsidRPr="00587C4F">
        <w:t xml:space="preserve"> thousand fewer than in </w:t>
      </w:r>
      <w:r w:rsidR="00C50143" w:rsidRPr="00587C4F">
        <w:t>the</w:t>
      </w:r>
      <w:r w:rsidR="00EE75A5" w:rsidRPr="00587C4F">
        <w:t xml:space="preserve"> same period</w:t>
      </w:r>
      <w:r w:rsidR="00030BEC" w:rsidRPr="00587C4F">
        <w:t xml:space="preserve"> </w:t>
      </w:r>
      <w:r w:rsidR="00621A2A" w:rsidRPr="00587C4F">
        <w:t>of</w:t>
      </w:r>
      <w:r w:rsidR="00030BEC" w:rsidRPr="00587C4F">
        <w:t xml:space="preserve"> 2017</w:t>
      </w:r>
      <w:r w:rsidR="00EE75A5" w:rsidRPr="00587C4F">
        <w:t>.</w:t>
      </w:r>
      <w:r w:rsidR="00C50143" w:rsidRPr="00587C4F">
        <w:t xml:space="preserve"> </w:t>
      </w:r>
      <w:r w:rsidR="00196326">
        <w:t xml:space="preserve">The </w:t>
      </w:r>
      <w:r w:rsidR="00196326" w:rsidRPr="00587C4F">
        <w:t xml:space="preserve">divorces </w:t>
      </w:r>
      <w:r w:rsidR="000666AD">
        <w:t xml:space="preserve">of </w:t>
      </w:r>
      <w:r w:rsidR="00196326" w:rsidRPr="00587C4F">
        <w:t>marriages without minors</w:t>
      </w:r>
      <w:r w:rsidR="00196326">
        <w:t xml:space="preserve"> represented about 40%</w:t>
      </w:r>
      <w:r w:rsidR="000666AD">
        <w:t xml:space="preserve"> of all divorces;</w:t>
      </w:r>
      <w:r w:rsidR="00DA0F88">
        <w:t xml:space="preserve"> </w:t>
      </w:r>
      <w:r w:rsidR="000666AD">
        <w:t xml:space="preserve">divorced </w:t>
      </w:r>
      <w:r w:rsidR="00196326" w:rsidRPr="00587C4F">
        <w:t xml:space="preserve">marriages </w:t>
      </w:r>
      <w:r w:rsidR="006A0332">
        <w:t>with</w:t>
      </w:r>
      <w:r w:rsidR="00196326" w:rsidRPr="00587C4F">
        <w:t xml:space="preserve"> minors </w:t>
      </w:r>
      <w:r w:rsidR="000666AD">
        <w:t xml:space="preserve">accounted for </w:t>
      </w:r>
      <w:r w:rsidR="00196326">
        <w:t xml:space="preserve">60%. </w:t>
      </w:r>
      <w:r w:rsidR="000666AD">
        <w:t xml:space="preserve">The average age of a </w:t>
      </w:r>
      <w:r w:rsidR="00196326">
        <w:t>divorced m</w:t>
      </w:r>
      <w:r w:rsidR="000666AD">
        <w:t>a</w:t>
      </w:r>
      <w:r w:rsidR="00196326">
        <w:t xml:space="preserve">n </w:t>
      </w:r>
      <w:r w:rsidR="000666AD">
        <w:t xml:space="preserve">was </w:t>
      </w:r>
      <w:r w:rsidR="00196326">
        <w:t xml:space="preserve">44.7 years and </w:t>
      </w:r>
      <w:r w:rsidR="000666AD">
        <w:t xml:space="preserve">41.8 years of a </w:t>
      </w:r>
      <w:r w:rsidR="00196326">
        <w:t>divorced wom</w:t>
      </w:r>
      <w:r w:rsidR="000666AD">
        <w:t>a</w:t>
      </w:r>
      <w:r w:rsidR="00196326">
        <w:t xml:space="preserve">n. </w:t>
      </w:r>
    </w:p>
    <w:p w:rsidR="006D5DC7" w:rsidRPr="00587C4F" w:rsidRDefault="006D5DC7" w:rsidP="006D5DC7">
      <w:pPr>
        <w:pStyle w:val="Zhlav"/>
        <w:tabs>
          <w:tab w:val="clear" w:pos="4703"/>
          <w:tab w:val="clear" w:pos="9406"/>
        </w:tabs>
        <w:spacing w:line="276" w:lineRule="auto"/>
        <w:rPr>
          <w:spacing w:val="-2"/>
        </w:rPr>
      </w:pPr>
    </w:p>
    <w:p w:rsidR="001F381D" w:rsidRPr="00322D8D" w:rsidRDefault="00A2005B" w:rsidP="006D5DC7">
      <w:pPr>
        <w:pStyle w:val="Zhlav"/>
        <w:tabs>
          <w:tab w:val="clear" w:pos="4703"/>
          <w:tab w:val="clear" w:pos="9406"/>
        </w:tabs>
        <w:spacing w:line="276" w:lineRule="auto"/>
        <w:rPr>
          <w:spacing w:val="-4"/>
        </w:rPr>
      </w:pPr>
      <w:r>
        <w:rPr>
          <w:spacing w:val="-2"/>
        </w:rPr>
        <w:t xml:space="preserve">The </w:t>
      </w:r>
      <w:r w:rsidR="0013567C" w:rsidRPr="00587C4F">
        <w:rPr>
          <w:b/>
          <w:spacing w:val="-2"/>
        </w:rPr>
        <w:t>international migration</w:t>
      </w:r>
      <w:r w:rsidR="005B2500">
        <w:rPr>
          <w:b/>
          <w:spacing w:val="-2"/>
        </w:rPr>
        <w:t xml:space="preserve"> </w:t>
      </w:r>
      <w:r w:rsidR="005B2500">
        <w:rPr>
          <w:spacing w:val="-2"/>
        </w:rPr>
        <w:t>statistics</w:t>
      </w:r>
      <w:r>
        <w:rPr>
          <w:spacing w:val="-2"/>
        </w:rPr>
        <w:t xml:space="preserve"> for the first nine months of 2018 refers</w:t>
      </w:r>
      <w:r w:rsidR="005B2500">
        <w:rPr>
          <w:spacing w:val="-2"/>
        </w:rPr>
        <w:t xml:space="preserve"> </w:t>
      </w:r>
      <w:r>
        <w:rPr>
          <w:spacing w:val="-2"/>
        </w:rPr>
        <w:t>to</w:t>
      </w:r>
      <w:r w:rsidR="005B2500">
        <w:rPr>
          <w:spacing w:val="-2"/>
        </w:rPr>
        <w:t xml:space="preserve"> 43.1 thousand immigrants and 17.0 thousand emigrants. </w:t>
      </w:r>
      <w:r w:rsidR="005B2500">
        <w:t>T</w:t>
      </w:r>
      <w:r w:rsidR="005B2500" w:rsidRPr="00587C4F">
        <w:t xml:space="preserve">he </w:t>
      </w:r>
      <w:r>
        <w:t xml:space="preserve">net </w:t>
      </w:r>
      <w:r w:rsidR="005B2500" w:rsidRPr="00587C4F">
        <w:t xml:space="preserve">migration </w:t>
      </w:r>
      <w:r w:rsidR="005B2500">
        <w:t>of t</w:t>
      </w:r>
      <w:r w:rsidR="0065237A" w:rsidRPr="00587C4F">
        <w:rPr>
          <w:spacing w:val="-2"/>
        </w:rPr>
        <w:t>he population of the Czech Republic</w:t>
      </w:r>
      <w:r w:rsidR="005B2500">
        <w:rPr>
          <w:spacing w:val="-2"/>
        </w:rPr>
        <w:t xml:space="preserve"> were 26.1 thousand and it was about 7.3 thousand higher tha</w:t>
      </w:r>
      <w:r>
        <w:rPr>
          <w:spacing w:val="-2"/>
        </w:rPr>
        <w:t>n</w:t>
      </w:r>
      <w:r w:rsidR="005B2500">
        <w:rPr>
          <w:spacing w:val="-2"/>
        </w:rPr>
        <w:t xml:space="preserve"> in the same period of 2017. </w:t>
      </w:r>
      <w:r w:rsidR="00724C81" w:rsidRPr="00587C4F">
        <w:t xml:space="preserve">The international migration flows of both immigrants and emigrants were </w:t>
      </w:r>
      <w:r w:rsidR="00101A9B">
        <w:t>increased in the</w:t>
      </w:r>
      <w:r w:rsidR="00724C81" w:rsidRPr="00587C4F">
        <w:t xml:space="preserve"> year-on-year comparison. </w:t>
      </w:r>
      <w:r>
        <w:t>The growth of migrants was significantly caused by the increase in Ukraine nationals.</w:t>
      </w:r>
      <w:r w:rsidR="00980F29">
        <w:t xml:space="preserve"> </w:t>
      </w:r>
      <w:r w:rsidR="00980F29" w:rsidRPr="00587C4F">
        <w:t xml:space="preserve">The highest positive migration balance was registered with </w:t>
      </w:r>
      <w:r w:rsidR="00C83DE9">
        <w:t xml:space="preserve">nationals </w:t>
      </w:r>
      <w:r w:rsidR="00980F29" w:rsidRPr="00587C4F">
        <w:t>of Ukraine (</w:t>
      </w:r>
      <w:r w:rsidR="00980F29">
        <w:t>8</w:t>
      </w:r>
      <w:r w:rsidR="00980F29" w:rsidRPr="00587C4F">
        <w:t>.</w:t>
      </w:r>
      <w:r w:rsidR="00980F29">
        <w:t>9</w:t>
      </w:r>
      <w:r w:rsidR="00980F29" w:rsidRPr="00587C4F">
        <w:t xml:space="preserve"> thousand)</w:t>
      </w:r>
      <w:r w:rsidR="0086572E">
        <w:t xml:space="preserve"> </w:t>
      </w:r>
      <w:r w:rsidR="00F521D5">
        <w:t>in</w:t>
      </w:r>
      <w:r w:rsidR="0086572E" w:rsidRPr="00587C4F">
        <w:t xml:space="preserve"> the </w:t>
      </w:r>
      <w:r w:rsidR="0086572E">
        <w:t>first three quarters</w:t>
      </w:r>
      <w:r w:rsidR="0086572E" w:rsidRPr="00587C4F">
        <w:t xml:space="preserve"> of 2018</w:t>
      </w:r>
      <w:r w:rsidR="0086572E">
        <w:t>,</w:t>
      </w:r>
      <w:r w:rsidR="00B077B7">
        <w:t xml:space="preserve"> </w:t>
      </w:r>
      <w:r w:rsidR="00BA560E">
        <w:t>which made</w:t>
      </w:r>
      <w:r w:rsidR="0086572E">
        <w:t xml:space="preserve"> up</w:t>
      </w:r>
      <w:r w:rsidR="00BA560E">
        <w:t xml:space="preserve"> </w:t>
      </w:r>
      <w:r w:rsidR="00FF745E">
        <w:br/>
      </w:r>
      <w:r w:rsidR="00BA560E">
        <w:t>one-third o</w:t>
      </w:r>
      <w:r w:rsidR="0097457D">
        <w:t>f</w:t>
      </w:r>
      <w:r w:rsidR="00BA560E">
        <w:t xml:space="preserve"> total</w:t>
      </w:r>
      <w:r w:rsidR="0086572E">
        <w:t xml:space="preserve"> net migration</w:t>
      </w:r>
      <w:r w:rsidR="00724C81">
        <w:t>. T</w:t>
      </w:r>
      <w:r w:rsidR="005279E6" w:rsidRPr="00587C4F">
        <w:t xml:space="preserve">he second highest </w:t>
      </w:r>
      <w:r w:rsidR="00F521D5">
        <w:t>was the net migration</w:t>
      </w:r>
      <w:r w:rsidR="005279E6" w:rsidRPr="00587C4F">
        <w:t xml:space="preserve"> </w:t>
      </w:r>
      <w:r w:rsidR="00F521D5">
        <w:t xml:space="preserve">of </w:t>
      </w:r>
      <w:r w:rsidR="00724C81">
        <w:t>Slovak</w:t>
      </w:r>
      <w:r w:rsidR="00F521D5">
        <w:t xml:space="preserve"> nationals</w:t>
      </w:r>
      <w:r w:rsidR="00724C81">
        <w:t xml:space="preserve"> (3.9</w:t>
      </w:r>
      <w:r w:rsidR="00D71CFB" w:rsidRPr="00587C4F">
        <w:t> </w:t>
      </w:r>
      <w:r w:rsidR="00724C81">
        <w:t xml:space="preserve">thousand), </w:t>
      </w:r>
      <w:r w:rsidR="00F521D5">
        <w:t>followed by</w:t>
      </w:r>
      <w:r w:rsidR="00F521D5" w:rsidRPr="00587C4F">
        <w:t xml:space="preserve"> </w:t>
      </w:r>
      <w:r w:rsidR="00322D8D" w:rsidRPr="00587C4F">
        <w:t xml:space="preserve">the migration balance of </w:t>
      </w:r>
      <w:r w:rsidR="009C16D2" w:rsidRPr="00587C4F">
        <w:t>Romanian</w:t>
      </w:r>
      <w:r w:rsidR="00724C81">
        <w:t xml:space="preserve"> (1.5 thousand)</w:t>
      </w:r>
      <w:r w:rsidR="009C16D2" w:rsidRPr="00587C4F">
        <w:t xml:space="preserve"> and </w:t>
      </w:r>
      <w:r w:rsidR="00322D8D" w:rsidRPr="00587C4F">
        <w:t>Bulgaria</w:t>
      </w:r>
      <w:r w:rsidR="00D71CFB" w:rsidRPr="00587C4F">
        <w:t>n</w:t>
      </w:r>
      <w:r w:rsidR="00322D8D" w:rsidRPr="00587C4F">
        <w:t xml:space="preserve"> </w:t>
      </w:r>
      <w:r w:rsidR="00724C81">
        <w:t>national</w:t>
      </w:r>
      <w:r w:rsidR="00655DE3">
        <w:t>s</w:t>
      </w:r>
      <w:r w:rsidR="00724C81">
        <w:t xml:space="preserve"> (1.4 thousand)</w:t>
      </w:r>
      <w:r w:rsidR="00322D8D" w:rsidRPr="00587C4F">
        <w:t>.</w:t>
      </w:r>
    </w:p>
    <w:p w:rsidR="00D209A7" w:rsidRDefault="007221A1" w:rsidP="00D209A7">
      <w:pPr>
        <w:pStyle w:val="Poznmky0"/>
      </w:pPr>
      <w:r>
        <w:t>Notes</w:t>
      </w:r>
      <w:r w:rsidR="006D5C60">
        <w:t>:</w:t>
      </w:r>
    </w:p>
    <w:p w:rsidR="00E40F98" w:rsidRPr="00EB5B88" w:rsidRDefault="00E40F98" w:rsidP="00E40F98">
      <w:pPr>
        <w:pStyle w:val="Poznmky"/>
        <w:spacing w:before="60"/>
        <w:jc w:val="both"/>
        <w:rPr>
          <w:i/>
          <w:lang w:val="en-GB"/>
        </w:rPr>
      </w:pPr>
      <w:r w:rsidRPr="00EB5B88">
        <w:rPr>
          <w:i/>
          <w:lang w:val="en-GB"/>
        </w:rPr>
        <w:t>All data refer to the resident population of the Czech Republic, irrespective of citizenship. Since 2001</w:t>
      </w:r>
      <w:r>
        <w:rPr>
          <w:i/>
          <w:lang w:val="en-GB"/>
        </w:rPr>
        <w:t xml:space="preserve"> </w:t>
      </w:r>
      <w:r w:rsidRPr="00EB5B88">
        <w:rPr>
          <w:i/>
          <w:lang w:val="en-GB"/>
        </w:rPr>
        <w:t>(in</w:t>
      </w:r>
      <w:r>
        <w:rPr>
          <w:i/>
          <w:lang w:val="en-GB"/>
        </w:rPr>
        <w:t> relation to</w:t>
      </w:r>
      <w:r w:rsidRPr="00EB5B88">
        <w:rPr>
          <w:i/>
          <w:lang w:val="en-GB"/>
        </w:rPr>
        <w:t xml:space="preserve"> the </w:t>
      </w:r>
      <w:r>
        <w:rPr>
          <w:i/>
          <w:lang w:val="en-GB"/>
        </w:rPr>
        <w:t xml:space="preserve">2001 </w:t>
      </w:r>
      <w:r w:rsidRPr="00EB5B88">
        <w:rPr>
          <w:i/>
          <w:lang w:val="en-GB"/>
        </w:rPr>
        <w:t xml:space="preserve">Population and Housing Census) the </w:t>
      </w:r>
      <w:r>
        <w:rPr>
          <w:i/>
          <w:lang w:val="en-GB"/>
        </w:rPr>
        <w:t xml:space="preserve">data </w:t>
      </w:r>
      <w:r w:rsidRPr="00EB5B88">
        <w:rPr>
          <w:i/>
          <w:lang w:val="en-GB"/>
        </w:rPr>
        <w:t xml:space="preserve">include </w:t>
      </w:r>
      <w:r>
        <w:rPr>
          <w:i/>
          <w:lang w:val="en-GB"/>
        </w:rPr>
        <w:t xml:space="preserve">also </w:t>
      </w:r>
      <w:r w:rsidRPr="00EB5B88">
        <w:rPr>
          <w:i/>
          <w:lang w:val="en-GB"/>
        </w:rPr>
        <w:t xml:space="preserve">foreigners with </w:t>
      </w:r>
      <w:r>
        <w:rPr>
          <w:i/>
          <w:lang w:val="en-GB"/>
        </w:rPr>
        <w:t xml:space="preserve">visa for stay </w:t>
      </w:r>
      <w:r w:rsidRPr="00EB5B88">
        <w:rPr>
          <w:i/>
          <w:lang w:val="en-GB"/>
        </w:rPr>
        <w:t>over 90 days</w:t>
      </w:r>
      <w:r>
        <w:rPr>
          <w:i/>
          <w:lang w:val="en-GB"/>
        </w:rPr>
        <w:t xml:space="preserve"> (pursuant to the </w:t>
      </w:r>
      <w:r w:rsidRPr="00EB5B88">
        <w:rPr>
          <w:i/>
          <w:lang w:val="en-GB"/>
        </w:rPr>
        <w:t xml:space="preserve">Act No 326/1999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 xml:space="preserve">) and foreigners with </w:t>
      </w:r>
      <w:r>
        <w:rPr>
          <w:i/>
          <w:lang w:val="en-GB"/>
        </w:rPr>
        <w:t xml:space="preserve">asylum </w:t>
      </w:r>
      <w:r w:rsidRPr="00EB5B88">
        <w:rPr>
          <w:i/>
          <w:lang w:val="en-GB"/>
        </w:rPr>
        <w:t>granted (</w:t>
      </w:r>
      <w:r>
        <w:rPr>
          <w:i/>
          <w:lang w:val="en-GB"/>
        </w:rPr>
        <w:t>pursuant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>to the</w:t>
      </w:r>
      <w:r w:rsidRPr="00EB5B88">
        <w:rPr>
          <w:i/>
          <w:lang w:val="en-GB"/>
        </w:rPr>
        <w:t xml:space="preserve"> Act No 325/1999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 xml:space="preserve">). Since 1 May 2004, in accordance with </w:t>
      </w:r>
      <w:r>
        <w:rPr>
          <w:i/>
          <w:lang w:val="en-GB"/>
        </w:rPr>
        <w:t>the Act</w:t>
      </w:r>
      <w:r w:rsidRPr="00EB5B88">
        <w:rPr>
          <w:i/>
          <w:lang w:val="en-GB"/>
        </w:rPr>
        <w:t xml:space="preserve"> No 326/1999 </w:t>
      </w:r>
      <w:r>
        <w:rPr>
          <w:i/>
          <w:lang w:val="en-GB"/>
        </w:rPr>
        <w:t>Sb</w:t>
      </w:r>
      <w:r w:rsidRPr="00EB5B88">
        <w:rPr>
          <w:i/>
          <w:lang w:val="en-GB"/>
        </w:rPr>
        <w:t>,</w:t>
      </w:r>
      <w:r>
        <w:rPr>
          <w:i/>
          <w:lang w:val="en-GB"/>
        </w:rPr>
        <w:t xml:space="preserve"> as amended,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 xml:space="preserve">data apply </w:t>
      </w:r>
      <w:r w:rsidRPr="00EB5B88">
        <w:rPr>
          <w:i/>
          <w:lang w:val="en-GB"/>
        </w:rPr>
        <w:t xml:space="preserve">also </w:t>
      </w:r>
      <w:r>
        <w:rPr>
          <w:i/>
          <w:lang w:val="en-GB"/>
        </w:rPr>
        <w:t xml:space="preserve">to </w:t>
      </w:r>
      <w:r w:rsidRPr="00EB5B88">
        <w:rPr>
          <w:i/>
          <w:lang w:val="en-GB"/>
        </w:rPr>
        <w:t>E</w:t>
      </w:r>
      <w:r>
        <w:rPr>
          <w:i/>
          <w:lang w:val="en-GB"/>
        </w:rPr>
        <w:t xml:space="preserve">U nationals </w:t>
      </w:r>
      <w:r w:rsidRPr="00EB5B88">
        <w:rPr>
          <w:i/>
          <w:lang w:val="en-GB"/>
        </w:rPr>
        <w:t xml:space="preserve">with temporary </w:t>
      </w:r>
      <w:r>
        <w:rPr>
          <w:i/>
          <w:lang w:val="en-GB"/>
        </w:rPr>
        <w:t>residence</w:t>
      </w:r>
      <w:r w:rsidRPr="00EB5B88">
        <w:rPr>
          <w:i/>
          <w:lang w:val="en-GB"/>
        </w:rPr>
        <w:t xml:space="preserve"> on the territory of the Czech Republic and </w:t>
      </w:r>
      <w:r>
        <w:rPr>
          <w:i/>
          <w:lang w:val="en-GB"/>
        </w:rPr>
        <w:t>t</w:t>
      </w:r>
      <w:r w:rsidRPr="00EB5B88">
        <w:rPr>
          <w:i/>
          <w:lang w:val="en-GB"/>
        </w:rPr>
        <w:t>hird</w:t>
      </w:r>
      <w:r>
        <w:rPr>
          <w:i/>
          <w:lang w:val="en-GB"/>
        </w:rPr>
        <w:t xml:space="preserve">- </w:t>
      </w:r>
      <w:r w:rsidRPr="00EB5B88">
        <w:rPr>
          <w:i/>
          <w:lang w:val="en-GB"/>
        </w:rPr>
        <w:t>countr</w:t>
      </w:r>
      <w:r>
        <w:rPr>
          <w:i/>
          <w:lang w:val="en-GB"/>
        </w:rPr>
        <w:t>y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 xml:space="preserve">nationals </w:t>
      </w:r>
      <w:r w:rsidRPr="00EB5B88">
        <w:rPr>
          <w:i/>
          <w:lang w:val="en-GB"/>
        </w:rPr>
        <w:t xml:space="preserve">with long-term </w:t>
      </w:r>
      <w:r>
        <w:rPr>
          <w:i/>
          <w:lang w:val="en-GB"/>
        </w:rPr>
        <w:t>residence permit</w:t>
      </w:r>
      <w:r w:rsidRPr="00EB5B88">
        <w:rPr>
          <w:i/>
          <w:lang w:val="en-GB"/>
        </w:rPr>
        <w:t xml:space="preserve">. The data contain </w:t>
      </w:r>
      <w:r>
        <w:rPr>
          <w:i/>
          <w:lang w:val="en-GB"/>
        </w:rPr>
        <w:t xml:space="preserve">also </w:t>
      </w:r>
      <w:r w:rsidRPr="00EB5B88">
        <w:rPr>
          <w:i/>
          <w:lang w:val="en-GB"/>
        </w:rPr>
        <w:t>information on events (marriages, births</w:t>
      </w:r>
      <w:r>
        <w:rPr>
          <w:i/>
          <w:lang w:val="en-GB"/>
        </w:rPr>
        <w:t>,</w:t>
      </w:r>
      <w:r w:rsidRPr="00EB5B88">
        <w:rPr>
          <w:i/>
          <w:lang w:val="en-GB"/>
        </w:rPr>
        <w:t xml:space="preserve"> and deaths) of </w:t>
      </w:r>
      <w:r>
        <w:rPr>
          <w:i/>
          <w:lang w:val="en-GB"/>
        </w:rPr>
        <w:t>Czech citizens with the pe</w:t>
      </w:r>
      <w:r w:rsidRPr="00EB5B88">
        <w:rPr>
          <w:i/>
          <w:lang w:val="en-GB"/>
        </w:rPr>
        <w:t>rmanent residen</w:t>
      </w:r>
      <w:r>
        <w:rPr>
          <w:i/>
          <w:lang w:val="en-GB"/>
        </w:rPr>
        <w:t>ce</w:t>
      </w:r>
      <w:r w:rsidRPr="00EB5B88">
        <w:rPr>
          <w:i/>
          <w:lang w:val="en-GB"/>
        </w:rPr>
        <w:t xml:space="preserve"> </w:t>
      </w:r>
      <w:r>
        <w:rPr>
          <w:i/>
          <w:lang w:val="en-GB"/>
        </w:rPr>
        <w:t>in</w:t>
      </w:r>
      <w:r w:rsidRPr="00EB5B88">
        <w:rPr>
          <w:i/>
          <w:lang w:val="en-GB"/>
        </w:rPr>
        <w:t xml:space="preserve"> the Czech Republic that occurred abroad.</w:t>
      </w:r>
    </w:p>
    <w:p w:rsidR="00F56F3F" w:rsidRDefault="007221A1" w:rsidP="00010616">
      <w:pPr>
        <w:pStyle w:val="Poznmky"/>
        <w:spacing w:before="60"/>
        <w:rPr>
          <w:i/>
          <w:lang w:val="en-GB"/>
        </w:rPr>
      </w:pPr>
      <w:r w:rsidRPr="00EB5B88">
        <w:rPr>
          <w:i/>
          <w:lang w:val="en-GB"/>
        </w:rPr>
        <w:t>All data for 201</w:t>
      </w:r>
      <w:r w:rsidR="00366052">
        <w:rPr>
          <w:i/>
          <w:lang w:val="en-GB"/>
        </w:rPr>
        <w:t>8</w:t>
      </w:r>
      <w:r w:rsidRPr="00EB5B88">
        <w:rPr>
          <w:i/>
          <w:lang w:val="en-GB"/>
        </w:rPr>
        <w:t xml:space="preserve"> are preliminary. </w:t>
      </w:r>
    </w:p>
    <w:p w:rsidR="00010616" w:rsidRPr="00366052" w:rsidRDefault="00384CFF" w:rsidP="00384CFF">
      <w:pPr>
        <w:pStyle w:val="Poznmky0"/>
        <w:spacing w:before="60"/>
        <w:rPr>
          <w:iCs/>
        </w:rPr>
      </w:pPr>
      <w:r>
        <w:t>D</w:t>
      </w:r>
      <w:r w:rsidRPr="00C9218D">
        <w:t xml:space="preserve">ata </w:t>
      </w:r>
      <w:r w:rsidR="00824B27">
        <w:t>on</w:t>
      </w:r>
      <w:r w:rsidRPr="00C9218D">
        <w:t xml:space="preserve"> abortions </w:t>
      </w:r>
      <w:r>
        <w:t>in</w:t>
      </w:r>
      <w:r w:rsidRPr="00C9218D">
        <w:t xml:space="preserve"> the first </w:t>
      </w:r>
      <w:r w:rsidR="00B077B7">
        <w:t xml:space="preserve">to third quarter </w:t>
      </w:r>
      <w:r w:rsidRPr="00C9218D">
        <w:t>of 201</w:t>
      </w:r>
      <w:r>
        <w:t>8</w:t>
      </w:r>
      <w:r w:rsidRPr="00C9218D">
        <w:t xml:space="preserve"> are not</w:t>
      </w:r>
      <w:r w:rsidR="00824B27">
        <w:t xml:space="preserve"> included</w:t>
      </w:r>
      <w:r w:rsidRPr="00C9218D">
        <w:t xml:space="preserve"> </w:t>
      </w:r>
      <w:r w:rsidR="00824B27">
        <w:t>due</w:t>
      </w:r>
      <w:r w:rsidRPr="00C9218D">
        <w:t xml:space="preserve"> to </w:t>
      </w:r>
      <w:r w:rsidR="00824B27">
        <w:t xml:space="preserve">incomplete </w:t>
      </w:r>
      <w:r>
        <w:t>d</w:t>
      </w:r>
      <w:r w:rsidRPr="00C9218D">
        <w:rPr>
          <w:rStyle w:val="Zdraznn"/>
          <w:i/>
        </w:rPr>
        <w:t xml:space="preserve">ata </w:t>
      </w:r>
      <w:r w:rsidR="00824B27">
        <w:rPr>
          <w:rStyle w:val="Zdraznn"/>
          <w:i/>
        </w:rPr>
        <w:t>set provided by t</w:t>
      </w:r>
      <w:r w:rsidRPr="00C9218D">
        <w:rPr>
          <w:rStyle w:val="Zdraznn"/>
          <w:i/>
        </w:rPr>
        <w:t>he Institute of Health Information and Statistics of the CR.</w:t>
      </w:r>
    </w:p>
    <w:p w:rsidR="00366052" w:rsidRDefault="00366052" w:rsidP="007221A1">
      <w:pPr>
        <w:pStyle w:val="Poznmky"/>
        <w:spacing w:before="60"/>
        <w:ind w:left="2948" w:hanging="2948"/>
        <w:rPr>
          <w:i/>
          <w:lang w:val="en-GB"/>
        </w:rPr>
      </w:pPr>
    </w:p>
    <w:p w:rsidR="007221A1" w:rsidRPr="00EB5B88" w:rsidRDefault="007221A1" w:rsidP="007221A1">
      <w:pPr>
        <w:pStyle w:val="Poznmky"/>
        <w:spacing w:before="60"/>
        <w:ind w:left="2948" w:hanging="2948"/>
        <w:rPr>
          <w:i/>
          <w:lang w:val="en-GB"/>
        </w:rPr>
      </w:pPr>
      <w:r w:rsidRPr="00EB5B88">
        <w:rPr>
          <w:i/>
          <w:lang w:val="en-GB"/>
        </w:rPr>
        <w:t>Responsible manager:</w:t>
      </w:r>
      <w:r w:rsidRPr="00EB5B88">
        <w:rPr>
          <w:i/>
          <w:lang w:val="en-GB"/>
        </w:rPr>
        <w:tab/>
      </w:r>
      <w:r w:rsidR="00010616">
        <w:rPr>
          <w:i/>
          <w:lang w:val="en-GB"/>
        </w:rPr>
        <w:t>Mgr. Robert Šanda</w:t>
      </w:r>
      <w:r w:rsidRPr="00EB5B88">
        <w:rPr>
          <w:i/>
          <w:lang w:val="en-GB"/>
        </w:rPr>
        <w:t xml:space="preserve">, director of Population Statistics Department, </w:t>
      </w:r>
      <w:r>
        <w:rPr>
          <w:i/>
          <w:lang w:val="en-GB"/>
        </w:rPr>
        <w:br/>
      </w:r>
      <w:r w:rsidR="00010616">
        <w:rPr>
          <w:i/>
          <w:lang w:val="en-GB"/>
        </w:rPr>
        <w:t>tel. +420 274 052 160</w:t>
      </w:r>
      <w:r w:rsidRPr="00EB5B88">
        <w:rPr>
          <w:i/>
          <w:lang w:val="en-GB"/>
        </w:rPr>
        <w:t xml:space="preserve">, e-mail: </w:t>
      </w:r>
      <w:r w:rsidR="00366052">
        <w:rPr>
          <w:i/>
          <w:lang w:val="en-GB"/>
        </w:rPr>
        <w:t>r</w:t>
      </w:r>
      <w:r w:rsidR="00010616">
        <w:rPr>
          <w:i/>
          <w:lang w:val="en-GB"/>
        </w:rPr>
        <w:t>obert.sanda</w:t>
      </w:r>
      <w:r w:rsidRPr="00EB5B88">
        <w:rPr>
          <w:i/>
          <w:lang w:val="en-GB"/>
        </w:rPr>
        <w:t>@czso.cz</w:t>
      </w:r>
    </w:p>
    <w:p w:rsidR="007221A1" w:rsidRPr="00EB5B88" w:rsidRDefault="007221A1" w:rsidP="007221A1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>Contact person:</w:t>
      </w:r>
      <w:r w:rsidRPr="00EB5B88">
        <w:rPr>
          <w:lang w:val="en-GB"/>
        </w:rPr>
        <w:tab/>
      </w:r>
      <w:r w:rsidR="00010616">
        <w:rPr>
          <w:lang w:val="en-GB"/>
        </w:rPr>
        <w:t xml:space="preserve">Mgr. </w:t>
      </w:r>
      <w:r>
        <w:rPr>
          <w:lang w:val="en-GB"/>
        </w:rPr>
        <w:t>Michaela Němečková</w:t>
      </w:r>
      <w:r w:rsidRPr="00EB5B88">
        <w:rPr>
          <w:lang w:val="en-GB"/>
        </w:rPr>
        <w:t xml:space="preserve">, Demographic Statistics Unit, </w:t>
      </w:r>
      <w:r>
        <w:rPr>
          <w:lang w:val="en-GB"/>
        </w:rPr>
        <w:br/>
      </w:r>
      <w:r w:rsidRPr="00EB5B88">
        <w:rPr>
          <w:lang w:val="en-GB"/>
        </w:rPr>
        <w:t>tel. +420 274 05</w:t>
      </w:r>
      <w:r>
        <w:rPr>
          <w:lang w:val="en-GB"/>
        </w:rPr>
        <w:t>2</w:t>
      </w:r>
      <w:r w:rsidRPr="00EB5B88">
        <w:rPr>
          <w:lang w:val="en-GB"/>
        </w:rPr>
        <w:t> </w:t>
      </w:r>
      <w:r>
        <w:rPr>
          <w:lang w:val="en-GB"/>
        </w:rPr>
        <w:t>184</w:t>
      </w:r>
      <w:r w:rsidRPr="00EB5B88">
        <w:rPr>
          <w:lang w:val="en-GB"/>
        </w:rPr>
        <w:t xml:space="preserve">, e-mail: </w:t>
      </w:r>
      <w:r>
        <w:rPr>
          <w:lang w:val="en-GB"/>
        </w:rPr>
        <w:t>michaela</w:t>
      </w:r>
      <w:r w:rsidRPr="00EB5B88">
        <w:rPr>
          <w:lang w:val="en-GB"/>
        </w:rPr>
        <w:t>.</w:t>
      </w:r>
      <w:r>
        <w:rPr>
          <w:lang w:val="en-GB"/>
        </w:rPr>
        <w:t>nemeckov</w:t>
      </w:r>
      <w:r w:rsidRPr="00EB5B88">
        <w:rPr>
          <w:lang w:val="en-GB"/>
        </w:rPr>
        <w:t>a@czso.cz</w:t>
      </w:r>
    </w:p>
    <w:p w:rsidR="00384CFF" w:rsidRDefault="007221A1" w:rsidP="00384CFF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>Data source:</w:t>
      </w:r>
      <w:r w:rsidRPr="00EB5B88">
        <w:rPr>
          <w:lang w:val="en-GB"/>
        </w:rPr>
        <w:tab/>
      </w:r>
      <w:r w:rsidR="00384CFF" w:rsidRPr="00EB5B88">
        <w:rPr>
          <w:lang w:val="en-GB"/>
        </w:rPr>
        <w:t>Demographic statistics – results of processing statistical reports of Obyv series</w:t>
      </w:r>
    </w:p>
    <w:p w:rsidR="00384CFF" w:rsidRPr="00EB5B88" w:rsidRDefault="00384CFF" w:rsidP="00384CFF">
      <w:pPr>
        <w:pStyle w:val="Poznamkytexty"/>
        <w:ind w:left="2948" w:hanging="2948"/>
        <w:jc w:val="left"/>
        <w:rPr>
          <w:lang w:val="en-GB"/>
        </w:rPr>
      </w:pPr>
      <w:r w:rsidRPr="00EB5B88">
        <w:rPr>
          <w:lang w:val="en-GB"/>
        </w:rPr>
        <w:tab/>
        <w:t>Divorces –</w:t>
      </w:r>
      <w:r>
        <w:rPr>
          <w:lang w:val="en-GB"/>
        </w:rPr>
        <w:t xml:space="preserve"> </w:t>
      </w:r>
      <w:r w:rsidRPr="00EB5B88">
        <w:rPr>
          <w:lang w:val="en-GB"/>
        </w:rPr>
        <w:t xml:space="preserve">Information system of the Ministry of Justice of the </w:t>
      </w:r>
      <w:r>
        <w:rPr>
          <w:lang w:val="en-GB"/>
        </w:rPr>
        <w:t>C</w:t>
      </w:r>
      <w:r w:rsidRPr="00EB5B88">
        <w:rPr>
          <w:lang w:val="en-GB"/>
        </w:rPr>
        <w:t>R</w:t>
      </w:r>
    </w:p>
    <w:p w:rsidR="00384CFF" w:rsidRPr="00EB5B88" w:rsidRDefault="00384CFF" w:rsidP="00384CFF">
      <w:pPr>
        <w:pStyle w:val="Poznamkytexty"/>
        <w:ind w:left="2948"/>
        <w:jc w:val="left"/>
        <w:rPr>
          <w:color w:val="auto"/>
          <w:lang w:val="en-GB"/>
        </w:rPr>
      </w:pPr>
      <w:r w:rsidRPr="00EB5B88">
        <w:rPr>
          <w:color w:val="auto"/>
          <w:lang w:val="en-GB"/>
        </w:rPr>
        <w:t>Migration data – Information System of Inhabitants Records (Ministry of the Interior of the CR)</w:t>
      </w:r>
      <w:r>
        <w:rPr>
          <w:color w:val="auto"/>
          <w:lang w:val="en-GB"/>
        </w:rPr>
        <w:t xml:space="preserve"> and </w:t>
      </w:r>
      <w:r w:rsidRPr="00EB5B88">
        <w:rPr>
          <w:color w:val="auto"/>
          <w:lang w:val="en-GB"/>
        </w:rPr>
        <w:t>Alien Information System (Directorate of Alien Police)</w:t>
      </w:r>
    </w:p>
    <w:p w:rsidR="00384CFF" w:rsidRPr="00EB5B88" w:rsidRDefault="00384CFF" w:rsidP="00384CFF">
      <w:pPr>
        <w:pStyle w:val="Poznamkytexty"/>
        <w:ind w:left="2948"/>
        <w:jc w:val="left"/>
        <w:rPr>
          <w:lang w:val="en-GB"/>
        </w:rPr>
      </w:pPr>
      <w:r w:rsidRPr="00EB5B88">
        <w:rPr>
          <w:lang w:val="en-GB"/>
        </w:rPr>
        <w:t>Abortions – Institute of Health Information and Statistics of the CR</w:t>
      </w:r>
    </w:p>
    <w:p w:rsidR="007221A1" w:rsidRPr="00EB5B88" w:rsidRDefault="007221A1" w:rsidP="00384CFF">
      <w:pPr>
        <w:pStyle w:val="Poznamkytexty"/>
        <w:ind w:left="2948" w:hanging="2948"/>
        <w:jc w:val="left"/>
        <w:rPr>
          <w:color w:val="auto"/>
          <w:lang w:val="en-GB"/>
        </w:rPr>
      </w:pPr>
      <w:r w:rsidRPr="00EB5B88">
        <w:rPr>
          <w:color w:val="auto"/>
          <w:lang w:val="en-GB"/>
        </w:rPr>
        <w:t>End of data collection:</w:t>
      </w:r>
      <w:r w:rsidRPr="00EB5B88">
        <w:rPr>
          <w:color w:val="auto"/>
          <w:lang w:val="en-GB"/>
        </w:rPr>
        <w:tab/>
      </w:r>
      <w:r w:rsidR="00421D95">
        <w:rPr>
          <w:color w:val="auto"/>
          <w:lang w:val="en-GB"/>
        </w:rPr>
        <w:t>2</w:t>
      </w:r>
      <w:r w:rsidR="00E21297">
        <w:rPr>
          <w:color w:val="auto"/>
          <w:lang w:val="en-GB"/>
        </w:rPr>
        <w:t>0</w:t>
      </w:r>
      <w:r>
        <w:rPr>
          <w:color w:val="auto"/>
          <w:lang w:val="en-GB"/>
        </w:rPr>
        <w:t xml:space="preserve"> </w:t>
      </w:r>
      <w:r w:rsidR="00E21297">
        <w:rPr>
          <w:color w:val="auto"/>
          <w:lang w:val="en-GB"/>
        </w:rPr>
        <w:t>November</w:t>
      </w:r>
      <w:r>
        <w:rPr>
          <w:color w:val="auto"/>
          <w:lang w:val="en-GB"/>
        </w:rPr>
        <w:t xml:space="preserve"> </w:t>
      </w:r>
      <w:r w:rsidRPr="00EB5B88">
        <w:rPr>
          <w:color w:val="auto"/>
          <w:lang w:val="en-GB"/>
        </w:rPr>
        <w:t>201</w:t>
      </w:r>
      <w:r w:rsidR="00366052">
        <w:rPr>
          <w:color w:val="auto"/>
          <w:lang w:val="en-GB"/>
        </w:rPr>
        <w:t>8</w:t>
      </w:r>
    </w:p>
    <w:p w:rsidR="00F56F3F" w:rsidRPr="00DA21A9" w:rsidRDefault="007221A1" w:rsidP="00F56F3F">
      <w:pPr>
        <w:pStyle w:val="Poznamkytexty"/>
        <w:ind w:left="2948" w:hanging="2948"/>
        <w:rPr>
          <w:color w:val="auto"/>
          <w:lang w:val="en-GB"/>
        </w:rPr>
      </w:pPr>
      <w:r>
        <w:rPr>
          <w:lang w:val="en-GB"/>
        </w:rPr>
        <w:t>Related publication:</w:t>
      </w:r>
      <w:r>
        <w:rPr>
          <w:lang w:val="en-GB"/>
        </w:rPr>
        <w:tab/>
        <w:t>13</w:t>
      </w:r>
      <w:r w:rsidRPr="00EB5B88">
        <w:rPr>
          <w:lang w:val="en-GB"/>
        </w:rPr>
        <w:t>00</w:t>
      </w:r>
      <w:r>
        <w:rPr>
          <w:lang w:val="en-GB"/>
        </w:rPr>
        <w:t>62-1</w:t>
      </w:r>
      <w:r w:rsidR="00366052">
        <w:rPr>
          <w:lang w:val="en-GB"/>
        </w:rPr>
        <w:t>8</w:t>
      </w:r>
      <w:r w:rsidRPr="00EB5B88">
        <w:rPr>
          <w:lang w:val="en-GB"/>
        </w:rPr>
        <w:t xml:space="preserve"> Population of the Czech Republic</w:t>
      </w:r>
      <w:r w:rsidR="00911E01">
        <w:rPr>
          <w:lang w:val="en-GB"/>
        </w:rPr>
        <w:t xml:space="preserve"> </w:t>
      </w:r>
      <w:r w:rsidR="00C36A16" w:rsidRPr="00174B63">
        <w:rPr>
          <w:lang w:val="en-GB"/>
        </w:rPr>
        <w:t>–</w:t>
      </w:r>
      <w:r w:rsidR="00911E01" w:rsidRPr="00174B63">
        <w:rPr>
          <w:lang w:val="en-GB"/>
        </w:rPr>
        <w:t xml:space="preserve"> 1</w:t>
      </w:r>
      <w:r w:rsidR="00C36A16" w:rsidRPr="00174B63">
        <w:rPr>
          <w:lang w:val="en-GB"/>
        </w:rPr>
        <w:t>st</w:t>
      </w:r>
      <w:r w:rsidR="00E21297">
        <w:rPr>
          <w:lang w:val="en-GB"/>
        </w:rPr>
        <w:t>-3rd quarter</w:t>
      </w:r>
      <w:r w:rsidR="00911E01" w:rsidRPr="00174B63">
        <w:rPr>
          <w:lang w:val="en-GB"/>
        </w:rPr>
        <w:t xml:space="preserve"> of</w:t>
      </w:r>
      <w:r w:rsidRPr="00174B63">
        <w:rPr>
          <w:lang w:val="en-GB"/>
        </w:rPr>
        <w:t xml:space="preserve"> </w:t>
      </w:r>
      <w:r w:rsidRPr="00DA21A9">
        <w:rPr>
          <w:lang w:val="en-GB"/>
        </w:rPr>
        <w:t>201</w:t>
      </w:r>
      <w:r w:rsidR="00366052">
        <w:rPr>
          <w:lang w:val="en-GB"/>
        </w:rPr>
        <w:t>8</w:t>
      </w:r>
      <w:r w:rsidR="00F56F3F" w:rsidRPr="00DA21A9">
        <w:rPr>
          <w:color w:val="auto"/>
          <w:lang w:val="en-GB"/>
        </w:rPr>
        <w:t xml:space="preserve"> </w:t>
      </w:r>
    </w:p>
    <w:p w:rsidR="007221A1" w:rsidRPr="003A6FB1" w:rsidRDefault="00384CFF" w:rsidP="00F56F3F">
      <w:pPr>
        <w:pStyle w:val="Poznamkytexty"/>
        <w:ind w:left="2948" w:firstLine="29"/>
        <w:rPr>
          <w:color w:val="auto"/>
          <w:lang w:val="en-GB"/>
        </w:rPr>
      </w:pPr>
      <w:r w:rsidRPr="00DA21A9">
        <w:rPr>
          <w:rFonts w:cs="Arial"/>
          <w:color w:val="auto"/>
        </w:rPr>
        <w:t>https://www.czso.cz/</w:t>
      </w:r>
      <w:r>
        <w:rPr>
          <w:rFonts w:cs="Arial"/>
          <w:color w:val="auto"/>
        </w:rPr>
        <w:t>current</w:t>
      </w:r>
      <w:r w:rsidRPr="00DA21A9">
        <w:rPr>
          <w:rFonts w:cs="Arial"/>
          <w:color w:val="auto"/>
        </w:rPr>
        <w:t>-produ</w:t>
      </w:r>
      <w:r>
        <w:rPr>
          <w:rFonts w:cs="Arial"/>
          <w:color w:val="auto"/>
        </w:rPr>
        <w:t>c</w:t>
      </w:r>
      <w:r w:rsidRPr="00DA21A9">
        <w:rPr>
          <w:rFonts w:cs="Arial"/>
          <w:color w:val="auto"/>
        </w:rPr>
        <w:t>t/41180</w:t>
      </w:r>
      <w:r w:rsidR="00366052">
        <w:rPr>
          <w:rFonts w:cs="Arial"/>
          <w:color w:val="auto"/>
        </w:rPr>
        <w:t xml:space="preserve"> </w:t>
      </w:r>
    </w:p>
    <w:p w:rsidR="007221A1" w:rsidRPr="00EB5B88" w:rsidRDefault="007221A1" w:rsidP="007221A1">
      <w:pPr>
        <w:pStyle w:val="Poznamkytexty"/>
        <w:ind w:left="2948" w:hanging="2948"/>
        <w:rPr>
          <w:lang w:val="en-GB"/>
        </w:rPr>
      </w:pPr>
      <w:r w:rsidRPr="00EB5B88">
        <w:rPr>
          <w:lang w:val="en-GB"/>
        </w:rPr>
        <w:lastRenderedPageBreak/>
        <w:t>Next News Release:</w:t>
      </w:r>
      <w:r w:rsidRPr="00EB5B88">
        <w:rPr>
          <w:lang w:val="en-GB"/>
        </w:rPr>
        <w:tab/>
      </w:r>
      <w:r w:rsidR="00E21297">
        <w:rPr>
          <w:lang w:val="en-GB"/>
        </w:rPr>
        <w:t>21</w:t>
      </w:r>
      <w:r w:rsidR="00366052">
        <w:rPr>
          <w:lang w:val="en-GB"/>
        </w:rPr>
        <w:t xml:space="preserve"> </w:t>
      </w:r>
      <w:r w:rsidR="00E21297">
        <w:rPr>
          <w:lang w:val="en-GB"/>
        </w:rPr>
        <w:t>March</w:t>
      </w:r>
      <w:r w:rsidRPr="00EB5B88">
        <w:rPr>
          <w:lang w:val="en-GB"/>
        </w:rPr>
        <w:t xml:space="preserve"> 201</w:t>
      </w:r>
      <w:r w:rsidR="00E21297">
        <w:rPr>
          <w:lang w:val="en-GB"/>
        </w:rPr>
        <w:t>9</w:t>
      </w:r>
    </w:p>
    <w:p w:rsidR="007221A1" w:rsidRDefault="007221A1" w:rsidP="007221A1">
      <w:pPr>
        <w:pStyle w:val="Poznamkytexty"/>
        <w:spacing w:line="276" w:lineRule="auto"/>
        <w:rPr>
          <w:b/>
          <w:i w:val="0"/>
          <w:sz w:val="20"/>
          <w:szCs w:val="20"/>
          <w:lang w:val="en-GB"/>
        </w:rPr>
      </w:pPr>
    </w:p>
    <w:p w:rsidR="007221A1" w:rsidRPr="00EB5B88" w:rsidRDefault="007221A1" w:rsidP="007221A1">
      <w:pPr>
        <w:pStyle w:val="Poznamkytexty"/>
        <w:spacing w:line="276" w:lineRule="auto"/>
        <w:rPr>
          <w:b/>
          <w:i w:val="0"/>
          <w:lang w:val="en-GB"/>
        </w:rPr>
      </w:pPr>
      <w:r w:rsidRPr="00EB5B88">
        <w:rPr>
          <w:b/>
          <w:i w:val="0"/>
          <w:lang w:val="en-GB"/>
        </w:rPr>
        <w:t>Annexes:</w:t>
      </w:r>
    </w:p>
    <w:p w:rsidR="007221A1" w:rsidRPr="00125D18" w:rsidRDefault="007221A1" w:rsidP="007221A1">
      <w:pPr>
        <w:pStyle w:val="Zkladntextodsazen"/>
        <w:spacing w:after="0" w:line="240" w:lineRule="exact"/>
        <w:ind w:left="284" w:hanging="284"/>
        <w:rPr>
          <w:iCs/>
          <w:szCs w:val="20"/>
        </w:rPr>
      </w:pPr>
      <w:r w:rsidRPr="00125D18">
        <w:rPr>
          <w:iCs/>
          <w:szCs w:val="20"/>
        </w:rPr>
        <w:t>Tab. 1 Population (absolute and relative figures, year-to-year changes)</w:t>
      </w:r>
    </w:p>
    <w:p w:rsidR="007221A1" w:rsidRDefault="007221A1" w:rsidP="007221A1">
      <w:pPr>
        <w:pStyle w:val="Zkladntextodsazen"/>
        <w:spacing w:after="60" w:line="240" w:lineRule="exact"/>
        <w:ind w:left="0"/>
      </w:pPr>
    </w:p>
    <w:sectPr w:rsidR="007221A1" w:rsidSect="00405244">
      <w:headerReference w:type="default" r:id="rId7"/>
      <w:footerReference w:type="default" r:id="rId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2E68" w:rsidRDefault="00762E68" w:rsidP="00BA6370">
      <w:r>
        <w:separator/>
      </w:r>
    </w:p>
  </w:endnote>
  <w:endnote w:type="continuationSeparator" w:id="0">
    <w:p w:rsidR="00762E68" w:rsidRDefault="00762E6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E24C21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762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:rsidR="00380178" w:rsidRPr="00BC2B50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de-DE"/>
                            </w:rPr>
                          </w:pPr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 xml:space="preserve">tel: +420 274 052 304, e-mail: </w:t>
                          </w:r>
                          <w:hyperlink r:id="rId1" w:history="1">
                            <w:r w:rsidRPr="00BC2B50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de-DE"/>
                              </w:rPr>
                              <w:t>infoservis@czso.cz</w:t>
                            </w:r>
                          </w:hyperlink>
                          <w:r w:rsidRPr="00BC2B50">
                            <w:rPr>
                              <w:rFonts w:cs="Arial"/>
                              <w:sz w:val="15"/>
                              <w:szCs w:val="15"/>
                              <w:lang w:val="de-DE"/>
                            </w:rPr>
                            <w:tab/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BC2B50">
                            <w:rPr>
                              <w:rFonts w:cs="Arial"/>
                              <w:szCs w:val="15"/>
                              <w:lang w:val="de-DE"/>
                            </w:rPr>
                            <w:instrText xml:space="preserve"> PAGE   \* MERGEFORMAT </w:instrText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D12C8">
                            <w:rPr>
                              <w:rFonts w:cs="Arial"/>
                              <w:noProof/>
                              <w:szCs w:val="15"/>
                              <w:lang w:val="de-DE"/>
                            </w:rPr>
                            <w:t>1</w:t>
                          </w:r>
                          <w:r w:rsidR="00046FAC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:rsidR="00380178" w:rsidRPr="00BC2B50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de-DE"/>
                      </w:rPr>
                    </w:pPr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 xml:space="preserve">tel: +420 274 052 304, e-mail: </w:t>
                    </w:r>
                    <w:hyperlink r:id="rId2" w:history="1">
                      <w:r w:rsidRPr="00BC2B50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de-DE"/>
                        </w:rPr>
                        <w:t>infoservis@czso.cz</w:t>
                      </w:r>
                    </w:hyperlink>
                    <w:r w:rsidRPr="00BC2B50">
                      <w:rPr>
                        <w:rFonts w:cs="Arial"/>
                        <w:sz w:val="15"/>
                        <w:szCs w:val="15"/>
                        <w:lang w:val="de-DE"/>
                      </w:rPr>
                      <w:tab/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BC2B50">
                      <w:rPr>
                        <w:rFonts w:cs="Arial"/>
                        <w:szCs w:val="15"/>
                        <w:lang w:val="de-DE"/>
                      </w:rPr>
                      <w:instrText xml:space="preserve"> PAGE   \* MERGEFORMAT </w:instrText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D12C8">
                      <w:rPr>
                        <w:rFonts w:cs="Arial"/>
                        <w:noProof/>
                        <w:szCs w:val="15"/>
                        <w:lang w:val="de-DE"/>
                      </w:rPr>
                      <w:t>1</w:t>
                    </w:r>
                    <w:r w:rsidR="00046FAC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305DB57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2E68" w:rsidRDefault="00762E68" w:rsidP="00BA6370">
      <w:r>
        <w:separator/>
      </w:r>
    </w:p>
  </w:footnote>
  <w:footnote w:type="continuationSeparator" w:id="0">
    <w:p w:rsidR="00762E68" w:rsidRDefault="00762E68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E24C21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978A36C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de-DE" w:vendorID="64" w:dllVersion="131078" w:nlCheck="1" w:checkStyle="0"/>
  <w:activeWritingStyle w:appName="MSWord" w:lang="en-GB" w:vendorID="64" w:dllVersion="131078" w:nlCheck="1" w:checkStyle="1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21A1"/>
    <w:rsid w:val="00002C0A"/>
    <w:rsid w:val="00002DC1"/>
    <w:rsid w:val="00010616"/>
    <w:rsid w:val="000149AA"/>
    <w:rsid w:val="000213DB"/>
    <w:rsid w:val="00024CBF"/>
    <w:rsid w:val="00030206"/>
    <w:rsid w:val="00030BEC"/>
    <w:rsid w:val="000338F4"/>
    <w:rsid w:val="00037624"/>
    <w:rsid w:val="0004065E"/>
    <w:rsid w:val="00043BF4"/>
    <w:rsid w:val="00046FAC"/>
    <w:rsid w:val="00055A8C"/>
    <w:rsid w:val="00056F80"/>
    <w:rsid w:val="000666AD"/>
    <w:rsid w:val="00067B7D"/>
    <w:rsid w:val="0007772D"/>
    <w:rsid w:val="000843A5"/>
    <w:rsid w:val="00091722"/>
    <w:rsid w:val="00091823"/>
    <w:rsid w:val="000A2095"/>
    <w:rsid w:val="000A579B"/>
    <w:rsid w:val="000B142B"/>
    <w:rsid w:val="000B63AE"/>
    <w:rsid w:val="000B6F63"/>
    <w:rsid w:val="000D2553"/>
    <w:rsid w:val="000D2EA5"/>
    <w:rsid w:val="000D7F46"/>
    <w:rsid w:val="000E6491"/>
    <w:rsid w:val="000F6542"/>
    <w:rsid w:val="00101A9B"/>
    <w:rsid w:val="00102CE8"/>
    <w:rsid w:val="00106821"/>
    <w:rsid w:val="00111884"/>
    <w:rsid w:val="0011360A"/>
    <w:rsid w:val="00116ED1"/>
    <w:rsid w:val="00123849"/>
    <w:rsid w:val="00123FBE"/>
    <w:rsid w:val="00124380"/>
    <w:rsid w:val="00131C8A"/>
    <w:rsid w:val="001322CA"/>
    <w:rsid w:val="0013242C"/>
    <w:rsid w:val="0013567C"/>
    <w:rsid w:val="001404AB"/>
    <w:rsid w:val="0014616D"/>
    <w:rsid w:val="0015746A"/>
    <w:rsid w:val="0015752C"/>
    <w:rsid w:val="00161926"/>
    <w:rsid w:val="00165F8D"/>
    <w:rsid w:val="00170CE8"/>
    <w:rsid w:val="0017231D"/>
    <w:rsid w:val="00173193"/>
    <w:rsid w:val="00174673"/>
    <w:rsid w:val="00174B63"/>
    <w:rsid w:val="00176E26"/>
    <w:rsid w:val="0018061F"/>
    <w:rsid w:val="001810DC"/>
    <w:rsid w:val="00191C6D"/>
    <w:rsid w:val="00196326"/>
    <w:rsid w:val="001A02FA"/>
    <w:rsid w:val="001A43E8"/>
    <w:rsid w:val="001A6878"/>
    <w:rsid w:val="001B45C6"/>
    <w:rsid w:val="001B607F"/>
    <w:rsid w:val="001B7093"/>
    <w:rsid w:val="001C5111"/>
    <w:rsid w:val="001C71FD"/>
    <w:rsid w:val="001D369A"/>
    <w:rsid w:val="001D3D0A"/>
    <w:rsid w:val="001E1D52"/>
    <w:rsid w:val="001E267D"/>
    <w:rsid w:val="001E2F6C"/>
    <w:rsid w:val="001F08B3"/>
    <w:rsid w:val="001F381D"/>
    <w:rsid w:val="0020222D"/>
    <w:rsid w:val="00203930"/>
    <w:rsid w:val="00205A11"/>
    <w:rsid w:val="00205EBB"/>
    <w:rsid w:val="002070FB"/>
    <w:rsid w:val="00211A9E"/>
    <w:rsid w:val="00213729"/>
    <w:rsid w:val="002406FA"/>
    <w:rsid w:val="00241C22"/>
    <w:rsid w:val="0025064F"/>
    <w:rsid w:val="002552B6"/>
    <w:rsid w:val="002552F2"/>
    <w:rsid w:val="00262FDA"/>
    <w:rsid w:val="0026325A"/>
    <w:rsid w:val="0027150E"/>
    <w:rsid w:val="00271A22"/>
    <w:rsid w:val="0027564A"/>
    <w:rsid w:val="00277F6F"/>
    <w:rsid w:val="00285A19"/>
    <w:rsid w:val="00287ABF"/>
    <w:rsid w:val="00297900"/>
    <w:rsid w:val="002B117A"/>
    <w:rsid w:val="002B1371"/>
    <w:rsid w:val="002B2E47"/>
    <w:rsid w:val="002B6559"/>
    <w:rsid w:val="002C57D4"/>
    <w:rsid w:val="002D12C8"/>
    <w:rsid w:val="002D37F5"/>
    <w:rsid w:val="002D49CB"/>
    <w:rsid w:val="002E3141"/>
    <w:rsid w:val="002F28A2"/>
    <w:rsid w:val="002F2B94"/>
    <w:rsid w:val="002F39D3"/>
    <w:rsid w:val="00312DD2"/>
    <w:rsid w:val="00320033"/>
    <w:rsid w:val="00321217"/>
    <w:rsid w:val="00322D8D"/>
    <w:rsid w:val="0032398D"/>
    <w:rsid w:val="003301A3"/>
    <w:rsid w:val="003356AB"/>
    <w:rsid w:val="003414AB"/>
    <w:rsid w:val="00343D1B"/>
    <w:rsid w:val="003471F1"/>
    <w:rsid w:val="00361F92"/>
    <w:rsid w:val="0036294D"/>
    <w:rsid w:val="003647FE"/>
    <w:rsid w:val="00366052"/>
    <w:rsid w:val="0036777B"/>
    <w:rsid w:val="00370B28"/>
    <w:rsid w:val="00380178"/>
    <w:rsid w:val="0038282A"/>
    <w:rsid w:val="00384CFF"/>
    <w:rsid w:val="00386A0B"/>
    <w:rsid w:val="00397580"/>
    <w:rsid w:val="003A2354"/>
    <w:rsid w:val="003A45C8"/>
    <w:rsid w:val="003A6FB1"/>
    <w:rsid w:val="003B7F42"/>
    <w:rsid w:val="003C2DCF"/>
    <w:rsid w:val="003C3372"/>
    <w:rsid w:val="003C7FE7"/>
    <w:rsid w:val="003D0499"/>
    <w:rsid w:val="003D3576"/>
    <w:rsid w:val="003F526A"/>
    <w:rsid w:val="00402D93"/>
    <w:rsid w:val="00405244"/>
    <w:rsid w:val="004108C9"/>
    <w:rsid w:val="00412BBD"/>
    <w:rsid w:val="0041387D"/>
    <w:rsid w:val="00414B22"/>
    <w:rsid w:val="00421D95"/>
    <w:rsid w:val="0042429D"/>
    <w:rsid w:val="004360DE"/>
    <w:rsid w:val="0043686E"/>
    <w:rsid w:val="00436D82"/>
    <w:rsid w:val="004436EE"/>
    <w:rsid w:val="0045547F"/>
    <w:rsid w:val="00462224"/>
    <w:rsid w:val="004649D2"/>
    <w:rsid w:val="00467C64"/>
    <w:rsid w:val="004704A7"/>
    <w:rsid w:val="0047383D"/>
    <w:rsid w:val="00473B03"/>
    <w:rsid w:val="00477968"/>
    <w:rsid w:val="00482C9F"/>
    <w:rsid w:val="00486D7C"/>
    <w:rsid w:val="004911F1"/>
    <w:rsid w:val="004920AD"/>
    <w:rsid w:val="004A2BDE"/>
    <w:rsid w:val="004A6B47"/>
    <w:rsid w:val="004D05B3"/>
    <w:rsid w:val="004D4A96"/>
    <w:rsid w:val="004E20C5"/>
    <w:rsid w:val="004E479E"/>
    <w:rsid w:val="004E51A5"/>
    <w:rsid w:val="004F0592"/>
    <w:rsid w:val="004F18F8"/>
    <w:rsid w:val="004F6964"/>
    <w:rsid w:val="004F78E6"/>
    <w:rsid w:val="00512D99"/>
    <w:rsid w:val="00516577"/>
    <w:rsid w:val="00525CD0"/>
    <w:rsid w:val="005279E6"/>
    <w:rsid w:val="00531DBB"/>
    <w:rsid w:val="00533D3A"/>
    <w:rsid w:val="00535A20"/>
    <w:rsid w:val="00541AA7"/>
    <w:rsid w:val="00550F67"/>
    <w:rsid w:val="005510CC"/>
    <w:rsid w:val="00553C5B"/>
    <w:rsid w:val="00554AD4"/>
    <w:rsid w:val="00564213"/>
    <w:rsid w:val="005701DC"/>
    <w:rsid w:val="00587C4F"/>
    <w:rsid w:val="0059712F"/>
    <w:rsid w:val="005B2500"/>
    <w:rsid w:val="005B46D8"/>
    <w:rsid w:val="005C7166"/>
    <w:rsid w:val="005C73D0"/>
    <w:rsid w:val="005E1AA4"/>
    <w:rsid w:val="005F79FB"/>
    <w:rsid w:val="00604406"/>
    <w:rsid w:val="00605F4A"/>
    <w:rsid w:val="006071C0"/>
    <w:rsid w:val="00607822"/>
    <w:rsid w:val="006103AA"/>
    <w:rsid w:val="00612CF5"/>
    <w:rsid w:val="00613BBF"/>
    <w:rsid w:val="00621A2A"/>
    <w:rsid w:val="00622B80"/>
    <w:rsid w:val="006259A1"/>
    <w:rsid w:val="00635C38"/>
    <w:rsid w:val="00637BC4"/>
    <w:rsid w:val="00640E47"/>
    <w:rsid w:val="0064139A"/>
    <w:rsid w:val="0064297C"/>
    <w:rsid w:val="00645403"/>
    <w:rsid w:val="00646F14"/>
    <w:rsid w:val="0065237A"/>
    <w:rsid w:val="00655DE3"/>
    <w:rsid w:val="006601DC"/>
    <w:rsid w:val="0066236F"/>
    <w:rsid w:val="00671EE2"/>
    <w:rsid w:val="00673934"/>
    <w:rsid w:val="00675DCD"/>
    <w:rsid w:val="00685113"/>
    <w:rsid w:val="00693F62"/>
    <w:rsid w:val="00694ED2"/>
    <w:rsid w:val="00696EF3"/>
    <w:rsid w:val="006A0332"/>
    <w:rsid w:val="006A68AA"/>
    <w:rsid w:val="006B6AF7"/>
    <w:rsid w:val="006C284A"/>
    <w:rsid w:val="006C50B8"/>
    <w:rsid w:val="006D03AD"/>
    <w:rsid w:val="006D0E42"/>
    <w:rsid w:val="006D5987"/>
    <w:rsid w:val="006D5C60"/>
    <w:rsid w:val="006D5DC7"/>
    <w:rsid w:val="006E024F"/>
    <w:rsid w:val="006E4E81"/>
    <w:rsid w:val="006F2A00"/>
    <w:rsid w:val="006F60F6"/>
    <w:rsid w:val="0070342F"/>
    <w:rsid w:val="0070615C"/>
    <w:rsid w:val="00707A3E"/>
    <w:rsid w:val="00707F7D"/>
    <w:rsid w:val="00712573"/>
    <w:rsid w:val="0071572B"/>
    <w:rsid w:val="00716CDC"/>
    <w:rsid w:val="00717AAB"/>
    <w:rsid w:val="00717EC5"/>
    <w:rsid w:val="00721F08"/>
    <w:rsid w:val="007221A1"/>
    <w:rsid w:val="00724C81"/>
    <w:rsid w:val="0075040F"/>
    <w:rsid w:val="00752400"/>
    <w:rsid w:val="00754FD1"/>
    <w:rsid w:val="00755D8B"/>
    <w:rsid w:val="00762E68"/>
    <w:rsid w:val="00763787"/>
    <w:rsid w:val="00766F3C"/>
    <w:rsid w:val="0077070A"/>
    <w:rsid w:val="00771F12"/>
    <w:rsid w:val="0077442D"/>
    <w:rsid w:val="007755B6"/>
    <w:rsid w:val="00792302"/>
    <w:rsid w:val="007A0CA5"/>
    <w:rsid w:val="007A40E1"/>
    <w:rsid w:val="007A57F2"/>
    <w:rsid w:val="007B1333"/>
    <w:rsid w:val="007C31A0"/>
    <w:rsid w:val="007C5BC9"/>
    <w:rsid w:val="007D703E"/>
    <w:rsid w:val="007E065F"/>
    <w:rsid w:val="007E3364"/>
    <w:rsid w:val="007F373B"/>
    <w:rsid w:val="007F4AEB"/>
    <w:rsid w:val="007F75B2"/>
    <w:rsid w:val="007F7A1D"/>
    <w:rsid w:val="0080119E"/>
    <w:rsid w:val="00803075"/>
    <w:rsid w:val="008043C4"/>
    <w:rsid w:val="00805398"/>
    <w:rsid w:val="00824B27"/>
    <w:rsid w:val="0082663A"/>
    <w:rsid w:val="00831B1B"/>
    <w:rsid w:val="00843BB7"/>
    <w:rsid w:val="00844F33"/>
    <w:rsid w:val="0084596F"/>
    <w:rsid w:val="00855FB3"/>
    <w:rsid w:val="00861D0E"/>
    <w:rsid w:val="00861F87"/>
    <w:rsid w:val="0086572E"/>
    <w:rsid w:val="00867569"/>
    <w:rsid w:val="00873C81"/>
    <w:rsid w:val="00885C0D"/>
    <w:rsid w:val="00890FBD"/>
    <w:rsid w:val="00893D3A"/>
    <w:rsid w:val="008A3BCF"/>
    <w:rsid w:val="008A750A"/>
    <w:rsid w:val="008B05EA"/>
    <w:rsid w:val="008B3970"/>
    <w:rsid w:val="008B560A"/>
    <w:rsid w:val="008C384C"/>
    <w:rsid w:val="008D0F11"/>
    <w:rsid w:val="008E6830"/>
    <w:rsid w:val="008F73B4"/>
    <w:rsid w:val="009035E8"/>
    <w:rsid w:val="00907FDB"/>
    <w:rsid w:val="00911E01"/>
    <w:rsid w:val="00912510"/>
    <w:rsid w:val="00913DF2"/>
    <w:rsid w:val="0092495C"/>
    <w:rsid w:val="00935672"/>
    <w:rsid w:val="00937477"/>
    <w:rsid w:val="009512C3"/>
    <w:rsid w:val="0095341A"/>
    <w:rsid w:val="0096144A"/>
    <w:rsid w:val="009631D7"/>
    <w:rsid w:val="0097107D"/>
    <w:rsid w:val="00971374"/>
    <w:rsid w:val="0097457D"/>
    <w:rsid w:val="00975C7A"/>
    <w:rsid w:val="00980F29"/>
    <w:rsid w:val="00984553"/>
    <w:rsid w:val="009853DB"/>
    <w:rsid w:val="00985947"/>
    <w:rsid w:val="00990617"/>
    <w:rsid w:val="00991E76"/>
    <w:rsid w:val="00997616"/>
    <w:rsid w:val="009A4877"/>
    <w:rsid w:val="009B55B1"/>
    <w:rsid w:val="009B5FF9"/>
    <w:rsid w:val="009C16D2"/>
    <w:rsid w:val="009C774D"/>
    <w:rsid w:val="009C7DEA"/>
    <w:rsid w:val="009D6282"/>
    <w:rsid w:val="009E39C5"/>
    <w:rsid w:val="009E609F"/>
    <w:rsid w:val="009F08AC"/>
    <w:rsid w:val="009F100A"/>
    <w:rsid w:val="009F235C"/>
    <w:rsid w:val="00A06D65"/>
    <w:rsid w:val="00A07BA7"/>
    <w:rsid w:val="00A2005B"/>
    <w:rsid w:val="00A31BB7"/>
    <w:rsid w:val="00A3727C"/>
    <w:rsid w:val="00A4343D"/>
    <w:rsid w:val="00A43D14"/>
    <w:rsid w:val="00A45595"/>
    <w:rsid w:val="00A502F1"/>
    <w:rsid w:val="00A53882"/>
    <w:rsid w:val="00A60F06"/>
    <w:rsid w:val="00A66E23"/>
    <w:rsid w:val="00A70A83"/>
    <w:rsid w:val="00A81855"/>
    <w:rsid w:val="00A81EB3"/>
    <w:rsid w:val="00AB468D"/>
    <w:rsid w:val="00AB6196"/>
    <w:rsid w:val="00AB7D5D"/>
    <w:rsid w:val="00AB7F64"/>
    <w:rsid w:val="00AC2BA8"/>
    <w:rsid w:val="00AC3140"/>
    <w:rsid w:val="00AD5B2D"/>
    <w:rsid w:val="00B00C1D"/>
    <w:rsid w:val="00B077B7"/>
    <w:rsid w:val="00B1182F"/>
    <w:rsid w:val="00B173AF"/>
    <w:rsid w:val="00B176EA"/>
    <w:rsid w:val="00B17754"/>
    <w:rsid w:val="00B26C3D"/>
    <w:rsid w:val="00B37AB7"/>
    <w:rsid w:val="00B4065F"/>
    <w:rsid w:val="00B522C0"/>
    <w:rsid w:val="00B632CC"/>
    <w:rsid w:val="00B836A4"/>
    <w:rsid w:val="00B84AD0"/>
    <w:rsid w:val="00B87A2E"/>
    <w:rsid w:val="00B9343F"/>
    <w:rsid w:val="00B945C9"/>
    <w:rsid w:val="00B964FF"/>
    <w:rsid w:val="00BA12F1"/>
    <w:rsid w:val="00BA1F05"/>
    <w:rsid w:val="00BA439F"/>
    <w:rsid w:val="00BA560E"/>
    <w:rsid w:val="00BA5CFB"/>
    <w:rsid w:val="00BA6370"/>
    <w:rsid w:val="00BB740B"/>
    <w:rsid w:val="00BC06B2"/>
    <w:rsid w:val="00BC0DCE"/>
    <w:rsid w:val="00BC2B50"/>
    <w:rsid w:val="00BC4E50"/>
    <w:rsid w:val="00BC5A35"/>
    <w:rsid w:val="00BD5E6E"/>
    <w:rsid w:val="00BD6B5A"/>
    <w:rsid w:val="00BE0F05"/>
    <w:rsid w:val="00BE2D26"/>
    <w:rsid w:val="00BE3F48"/>
    <w:rsid w:val="00BE4286"/>
    <w:rsid w:val="00BF1FEC"/>
    <w:rsid w:val="00BF26CC"/>
    <w:rsid w:val="00BF3095"/>
    <w:rsid w:val="00BF3846"/>
    <w:rsid w:val="00C008AB"/>
    <w:rsid w:val="00C22548"/>
    <w:rsid w:val="00C269D4"/>
    <w:rsid w:val="00C33F7A"/>
    <w:rsid w:val="00C36A16"/>
    <w:rsid w:val="00C37267"/>
    <w:rsid w:val="00C4160D"/>
    <w:rsid w:val="00C41911"/>
    <w:rsid w:val="00C43F28"/>
    <w:rsid w:val="00C50143"/>
    <w:rsid w:val="00C7519F"/>
    <w:rsid w:val="00C83DE9"/>
    <w:rsid w:val="00C8406E"/>
    <w:rsid w:val="00C87DA4"/>
    <w:rsid w:val="00C977A5"/>
    <w:rsid w:val="00CA2DA7"/>
    <w:rsid w:val="00CA6DF9"/>
    <w:rsid w:val="00CB2222"/>
    <w:rsid w:val="00CB2709"/>
    <w:rsid w:val="00CB6F89"/>
    <w:rsid w:val="00CC1E5B"/>
    <w:rsid w:val="00CC5027"/>
    <w:rsid w:val="00CC6F8E"/>
    <w:rsid w:val="00CD0A28"/>
    <w:rsid w:val="00CD41D3"/>
    <w:rsid w:val="00CD5850"/>
    <w:rsid w:val="00CE228C"/>
    <w:rsid w:val="00CE26F9"/>
    <w:rsid w:val="00CE634A"/>
    <w:rsid w:val="00CE71D9"/>
    <w:rsid w:val="00CF545B"/>
    <w:rsid w:val="00CF5D9C"/>
    <w:rsid w:val="00D02630"/>
    <w:rsid w:val="00D02A9F"/>
    <w:rsid w:val="00D13289"/>
    <w:rsid w:val="00D14045"/>
    <w:rsid w:val="00D209A7"/>
    <w:rsid w:val="00D26363"/>
    <w:rsid w:val="00D269FC"/>
    <w:rsid w:val="00D27D69"/>
    <w:rsid w:val="00D37181"/>
    <w:rsid w:val="00D442F1"/>
    <w:rsid w:val="00D448C2"/>
    <w:rsid w:val="00D46D89"/>
    <w:rsid w:val="00D666C3"/>
    <w:rsid w:val="00D66B3D"/>
    <w:rsid w:val="00D66F3A"/>
    <w:rsid w:val="00D71CFB"/>
    <w:rsid w:val="00D736BF"/>
    <w:rsid w:val="00D763AF"/>
    <w:rsid w:val="00D811AB"/>
    <w:rsid w:val="00D83F30"/>
    <w:rsid w:val="00D90580"/>
    <w:rsid w:val="00D95895"/>
    <w:rsid w:val="00DA0F88"/>
    <w:rsid w:val="00DA21A9"/>
    <w:rsid w:val="00DA292A"/>
    <w:rsid w:val="00DA690F"/>
    <w:rsid w:val="00DB783C"/>
    <w:rsid w:val="00DD2F69"/>
    <w:rsid w:val="00DD3670"/>
    <w:rsid w:val="00DF46FF"/>
    <w:rsid w:val="00DF47FE"/>
    <w:rsid w:val="00DF5C2D"/>
    <w:rsid w:val="00E0156A"/>
    <w:rsid w:val="00E02B53"/>
    <w:rsid w:val="00E06841"/>
    <w:rsid w:val="00E11AC8"/>
    <w:rsid w:val="00E21297"/>
    <w:rsid w:val="00E24C21"/>
    <w:rsid w:val="00E25783"/>
    <w:rsid w:val="00E25966"/>
    <w:rsid w:val="00E26704"/>
    <w:rsid w:val="00E27300"/>
    <w:rsid w:val="00E31980"/>
    <w:rsid w:val="00E36DD7"/>
    <w:rsid w:val="00E40F98"/>
    <w:rsid w:val="00E528B3"/>
    <w:rsid w:val="00E54EFE"/>
    <w:rsid w:val="00E55201"/>
    <w:rsid w:val="00E56342"/>
    <w:rsid w:val="00E60B26"/>
    <w:rsid w:val="00E6423C"/>
    <w:rsid w:val="00E7063C"/>
    <w:rsid w:val="00E71483"/>
    <w:rsid w:val="00E807D3"/>
    <w:rsid w:val="00E855D5"/>
    <w:rsid w:val="00E8581D"/>
    <w:rsid w:val="00E85B09"/>
    <w:rsid w:val="00E93830"/>
    <w:rsid w:val="00E93962"/>
    <w:rsid w:val="00E93E0E"/>
    <w:rsid w:val="00EA37CE"/>
    <w:rsid w:val="00EA4237"/>
    <w:rsid w:val="00EB1A25"/>
    <w:rsid w:val="00EB1ED3"/>
    <w:rsid w:val="00EC6073"/>
    <w:rsid w:val="00ED308D"/>
    <w:rsid w:val="00ED6D2A"/>
    <w:rsid w:val="00EE193B"/>
    <w:rsid w:val="00EE70B7"/>
    <w:rsid w:val="00EE75A5"/>
    <w:rsid w:val="00EF3D4F"/>
    <w:rsid w:val="00F01B40"/>
    <w:rsid w:val="00F1369B"/>
    <w:rsid w:val="00F14936"/>
    <w:rsid w:val="00F14BDB"/>
    <w:rsid w:val="00F16068"/>
    <w:rsid w:val="00F20608"/>
    <w:rsid w:val="00F239E2"/>
    <w:rsid w:val="00F314B7"/>
    <w:rsid w:val="00F429ED"/>
    <w:rsid w:val="00F447EB"/>
    <w:rsid w:val="00F4559E"/>
    <w:rsid w:val="00F45DDD"/>
    <w:rsid w:val="00F521D5"/>
    <w:rsid w:val="00F5535C"/>
    <w:rsid w:val="00F56F3F"/>
    <w:rsid w:val="00F63983"/>
    <w:rsid w:val="00F67C91"/>
    <w:rsid w:val="00F729FB"/>
    <w:rsid w:val="00F7342F"/>
    <w:rsid w:val="00F73BB9"/>
    <w:rsid w:val="00F80103"/>
    <w:rsid w:val="00F83C49"/>
    <w:rsid w:val="00F84C23"/>
    <w:rsid w:val="00F94AB5"/>
    <w:rsid w:val="00F962C3"/>
    <w:rsid w:val="00FB687C"/>
    <w:rsid w:val="00FC7F3D"/>
    <w:rsid w:val="00FE114D"/>
    <w:rsid w:val="00FF1D6B"/>
    <w:rsid w:val="00FF745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1DBDB3F"/>
  <w15:docId w15:val="{0559C86D-89C7-4E04-92F7-51F51E25E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odsazen">
    <w:name w:val="Body Text Indent"/>
    <w:basedOn w:val="Normln"/>
    <w:link w:val="ZkladntextodsazenChar"/>
    <w:uiPriority w:val="99"/>
    <w:unhideWhenUsed/>
    <w:rsid w:val="007221A1"/>
    <w:pPr>
      <w:spacing w:after="120"/>
      <w:ind w:left="283"/>
    </w:pPr>
  </w:style>
  <w:style w:type="character" w:customStyle="1" w:styleId="ZkladntextodsazenChar">
    <w:name w:val="Základní text odsazený Char"/>
    <w:link w:val="Zkladntextodsazen"/>
    <w:uiPriority w:val="99"/>
    <w:rsid w:val="007221A1"/>
    <w:rPr>
      <w:rFonts w:ascii="Arial" w:hAnsi="Arial"/>
      <w:szCs w:val="22"/>
      <w:lang w:val="en-GB" w:eastAsia="en-US"/>
    </w:rPr>
  </w:style>
  <w:style w:type="paragraph" w:customStyle="1" w:styleId="Poznamkytexty">
    <w:name w:val="Poznamky texty"/>
    <w:basedOn w:val="Poznmky"/>
    <w:qFormat/>
    <w:rsid w:val="007221A1"/>
    <w:pPr>
      <w:pBdr>
        <w:top w:val="none" w:sz="0" w:space="0" w:color="auto"/>
      </w:pBdr>
      <w:spacing w:before="0"/>
      <w:jc w:val="both"/>
    </w:pPr>
    <w:rPr>
      <w:i/>
    </w:rPr>
  </w:style>
  <w:style w:type="character" w:styleId="Odkaznakoment">
    <w:name w:val="annotation reference"/>
    <w:uiPriority w:val="99"/>
    <w:semiHidden/>
    <w:unhideWhenUsed/>
    <w:rsid w:val="00E528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E528B3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E528B3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E528B3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E528B3"/>
    <w:rPr>
      <w:rFonts w:ascii="Arial" w:hAnsi="Arial"/>
      <w:b/>
      <w:bCs/>
      <w:lang w:val="en-GB" w:eastAsia="en-US"/>
    </w:rPr>
  </w:style>
  <w:style w:type="character" w:styleId="Siln">
    <w:name w:val="Strong"/>
    <w:uiPriority w:val="22"/>
    <w:qFormat/>
    <w:rsid w:val="00671EE2"/>
    <w:rPr>
      <w:b/>
      <w:bCs/>
    </w:rPr>
  </w:style>
  <w:style w:type="character" w:customStyle="1" w:styleId="apple-converted-space">
    <w:name w:val="apple-converted-space"/>
    <w:basedOn w:val="Standardnpsmoodstavce"/>
    <w:rsid w:val="00BC2B50"/>
  </w:style>
  <w:style w:type="character" w:customStyle="1" w:styleId="shorttext">
    <w:name w:val="short_text"/>
    <w:basedOn w:val="Standardnpsmoodstavce"/>
    <w:rsid w:val="00B4065F"/>
  </w:style>
  <w:style w:type="character" w:styleId="Zdraznn">
    <w:name w:val="Emphasis"/>
    <w:basedOn w:val="Standardnpsmoodstavce"/>
    <w:uiPriority w:val="20"/>
    <w:qFormat/>
    <w:rsid w:val="00366052"/>
    <w:rPr>
      <w:i/>
      <w:iCs/>
    </w:rPr>
  </w:style>
  <w:style w:type="character" w:customStyle="1" w:styleId="gt-baf-word-clickable">
    <w:name w:val="gt-baf-word-clickable"/>
    <w:basedOn w:val="Standardnpsmoodstavce"/>
    <w:rsid w:val="00E02B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63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99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7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44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580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908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796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5871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8901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071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73838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5525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123299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7055194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70802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633827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4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59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84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99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6932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8847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3588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445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839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7076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5949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223613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999631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4395639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_M&#237;&#353;a\vnit&#345;n&#237;_p&#345;edpisy\&#353;ablony%202015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68670-E74C-4B4D-9A5F-6E2F7DAEE4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45</TotalTime>
  <Pages>3</Pages>
  <Words>904</Words>
  <Characters>5334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6226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ČSÚ</dc:creator>
  <cp:lastModifiedBy>Mgr. Terezie Štyglerová</cp:lastModifiedBy>
  <cp:revision>13</cp:revision>
  <cp:lastPrinted>2018-06-11T07:57:00Z</cp:lastPrinted>
  <dcterms:created xsi:type="dcterms:W3CDTF">2018-12-10T08:41:00Z</dcterms:created>
  <dcterms:modified xsi:type="dcterms:W3CDTF">2018-12-11T09:17:00Z</dcterms:modified>
</cp:coreProperties>
</file>