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Pr="00E42B1D" w:rsidRDefault="002F171E" w:rsidP="0082585F">
      <w:pPr>
        <w:pStyle w:val="Datum"/>
        <w:rPr>
          <w:lang w:val="en-US"/>
        </w:rPr>
      </w:pPr>
      <w:r>
        <w:rPr>
          <w:lang w:val="en-US"/>
        </w:rPr>
        <w:t>September</w:t>
      </w:r>
      <w:r w:rsidR="005117B2">
        <w:rPr>
          <w:lang w:val="en-US"/>
        </w:rPr>
        <w:t xml:space="preserve"> </w:t>
      </w:r>
      <w:r w:rsidR="00D667AF">
        <w:rPr>
          <w:lang w:val="en-US"/>
        </w:rPr>
        <w:t>2</w:t>
      </w:r>
      <w:r w:rsidR="003D30BF">
        <w:rPr>
          <w:lang w:val="en-US"/>
        </w:rPr>
        <w:t>4</w:t>
      </w:r>
      <w:r w:rsidR="00D667AF">
        <w:rPr>
          <w:lang w:val="en-US"/>
        </w:rPr>
        <w:t>, 201</w:t>
      </w:r>
      <w:r w:rsidR="00AD2553">
        <w:rPr>
          <w:lang w:val="en-US"/>
        </w:rPr>
        <w:t>8</w:t>
      </w:r>
    </w:p>
    <w:p w:rsidR="001D678D" w:rsidRDefault="00482FFB" w:rsidP="001D678D">
      <w:pPr>
        <w:pStyle w:val="Nzev"/>
      </w:pPr>
      <w:r>
        <w:t>Overall confidence in economy increased slightly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2F171E">
        <w:t>September</w:t>
      </w:r>
      <w:r w:rsidR="00DA249C">
        <w:t xml:space="preserve"> </w:t>
      </w:r>
      <w:r w:rsidR="00D667AF">
        <w:t>201</w:t>
      </w:r>
      <w:r w:rsidR="004A37F6">
        <w:t>8</w:t>
      </w:r>
    </w:p>
    <w:p w:rsidR="0082585F" w:rsidRPr="00EB3450" w:rsidRDefault="008E5079" w:rsidP="0082585F">
      <w:pPr>
        <w:pStyle w:val="Perex"/>
      </w:pPr>
      <w:r w:rsidRPr="00223CE7">
        <w:t xml:space="preserve">Overall confidence in economy </w:t>
      </w:r>
      <w:r w:rsidR="0037623D" w:rsidRPr="00223CE7">
        <w:t>increased slightly</w:t>
      </w:r>
      <w:r w:rsidRPr="00223CE7">
        <w:t xml:space="preserve">. </w:t>
      </w:r>
      <w:r w:rsidR="0082585F" w:rsidRPr="00223CE7">
        <w:t>The composite confidence indicator (economic sentiment indicator)</w:t>
      </w:r>
      <w:r w:rsidR="00F943F3" w:rsidRPr="00223CE7">
        <w:t>, that is stated by basic indices,</w:t>
      </w:r>
      <w:r w:rsidR="0082585F" w:rsidRPr="00223CE7">
        <w:t xml:space="preserve"> </w:t>
      </w:r>
      <w:r w:rsidR="0037623D" w:rsidRPr="00223CE7">
        <w:t>in</w:t>
      </w:r>
      <w:r w:rsidR="004856C4" w:rsidRPr="00223CE7">
        <w:t>creased</w:t>
      </w:r>
      <w:r w:rsidR="00137948" w:rsidRPr="00223CE7">
        <w:t xml:space="preserve"> </w:t>
      </w:r>
      <w:r w:rsidR="0082585F" w:rsidRPr="00223CE7">
        <w:t xml:space="preserve">by </w:t>
      </w:r>
      <w:r w:rsidR="0037623D" w:rsidRPr="00223CE7">
        <w:t>0.</w:t>
      </w:r>
      <w:r w:rsidR="00223CE7">
        <w:t>5</w:t>
      </w:r>
      <w:r w:rsidR="00405235" w:rsidRPr="00223CE7">
        <w:t xml:space="preserve"> </w:t>
      </w:r>
      <w:r w:rsidR="0082585F" w:rsidRPr="00223CE7">
        <w:t>point</w:t>
      </w:r>
      <w:r w:rsidR="00FC269E" w:rsidRPr="00223CE7">
        <w:t>s</w:t>
      </w:r>
      <w:r w:rsidR="00DA21B1" w:rsidRPr="00223CE7">
        <w:t xml:space="preserve"> to </w:t>
      </w:r>
      <w:r w:rsidR="0037623D" w:rsidRPr="00223CE7">
        <w:t>99.</w:t>
      </w:r>
      <w:r w:rsidR="00223CE7">
        <w:t>6</w:t>
      </w:r>
      <w:r w:rsidR="008A19F7" w:rsidRPr="00223CE7">
        <w:t xml:space="preserve"> </w:t>
      </w:r>
      <w:r w:rsidR="0082585F" w:rsidRPr="00223CE7">
        <w:t>m-o-m.</w:t>
      </w:r>
      <w:r w:rsidR="0082585F" w:rsidRPr="00EB3450">
        <w:t xml:space="preserve"> </w:t>
      </w:r>
      <w:r w:rsidR="00D303C4" w:rsidRPr="00EB3450">
        <w:t>C</w:t>
      </w:r>
      <w:r w:rsidR="0082585F" w:rsidRPr="00EB3450">
        <w:t xml:space="preserve">onfidence of entrepreneurs </w:t>
      </w:r>
      <w:r w:rsidR="0037623D">
        <w:t>in</w:t>
      </w:r>
      <w:r w:rsidR="00266A85" w:rsidRPr="00EB3450">
        <w:t>creased</w:t>
      </w:r>
      <w:r w:rsidR="0037623D">
        <w:t xml:space="preserve"> slightly</w:t>
      </w:r>
      <w:r w:rsidR="00266A85" w:rsidRPr="00EB3450">
        <w:t xml:space="preserve"> by </w:t>
      </w:r>
      <w:r w:rsidR="0037623D">
        <w:t>0.</w:t>
      </w:r>
      <w:r w:rsidR="000E6693">
        <w:t>4</w:t>
      </w:r>
      <w:r w:rsidR="00266A85" w:rsidRPr="00EB3450">
        <w:t xml:space="preserve"> point</w:t>
      </w:r>
      <w:r w:rsidR="00D66E5F" w:rsidRPr="00EB3450">
        <w:t>s</w:t>
      </w:r>
      <w:r w:rsidR="00266A85" w:rsidRPr="00EB3450">
        <w:t xml:space="preserve"> to </w:t>
      </w:r>
      <w:r w:rsidR="000E6693">
        <w:t>97.3</w:t>
      </w:r>
      <w:r w:rsidR="000C087F" w:rsidRPr="00EB3450">
        <w:t xml:space="preserve"> </w:t>
      </w:r>
      <w:r w:rsidR="0082585F" w:rsidRPr="00EB3450">
        <w:t xml:space="preserve">compared to </w:t>
      </w:r>
      <w:r w:rsidR="000E6693">
        <w:t>August</w:t>
      </w:r>
      <w:r w:rsidR="0082585F" w:rsidRPr="00EB3450">
        <w:t xml:space="preserve">. </w:t>
      </w:r>
      <w:r w:rsidR="0082585F" w:rsidRPr="00223CE7">
        <w:t xml:space="preserve">Consumer confidence indicator </w:t>
      </w:r>
      <w:r w:rsidR="00223CE7">
        <w:t>in</w:t>
      </w:r>
      <w:r w:rsidR="00C55EEF" w:rsidRPr="00223CE7">
        <w:t>creased</w:t>
      </w:r>
      <w:r w:rsidR="00223CE7">
        <w:t xml:space="preserve"> slightly</w:t>
      </w:r>
      <w:r w:rsidR="008A19F7" w:rsidRPr="00223CE7">
        <w:t xml:space="preserve"> </w:t>
      </w:r>
      <w:r w:rsidR="000C27BA" w:rsidRPr="00223CE7">
        <w:t xml:space="preserve">by </w:t>
      </w:r>
      <w:r w:rsidR="00223CE7">
        <w:t>0.7</w:t>
      </w:r>
      <w:r w:rsidR="000C27BA" w:rsidRPr="00223CE7">
        <w:t xml:space="preserve"> points to </w:t>
      </w:r>
      <w:r w:rsidR="00223CE7">
        <w:t xml:space="preserve">111.0, </w:t>
      </w:r>
      <w:r w:rsidR="00127AB2" w:rsidRPr="00223CE7">
        <w:t>m-o-m</w:t>
      </w:r>
      <w:r w:rsidR="0082585F" w:rsidRPr="00223CE7">
        <w:t>.</w:t>
      </w:r>
      <w:r w:rsidR="00942A71" w:rsidRPr="00223CE7">
        <w:t xml:space="preserve"> Composite confidence indicator</w:t>
      </w:r>
      <w:r w:rsidR="0037623D" w:rsidRPr="00223CE7">
        <w:t xml:space="preserve">, </w:t>
      </w:r>
      <w:proofErr w:type="gramStart"/>
      <w:r w:rsidR="0037623D" w:rsidRPr="00223CE7">
        <w:t>entrepreneurs</w:t>
      </w:r>
      <w:proofErr w:type="gramEnd"/>
      <w:r w:rsidR="0037623D" w:rsidRPr="00223CE7">
        <w:t xml:space="preserve"> confidence indicator</w:t>
      </w:r>
      <w:r w:rsidR="00EB3450" w:rsidRPr="00223CE7">
        <w:t xml:space="preserve"> and consumer confidence indicator are higher,</w:t>
      </w:r>
      <w:r w:rsidR="000D3B2E" w:rsidRPr="00223CE7">
        <w:t xml:space="preserve"> </w:t>
      </w:r>
      <w:r w:rsidR="006C0216" w:rsidRPr="00223CE7">
        <w:t xml:space="preserve">compared to </w:t>
      </w:r>
      <w:r w:rsidR="00223CE7">
        <w:t>September</w:t>
      </w:r>
      <w:r w:rsidR="006C0216" w:rsidRPr="00223CE7">
        <w:t xml:space="preserve"> 201</w:t>
      </w:r>
      <w:r w:rsidR="007729BB" w:rsidRPr="00223CE7">
        <w:t>7</w:t>
      </w:r>
      <w:r w:rsidR="003859C3" w:rsidRPr="00223CE7">
        <w:t>.</w:t>
      </w:r>
      <w:r w:rsidR="000C087F" w:rsidRPr="00EB3450">
        <w:t xml:space="preserve"> </w:t>
      </w:r>
    </w:p>
    <w:p w:rsidR="00D247AE" w:rsidRDefault="00D247AE" w:rsidP="00D247AE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0E6693">
        <w:t>September</w:t>
      </w:r>
      <w:r>
        <w:t xml:space="preserve">, confidence indicator </w:t>
      </w:r>
      <w:r w:rsidR="000E6693">
        <w:t>did not change and remains at the same value</w:t>
      </w:r>
      <w:r>
        <w:t xml:space="preserve"> </w:t>
      </w:r>
      <w:r w:rsidR="00472AA4">
        <w:t>95.2</w:t>
      </w:r>
      <w:r>
        <w:t>. T</w:t>
      </w:r>
      <w:r w:rsidRPr="00F01B04">
        <w:t>he assessment of current overall economic situation</w:t>
      </w:r>
      <w:r w:rsidR="000E6693">
        <w:t xml:space="preserve"> of the </w:t>
      </w:r>
      <w:proofErr w:type="gramStart"/>
      <w:r w:rsidR="000E6693">
        <w:t>respondents</w:t>
      </w:r>
      <w:proofErr w:type="gramEnd"/>
      <w:r w:rsidR="000E6693">
        <w:t xml:space="preserve"> almost unchanged</w:t>
      </w:r>
      <w:r w:rsidR="00E2626E">
        <w:t xml:space="preserve"> </w:t>
      </w:r>
      <w:r>
        <w:t xml:space="preserve">m-o-m. The </w:t>
      </w:r>
      <w:r w:rsidRPr="00F01B04">
        <w:t xml:space="preserve">assessment of current </w:t>
      </w:r>
      <w:r>
        <w:t xml:space="preserve">total </w:t>
      </w:r>
      <w:r w:rsidR="007C782C">
        <w:t xml:space="preserve">and foreign </w:t>
      </w:r>
      <w:r>
        <w:t xml:space="preserve">demand </w:t>
      </w:r>
      <w:r w:rsidR="000E6693">
        <w:t>almost unchanged</w:t>
      </w:r>
      <w:r w:rsidR="00472AA4">
        <w:t xml:space="preserve"> too</w:t>
      </w:r>
      <w:r>
        <w:t xml:space="preserve">. According to respondents, stocks of finished goods </w:t>
      </w:r>
      <w:r w:rsidR="000E6693">
        <w:t>almost unchanged</w:t>
      </w:r>
      <w:r>
        <w:t>. For the next three months, respondents e</w:t>
      </w:r>
      <w:r w:rsidR="00E2626E">
        <w:t xml:space="preserve">xpect </w:t>
      </w:r>
      <w:r w:rsidR="00472AA4">
        <w:t>almost no changes</w:t>
      </w:r>
      <w:r>
        <w:t xml:space="preserve"> in the development of production activity and in the employment</w:t>
      </w:r>
      <w:r w:rsidR="00472AA4">
        <w:t xml:space="preserve"> too</w:t>
      </w:r>
      <w:r>
        <w:t>. Expectations of general economic situation development for the next three</w:t>
      </w:r>
      <w:r w:rsidR="007C4E52">
        <w:t xml:space="preserve"> as well as six</w:t>
      </w:r>
      <w:r w:rsidR="007C782C">
        <w:t xml:space="preserve"> months </w:t>
      </w:r>
      <w:r w:rsidR="000E6693">
        <w:t>increased slightly</w:t>
      </w:r>
      <w:r>
        <w:t xml:space="preserve">, m-o-m. All in all, confidence in industry </w:t>
      </w:r>
      <w:r w:rsidR="007C4E52">
        <w:t xml:space="preserve">is </w:t>
      </w:r>
      <w:r w:rsidR="00DF290B">
        <w:t>lower</w:t>
      </w:r>
      <w:r w:rsidR="007C4E52">
        <w:t>,</w:t>
      </w:r>
      <w:r>
        <w:t xml:space="preserve"> y-o-y.</w:t>
      </w:r>
      <w:r w:rsidRPr="00F01B04">
        <w:t xml:space="preserve"> </w:t>
      </w:r>
    </w:p>
    <w:p w:rsidR="00F04688" w:rsidRPr="00676C2C" w:rsidRDefault="00F04688" w:rsidP="0082585F"/>
    <w:p w:rsidR="0082585F" w:rsidRPr="00F01B04" w:rsidRDefault="0082585F" w:rsidP="0082585F">
      <w:r>
        <w:t xml:space="preserve">In </w:t>
      </w:r>
      <w:r w:rsidR="00562171" w:rsidRPr="00562171">
        <w:rPr>
          <w:b/>
        </w:rPr>
        <w:t>construction</w:t>
      </w:r>
      <w:r>
        <w:t>,</w:t>
      </w:r>
      <w:r w:rsidR="00562171">
        <w:t xml:space="preserve"> in </w:t>
      </w:r>
      <w:r w:rsidR="00CB77B4">
        <w:t>September</w:t>
      </w:r>
      <w:r w:rsidR="00562171">
        <w:t>,</w:t>
      </w:r>
      <w:r>
        <w:t xml:space="preserve"> confidence </w:t>
      </w:r>
      <w:r w:rsidR="00CB77B4">
        <w:t>de</w:t>
      </w:r>
      <w:r w:rsidR="000058DF">
        <w:t xml:space="preserve">creased by </w:t>
      </w:r>
      <w:r w:rsidR="00CB77B4">
        <w:t>0.5</w:t>
      </w:r>
      <w:r w:rsidR="000058DF">
        <w:t xml:space="preserve"> points to </w:t>
      </w:r>
      <w:r w:rsidR="00884595">
        <w:t>100.</w:t>
      </w:r>
      <w:r w:rsidR="00CB77B4">
        <w:t>2</w:t>
      </w:r>
      <w:r w:rsidR="000058DF">
        <w:t>.</w:t>
      </w:r>
      <w:r w:rsidR="00E536BE">
        <w:t xml:space="preserve"> </w:t>
      </w:r>
      <w:r>
        <w:t>The</w:t>
      </w:r>
      <w:r w:rsidRPr="00F01B04">
        <w:t xml:space="preserve"> assessment of current economic situation</w:t>
      </w:r>
      <w:r w:rsidR="00BA4115">
        <w:t xml:space="preserve"> of the </w:t>
      </w:r>
      <w:proofErr w:type="gramStart"/>
      <w:r>
        <w:t>respondents</w:t>
      </w:r>
      <w:proofErr w:type="gramEnd"/>
      <w:r w:rsidRPr="00F01B04">
        <w:t xml:space="preserve"> </w:t>
      </w:r>
      <w:r w:rsidR="00CB77B4">
        <w:t>almost unchanged</w:t>
      </w:r>
      <w:r w:rsidR="00F05B0D">
        <w:t xml:space="preserve"> m-o-m</w:t>
      </w:r>
      <w:r w:rsidR="004E330B">
        <w:t>.</w:t>
      </w:r>
      <w:r>
        <w:t xml:space="preserve"> The assessment of total demand for construction</w:t>
      </w:r>
      <w:r w:rsidR="0053382B">
        <w:t xml:space="preserve"> work</w:t>
      </w:r>
      <w:r>
        <w:t xml:space="preserve"> </w:t>
      </w:r>
      <w:r w:rsidR="00CB77B4">
        <w:t>did not change</w:t>
      </w:r>
      <w:r w:rsidR="004E330B">
        <w:t xml:space="preserve">, </w:t>
      </w:r>
      <w:r w:rsidR="00F05B0D">
        <w:t xml:space="preserve">compared to </w:t>
      </w:r>
      <w:r w:rsidR="00CB77B4">
        <w:t>August</w:t>
      </w:r>
      <w:r w:rsidR="00E77F56">
        <w:t>.</w:t>
      </w:r>
      <w:r w:rsidR="0053382B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CB77B4">
        <w:t>an increase</w:t>
      </w:r>
      <w:r w:rsidR="00D72F11">
        <w:t xml:space="preserve"> in </w:t>
      </w:r>
      <w:r w:rsidRPr="00F01B04">
        <w:t>the devel</w:t>
      </w:r>
      <w:r>
        <w:t>opment of construction activity</w:t>
      </w:r>
      <w:r w:rsidR="00226856">
        <w:t xml:space="preserve"> and</w:t>
      </w:r>
      <w:r>
        <w:t xml:space="preserve"> </w:t>
      </w:r>
      <w:r w:rsidR="00CB77B4">
        <w:t>almost no changes</w:t>
      </w:r>
      <w:r w:rsidR="00CB4FFB">
        <w:t xml:space="preserve"> </w:t>
      </w:r>
      <w:r w:rsidR="00FC0C03">
        <w:t xml:space="preserve">in the </w:t>
      </w:r>
      <w:r w:rsidR="004E330B">
        <w:t>employment</w:t>
      </w:r>
      <w:r>
        <w:t>. E</w:t>
      </w:r>
      <w:r w:rsidRPr="00F01B04">
        <w:t xml:space="preserve">xpectations of </w:t>
      </w:r>
      <w:r w:rsidR="00666267">
        <w:t>general</w:t>
      </w:r>
      <w:r w:rsidRPr="00F01B04">
        <w:t xml:space="preserve"> economic situation</w:t>
      </w:r>
      <w:r w:rsidR="00AB369D">
        <w:t xml:space="preserve"> </w:t>
      </w:r>
      <w:r w:rsidR="002B6556">
        <w:t>developm</w:t>
      </w:r>
      <w:r w:rsidRPr="00F01B04">
        <w:t>ent for the next</w:t>
      </w:r>
      <w:r>
        <w:t xml:space="preserve"> three</w:t>
      </w:r>
      <w:r w:rsidR="00AB369D">
        <w:t xml:space="preserve"> </w:t>
      </w:r>
      <w:r w:rsidR="00CB77B4">
        <w:t>as well as six decreased</w:t>
      </w:r>
      <w:r w:rsidR="004E330B">
        <w:t xml:space="preserve">, </w:t>
      </w:r>
      <w:r w:rsidR="00096A8B">
        <w:t xml:space="preserve">compared to </w:t>
      </w:r>
      <w:r w:rsidR="004E330B">
        <w:t>the previous month</w:t>
      </w:r>
      <w:r w:rsidR="0000132B"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</w:t>
      </w:r>
      <w:r w:rsidR="00CB39D3">
        <w:t xml:space="preserve"> </w:t>
      </w:r>
      <w:r w:rsidR="00AB369D">
        <w:t>higher</w:t>
      </w:r>
      <w:r w:rsidR="007E3E34">
        <w:t>,</w:t>
      </w:r>
      <w:r w:rsidR="00CB39D3">
        <w:t xml:space="preserve"> </w:t>
      </w:r>
      <w:r>
        <w:t>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483AD8">
        <w:t>September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483AD8">
        <w:t>in</w:t>
      </w:r>
      <w:r w:rsidR="00373D80">
        <w:t>creased</w:t>
      </w:r>
      <w:r w:rsidR="00094A43">
        <w:t xml:space="preserve"> </w:t>
      </w:r>
      <w:r w:rsidR="00373D80">
        <w:t xml:space="preserve">by </w:t>
      </w:r>
      <w:r w:rsidR="00483AD8">
        <w:t>4.8</w:t>
      </w:r>
      <w:r w:rsidR="00373D80">
        <w:t xml:space="preserve"> points to </w:t>
      </w:r>
      <w:r w:rsidR="00483AD8">
        <w:t>101.5</w:t>
      </w:r>
      <w:r w:rsidR="00B64787">
        <w:t>.</w:t>
      </w:r>
      <w:r w:rsidRPr="00F01B04">
        <w:t xml:space="preserve"> </w:t>
      </w:r>
      <w:r>
        <w:t>T</w:t>
      </w:r>
      <w:r w:rsidR="00B64787">
        <w:t xml:space="preserve">he </w:t>
      </w:r>
      <w:r w:rsidRPr="00F01B04">
        <w:t xml:space="preserve">assessment of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</w:t>
      </w:r>
      <w:r w:rsidR="004E330B">
        <w:t xml:space="preserve"> </w:t>
      </w:r>
      <w:r>
        <w:t>respondent</w:t>
      </w:r>
      <w:r w:rsidR="004E330B">
        <w:t>s</w:t>
      </w:r>
      <w:r w:rsidRPr="00F01B04">
        <w:t xml:space="preserve"> </w:t>
      </w:r>
      <w:r w:rsidR="00483AD8">
        <w:t>increased</w:t>
      </w:r>
      <w:r w:rsidR="001D0C62">
        <w:t xml:space="preserve"> </w:t>
      </w:r>
      <w:r>
        <w:t>m-o-m</w:t>
      </w:r>
      <w:r w:rsidRPr="00F01B04">
        <w:t xml:space="preserve">. The stocks </w:t>
      </w:r>
      <w:r w:rsidR="001D0C62">
        <w:t>did not change.</w:t>
      </w:r>
      <w:r w:rsidRPr="00F01B04">
        <w:t xml:space="preserve">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E513F7">
        <w:t xml:space="preserve"> </w:t>
      </w:r>
      <w:r w:rsidR="001D0C62">
        <w:t xml:space="preserve">as well as six </w:t>
      </w:r>
      <w:r w:rsidR="00E513F7">
        <w:t xml:space="preserve">months </w:t>
      </w:r>
      <w:r w:rsidR="00483AD8">
        <w:t>in</w:t>
      </w:r>
      <w:r w:rsidR="00E513F7">
        <w:t>creased</w:t>
      </w:r>
      <w:r w:rsidR="00E307FD">
        <w:t xml:space="preserve">. </w:t>
      </w:r>
      <w:r>
        <w:t xml:space="preserve">Overall, confidence </w:t>
      </w:r>
      <w:r w:rsidRPr="00F01B04">
        <w:t xml:space="preserve">in trade </w:t>
      </w:r>
      <w:r w:rsidR="00373D80">
        <w:t xml:space="preserve">is </w:t>
      </w:r>
      <w:r w:rsidR="00483AD8">
        <w:t>higher</w:t>
      </w:r>
      <w:r w:rsidR="00094A43">
        <w:t>, y-o-y</w:t>
      </w:r>
      <w:r w:rsidR="00373D80">
        <w:t>.</w:t>
      </w:r>
      <w:r w:rsidRPr="00F01B04">
        <w:t xml:space="preserve">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483AD8">
        <w:t>September</w:t>
      </w:r>
      <w:r>
        <w:t xml:space="preserve">, confidence </w:t>
      </w:r>
      <w:r w:rsidR="00B50DC0">
        <w:t>in</w:t>
      </w:r>
      <w:r w:rsidR="0037560D">
        <w:t>creased</w:t>
      </w:r>
      <w:r w:rsidR="001005FB">
        <w:t xml:space="preserve"> </w:t>
      </w:r>
      <w:r w:rsidR="008D4BDE">
        <w:t xml:space="preserve">slightly </w:t>
      </w:r>
      <w:r w:rsidR="001005FB">
        <w:t xml:space="preserve">by </w:t>
      </w:r>
      <w:r w:rsidR="008D4BDE">
        <w:t>0.</w:t>
      </w:r>
      <w:r w:rsidR="00483AD8">
        <w:t>3</w:t>
      </w:r>
      <w:r w:rsidR="001005FB">
        <w:t xml:space="preserve"> points to </w:t>
      </w:r>
      <w:r w:rsidR="00B50DC0">
        <w:t>98.</w:t>
      </w:r>
      <w:r w:rsidR="00483AD8">
        <w:t>4</w:t>
      </w:r>
      <w:r w:rsidR="00494E22">
        <w:t xml:space="preserve">. </w:t>
      </w:r>
      <w:r>
        <w:t>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B50DC0">
        <w:t xml:space="preserve">almost unchanged </w:t>
      </w:r>
      <w:r w:rsidR="008D1EF7">
        <w:t>compared</w:t>
      </w:r>
      <w:r w:rsidR="00DB77D1">
        <w:t xml:space="preserve"> to </w:t>
      </w:r>
      <w:r w:rsidR="00483AD8">
        <w:t>August</w:t>
      </w:r>
      <w:r w:rsidR="005048E8">
        <w:t xml:space="preserve">. </w:t>
      </w:r>
      <w:r w:rsidR="00DB77D1">
        <w:t xml:space="preserve">In </w:t>
      </w:r>
      <w:r w:rsidR="00483AD8">
        <w:t>September</w:t>
      </w:r>
      <w:r w:rsidR="00DB77D1">
        <w:t>, t</w:t>
      </w:r>
      <w:r w:rsidRPr="00F01B04">
        <w:t>he assessment of demand</w:t>
      </w:r>
      <w:r w:rsidR="00494E22">
        <w:t xml:space="preserve"> </w:t>
      </w:r>
      <w:r w:rsidR="00483AD8">
        <w:t>did not change</w:t>
      </w:r>
      <w:r w:rsidR="00B50DC0">
        <w:t xml:space="preserve">, </w:t>
      </w:r>
      <w:r w:rsidR="00305A63">
        <w:t>it</w:t>
      </w:r>
      <w:r w:rsidR="00494E22">
        <w:t xml:space="preserve">s </w:t>
      </w:r>
      <w:r w:rsidR="0031083D" w:rsidRPr="00F01B04">
        <w:t>expectations for the next three months</w:t>
      </w:r>
      <w:r w:rsidR="00B50DC0">
        <w:t xml:space="preserve"> </w:t>
      </w:r>
      <w:r w:rsidR="00483AD8">
        <w:t>increased slightly</w:t>
      </w:r>
      <w:r w:rsidR="0016609B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F05B8B">
        <w:t xml:space="preserve"> </w:t>
      </w:r>
      <w:r w:rsidR="00483AD8">
        <w:t xml:space="preserve">months increased slightly, for the next </w:t>
      </w:r>
      <w:r w:rsidR="00FC269E">
        <w:t>six months almost unchanged</w:t>
      </w:r>
      <w:r>
        <w:t xml:space="preserve">. All in all, confidence in selected services </w:t>
      </w:r>
      <w:r w:rsidR="00B50DC0">
        <w:t>is higher</w:t>
      </w:r>
      <w:r>
        <w:t>, y-o-y.</w:t>
      </w:r>
    </w:p>
    <w:p w:rsidR="0082585F" w:rsidRPr="00BF573F" w:rsidRDefault="0082585F" w:rsidP="0082585F"/>
    <w:p w:rsidR="0082585F" w:rsidRPr="00EB3450" w:rsidRDefault="0082585F" w:rsidP="0082585F">
      <w:pPr>
        <w:pStyle w:val="TabulkaGraf"/>
        <w:jc w:val="both"/>
      </w:pPr>
      <w:r w:rsidRPr="00EB3450">
        <w:rPr>
          <w:b w:val="0"/>
        </w:rPr>
        <w:t xml:space="preserve">In </w:t>
      </w:r>
      <w:r w:rsidR="00482FFB">
        <w:rPr>
          <w:b w:val="0"/>
        </w:rPr>
        <w:t>September</w:t>
      </w:r>
      <w:r w:rsidR="005F6C44" w:rsidRPr="00EB3450">
        <w:rPr>
          <w:b w:val="0"/>
        </w:rPr>
        <w:t>,</w:t>
      </w:r>
      <w:r w:rsidRPr="00EB3450">
        <w:rPr>
          <w:b w:val="0"/>
        </w:rPr>
        <w:t xml:space="preserve"> </w:t>
      </w:r>
      <w:r w:rsidRPr="00EB3450">
        <w:t xml:space="preserve">consumer confidence indicator </w:t>
      </w:r>
      <w:r w:rsidR="00482FFB">
        <w:rPr>
          <w:b w:val="0"/>
        </w:rPr>
        <w:t>in</w:t>
      </w:r>
      <w:r w:rsidR="00105E45" w:rsidRPr="00EB3450">
        <w:rPr>
          <w:b w:val="0"/>
        </w:rPr>
        <w:t xml:space="preserve">creased </w:t>
      </w:r>
      <w:r w:rsidR="00482FFB">
        <w:rPr>
          <w:b w:val="0"/>
        </w:rPr>
        <w:t xml:space="preserve">slightly </w:t>
      </w:r>
      <w:r w:rsidR="00C55EEF" w:rsidRPr="00EB3450">
        <w:rPr>
          <w:b w:val="0"/>
        </w:rPr>
        <w:t xml:space="preserve">by </w:t>
      </w:r>
      <w:r w:rsidR="00482FFB">
        <w:rPr>
          <w:b w:val="0"/>
        </w:rPr>
        <w:t>0.7</w:t>
      </w:r>
      <w:r w:rsidR="009D3711" w:rsidRPr="00EB3450">
        <w:rPr>
          <w:b w:val="0"/>
        </w:rPr>
        <w:t xml:space="preserve"> points to </w:t>
      </w:r>
      <w:r w:rsidR="00482FFB">
        <w:rPr>
          <w:b w:val="0"/>
        </w:rPr>
        <w:t>111.0</w:t>
      </w:r>
      <w:r w:rsidR="0063754A" w:rsidRPr="00EB3450">
        <w:rPr>
          <w:b w:val="0"/>
        </w:rPr>
        <w:t>,</w:t>
      </w:r>
      <w:r w:rsidR="001005FB" w:rsidRPr="00EB3450">
        <w:rPr>
          <w:b w:val="0"/>
        </w:rPr>
        <w:t xml:space="preserve"> </w:t>
      </w:r>
      <w:r w:rsidR="00482FFB">
        <w:rPr>
          <w:b w:val="0"/>
        </w:rPr>
        <w:t xml:space="preserve">       </w:t>
      </w:r>
      <w:r w:rsidRPr="00EB3450">
        <w:rPr>
          <w:b w:val="0"/>
        </w:rPr>
        <w:t>m-o-m</w:t>
      </w:r>
      <w:r w:rsidR="000E1842" w:rsidRPr="00EB3450">
        <w:rPr>
          <w:b w:val="0"/>
        </w:rPr>
        <w:t>.</w:t>
      </w:r>
      <w:r w:rsidR="00CD6BCA" w:rsidRPr="00EB3450">
        <w:rPr>
          <w:b w:val="0"/>
        </w:rPr>
        <w:t xml:space="preserve"> </w:t>
      </w:r>
      <w:r w:rsidRPr="00EB3450">
        <w:rPr>
          <w:b w:val="0"/>
        </w:rPr>
        <w:t xml:space="preserve">The survey taken among consumers in </w:t>
      </w:r>
      <w:r w:rsidR="00482FFB">
        <w:rPr>
          <w:b w:val="0"/>
        </w:rPr>
        <w:t>September</w:t>
      </w:r>
      <w:r w:rsidR="000E1842" w:rsidRPr="00EB3450">
        <w:rPr>
          <w:b w:val="0"/>
        </w:rPr>
        <w:t xml:space="preserve"> </w:t>
      </w:r>
      <w:r w:rsidRPr="00EB3450">
        <w:rPr>
          <w:b w:val="0"/>
        </w:rPr>
        <w:t>indicates that consumers are for the next twelve months</w:t>
      </w:r>
      <w:r w:rsidR="00D14B41" w:rsidRPr="00EB3450">
        <w:rPr>
          <w:b w:val="0"/>
        </w:rPr>
        <w:t xml:space="preserve"> </w:t>
      </w:r>
      <w:r w:rsidR="00482FFB">
        <w:rPr>
          <w:b w:val="0"/>
        </w:rPr>
        <w:t>equally</w:t>
      </w:r>
      <w:r w:rsidR="00EB3450" w:rsidRPr="00EB3450">
        <w:rPr>
          <w:b w:val="0"/>
        </w:rPr>
        <w:t xml:space="preserve"> afraid</w:t>
      </w:r>
      <w:r w:rsidRPr="00EB3450">
        <w:t xml:space="preserve"> </w:t>
      </w:r>
      <w:r w:rsidRPr="00EB3450">
        <w:rPr>
          <w:b w:val="0"/>
        </w:rPr>
        <w:t>of a decrease in the overall economic situation.</w:t>
      </w:r>
      <w:r w:rsidR="006A581D" w:rsidRPr="00EB3450">
        <w:rPr>
          <w:b w:val="0"/>
        </w:rPr>
        <w:t xml:space="preserve"> </w:t>
      </w:r>
      <w:r w:rsidRPr="00EB3450">
        <w:rPr>
          <w:b w:val="0"/>
        </w:rPr>
        <w:t>Worries about their financial standing</w:t>
      </w:r>
      <w:r w:rsidR="00B005B9" w:rsidRPr="00EB3450">
        <w:rPr>
          <w:b w:val="0"/>
        </w:rPr>
        <w:t xml:space="preserve"> </w:t>
      </w:r>
      <w:r w:rsidR="00CB1FC2">
        <w:rPr>
          <w:b w:val="0"/>
        </w:rPr>
        <w:t>almost unchanged</w:t>
      </w:r>
      <w:r w:rsidR="007E46E2" w:rsidRPr="00EB3450">
        <w:rPr>
          <w:b w:val="0"/>
        </w:rPr>
        <w:t xml:space="preserve">, compared to </w:t>
      </w:r>
      <w:r w:rsidR="00482FFB">
        <w:rPr>
          <w:b w:val="0"/>
        </w:rPr>
        <w:t>August</w:t>
      </w:r>
      <w:r w:rsidR="003D2132" w:rsidRPr="00EB3450">
        <w:rPr>
          <w:b w:val="0"/>
        </w:rPr>
        <w:t xml:space="preserve">. </w:t>
      </w:r>
      <w:r w:rsidR="00FC310A" w:rsidRPr="00EB3450">
        <w:rPr>
          <w:b w:val="0"/>
        </w:rPr>
        <w:t xml:space="preserve">The share of respondents </w:t>
      </w:r>
      <w:r w:rsidR="00FC310A" w:rsidRPr="00EB3450">
        <w:rPr>
          <w:b w:val="0"/>
        </w:rPr>
        <w:lastRenderedPageBreak/>
        <w:t xml:space="preserve">intending to save money </w:t>
      </w:r>
      <w:r w:rsidR="00482FFB">
        <w:rPr>
          <w:b w:val="0"/>
        </w:rPr>
        <w:t>in</w:t>
      </w:r>
      <w:r w:rsidR="00EB3450" w:rsidRPr="00EB3450">
        <w:rPr>
          <w:b w:val="0"/>
        </w:rPr>
        <w:t>creased</w:t>
      </w:r>
      <w:r w:rsidR="00FC310A" w:rsidRPr="00EB3450">
        <w:rPr>
          <w:b w:val="0"/>
        </w:rPr>
        <w:t xml:space="preserve">. </w:t>
      </w:r>
      <w:r w:rsidRPr="00EB3450">
        <w:rPr>
          <w:b w:val="0"/>
        </w:rPr>
        <w:t xml:space="preserve">The respondents concern about rises in prices </w:t>
      </w:r>
      <w:r w:rsidR="00482FFB">
        <w:rPr>
          <w:b w:val="0"/>
        </w:rPr>
        <w:t>increased</w:t>
      </w:r>
      <w:r w:rsidR="007E46E2" w:rsidRPr="00EB3450">
        <w:rPr>
          <w:b w:val="0"/>
        </w:rPr>
        <w:t>.</w:t>
      </w:r>
      <w:r w:rsidR="000E1842" w:rsidRPr="00EB3450">
        <w:rPr>
          <w:b w:val="0"/>
        </w:rPr>
        <w:t xml:space="preserve"> </w:t>
      </w:r>
      <w:r w:rsidR="00482FFB" w:rsidRPr="00EB3450">
        <w:rPr>
          <w:b w:val="0"/>
        </w:rPr>
        <w:t xml:space="preserve">Worries about rise in the unemployment </w:t>
      </w:r>
      <w:r w:rsidR="00482FFB">
        <w:rPr>
          <w:b w:val="0"/>
        </w:rPr>
        <w:t>almost unchanged</w:t>
      </w:r>
      <w:r w:rsidR="00482FFB">
        <w:rPr>
          <w:b w:val="0"/>
        </w:rPr>
        <w:t>,</w:t>
      </w:r>
      <w:r w:rsidR="00482FFB" w:rsidRPr="00EB3450">
        <w:rPr>
          <w:b w:val="0"/>
        </w:rPr>
        <w:t xml:space="preserve"> m-o-m. </w:t>
      </w:r>
      <w:r w:rsidR="000E1842" w:rsidRPr="00EB3450">
        <w:rPr>
          <w:b w:val="0"/>
        </w:rPr>
        <w:t xml:space="preserve">Overall, consumer confidence indicator is </w:t>
      </w:r>
      <w:r w:rsidR="00B311C6" w:rsidRPr="00EB3450">
        <w:rPr>
          <w:b w:val="0"/>
        </w:rPr>
        <w:t>higher</w:t>
      </w:r>
      <w:r w:rsidR="000E1842" w:rsidRPr="00EB3450">
        <w:rPr>
          <w:b w:val="0"/>
        </w:rPr>
        <w:t>, y-o-y.</w:t>
      </w:r>
    </w:p>
    <w:p w:rsidR="0082585F" w:rsidRDefault="0082585F" w:rsidP="0082585F">
      <w:pPr>
        <w:pStyle w:val="Poznmky0"/>
      </w:pPr>
      <w:r>
        <w:t>Notes:</w:t>
      </w:r>
    </w:p>
    <w:p w:rsidR="00EB3450" w:rsidRDefault="00EB3450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</w:r>
      <w:proofErr w:type="spellStart"/>
      <w:r w:rsidRPr="00F01B04">
        <w:rPr>
          <w:lang w:val="en-GB"/>
        </w:rPr>
        <w:t>Juraj</w:t>
      </w:r>
      <w:proofErr w:type="spellEnd"/>
      <w:r w:rsidRPr="00F01B04">
        <w:rPr>
          <w:lang w:val="en-GB"/>
        </w:rPr>
        <w:t xml:space="preserve"> </w:t>
      </w:r>
      <w:proofErr w:type="spellStart"/>
      <w:r w:rsidRPr="00F01B04">
        <w:rPr>
          <w:lang w:val="en-GB"/>
        </w:rPr>
        <w:t>Lojka</w:t>
      </w:r>
      <w:proofErr w:type="spellEnd"/>
      <w:r w:rsidRPr="00F01B04">
        <w:rPr>
          <w:lang w:val="en-GB"/>
        </w:rPr>
        <w:t xml:space="preserve">, </w:t>
      </w:r>
      <w:r w:rsidR="009B3029">
        <w:rPr>
          <w:lang w:val="en-GB"/>
        </w:rPr>
        <w:t>Director of Business Statistics Coordination and Business Cycle Surveys Department</w:t>
      </w:r>
      <w:r w:rsidR="00896E04">
        <w:rPr>
          <w:lang w:val="en-GB"/>
        </w:rPr>
        <w:t>, tel. +420274052680</w:t>
      </w:r>
      <w:proofErr w:type="gramStart"/>
      <w:r w:rsidR="00896E04">
        <w:rPr>
          <w:lang w:val="en-GB"/>
        </w:rPr>
        <w:t xml:space="preserve">, </w:t>
      </w:r>
      <w:r w:rsidR="00C61F9B">
        <w:rPr>
          <w:lang w:val="en-GB"/>
        </w:rPr>
        <w:t xml:space="preserve"> </w:t>
      </w:r>
      <w:r w:rsidR="00896E04">
        <w:rPr>
          <w:lang w:val="en-GB"/>
        </w:rPr>
        <w:t>e</w:t>
      </w:r>
      <w:proofErr w:type="gramEnd"/>
      <w:r w:rsidR="00896E04">
        <w:rPr>
          <w:lang w:val="en-GB"/>
        </w:rPr>
        <w:t>-mail: juraj.lojka@czso.cz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 w:rsidR="00C61F9B">
        <w:rPr>
          <w:lang w:val="en-GB"/>
        </w:rPr>
        <w:t xml:space="preserve">Jiri </w:t>
      </w:r>
      <w:proofErr w:type="spellStart"/>
      <w:r w:rsidR="00C61F9B">
        <w:rPr>
          <w:lang w:val="en-GB"/>
        </w:rPr>
        <w:t>Obst</w:t>
      </w:r>
      <w:proofErr w:type="spellEnd"/>
      <w:r w:rsidRPr="00F01B04">
        <w:rPr>
          <w:lang w:val="en-GB"/>
        </w:rPr>
        <w:t xml:space="preserve">, </w:t>
      </w:r>
      <w:r w:rsidR="00C61F9B">
        <w:rPr>
          <w:lang w:val="en-GB"/>
        </w:rPr>
        <w:t xml:space="preserve">Head of </w:t>
      </w:r>
      <w:r w:rsidR="009B3029">
        <w:rPr>
          <w:lang w:val="en-GB"/>
        </w:rPr>
        <w:t xml:space="preserve">Business Cycle Surveys Unit, </w:t>
      </w:r>
      <w:r w:rsidRPr="00F01B04">
        <w:rPr>
          <w:lang w:val="en-GB"/>
        </w:rPr>
        <w:t>tel. +42027405</w:t>
      </w:r>
      <w:r w:rsidR="00C61F9B"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 w:rsidR="00C61F9B"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proofErr w:type="spellStart"/>
      <w:r w:rsidRPr="00F01B04">
        <w:rPr>
          <w:lang w:val="en-GB"/>
        </w:rPr>
        <w:t>GfK</w:t>
      </w:r>
      <w:proofErr w:type="spellEnd"/>
      <w:r w:rsidRPr="00F01B04">
        <w:rPr>
          <w:lang w:val="en-GB"/>
        </w:rPr>
        <w:t xml:space="preserve">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  <w:r w:rsidRPr="00F01B04">
        <w:rPr>
          <w:lang w:val="en-GB"/>
        </w:rPr>
        <w:tab/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2F171E">
        <w:rPr>
          <w:lang w:val="en-GB"/>
        </w:rPr>
        <w:t xml:space="preserve">September </w:t>
      </w:r>
      <w:r w:rsidR="00E81E7B">
        <w:rPr>
          <w:lang w:val="en-GB"/>
        </w:rPr>
        <w:t>1</w:t>
      </w:r>
      <w:r w:rsidR="005117B2">
        <w:rPr>
          <w:lang w:val="en-GB"/>
        </w:rPr>
        <w:t>7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AD2553">
        <w:rPr>
          <w:lang w:val="en-GB"/>
        </w:rPr>
        <w:t>8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2F171E">
        <w:rPr>
          <w:lang w:val="en-GB"/>
        </w:rPr>
        <w:t xml:space="preserve">October </w:t>
      </w:r>
      <w:r w:rsidR="004D366A">
        <w:rPr>
          <w:lang w:val="en-GB"/>
        </w:rPr>
        <w:t>2</w:t>
      </w:r>
      <w:r w:rsidR="00F2061F">
        <w:rPr>
          <w:lang w:val="en-GB"/>
        </w:rPr>
        <w:t>4</w:t>
      </w:r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E81E7B">
        <w:rPr>
          <w:lang w:val="en-GB"/>
        </w:rPr>
        <w:t>8</w:t>
      </w:r>
    </w:p>
    <w:p w:rsidR="00BE4195" w:rsidRDefault="00BE4195" w:rsidP="0082585F">
      <w:pPr>
        <w:pStyle w:val="Poznmkykontaktytext"/>
        <w:rPr>
          <w:lang w:val="en-GB"/>
        </w:rPr>
      </w:pPr>
      <w:bookmarkStart w:id="0" w:name="_GoBack"/>
      <w:bookmarkEnd w:id="0"/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BE4195" w:rsidRDefault="00BE4195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82585F" w:rsidRPr="00BE4195" w:rsidRDefault="0082585F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Annex</w:t>
      </w:r>
      <w:proofErr w:type="spellEnd"/>
      <w:r w:rsidRPr="00BE4195">
        <w:rPr>
          <w:szCs w:val="20"/>
          <w:lang w:val="cs-CZ"/>
        </w:rPr>
        <w:t>:</w:t>
      </w:r>
    </w:p>
    <w:p w:rsidR="0082585F" w:rsidRPr="00BE4195" w:rsidRDefault="0082585F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gramStart"/>
      <w:r w:rsidRPr="00BE4195">
        <w:rPr>
          <w:szCs w:val="20"/>
          <w:lang w:val="cs-CZ"/>
        </w:rPr>
        <w:t>Table</w:t>
      </w:r>
      <w:proofErr w:type="gramEnd"/>
      <w:r w:rsidRPr="00BE4195">
        <w:rPr>
          <w:szCs w:val="20"/>
          <w:lang w:val="cs-CZ"/>
        </w:rPr>
        <w:t xml:space="preserve"> 1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basic </w:t>
      </w:r>
      <w:proofErr w:type="spellStart"/>
      <w:r w:rsidRPr="00BE4195">
        <w:rPr>
          <w:szCs w:val="20"/>
          <w:lang w:val="cs-CZ"/>
        </w:rPr>
        <w:t>indices</w:t>
      </w:r>
      <w:proofErr w:type="spellEnd"/>
    </w:p>
    <w:p w:rsidR="0082585F" w:rsidRPr="00BE4195" w:rsidRDefault="0082585F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gramStart"/>
      <w:r w:rsidRPr="00BE4195">
        <w:rPr>
          <w:szCs w:val="20"/>
          <w:lang w:val="cs-CZ"/>
        </w:rPr>
        <w:t>Table</w:t>
      </w:r>
      <w:proofErr w:type="gramEnd"/>
      <w:r w:rsidRPr="00BE4195">
        <w:rPr>
          <w:szCs w:val="20"/>
          <w:lang w:val="cs-CZ"/>
        </w:rPr>
        <w:t xml:space="preserve"> 2 </w:t>
      </w:r>
      <w:proofErr w:type="spellStart"/>
      <w:r w:rsidRPr="00BE4195">
        <w:rPr>
          <w:szCs w:val="20"/>
          <w:lang w:val="cs-CZ"/>
        </w:rPr>
        <w:t>Balances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of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</w:p>
    <w:p w:rsidR="0082585F" w:rsidRPr="00BE4195" w:rsidRDefault="0082585F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Confidence</w:t>
      </w:r>
      <w:proofErr w:type="spellEnd"/>
      <w:r w:rsidR="00AF096D"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i</w:t>
      </w:r>
      <w:r w:rsidRPr="00BE4195">
        <w:rPr>
          <w:szCs w:val="20"/>
          <w:lang w:val="cs-CZ"/>
        </w:rPr>
        <w:t>ndicators</w:t>
      </w:r>
      <w:proofErr w:type="spellEnd"/>
      <w:r w:rsidRPr="00BE4195">
        <w:rPr>
          <w:szCs w:val="20"/>
          <w:lang w:val="cs-CZ"/>
        </w:rPr>
        <w:t xml:space="preserve"> </w:t>
      </w:r>
      <w:r w:rsidR="00AF096D" w:rsidRPr="00BE4195">
        <w:rPr>
          <w:szCs w:val="20"/>
          <w:lang w:val="cs-CZ"/>
        </w:rPr>
        <w:t xml:space="preserve">– base </w:t>
      </w:r>
      <w:proofErr w:type="spellStart"/>
      <w:r w:rsidR="00AF096D" w:rsidRPr="00BE4195">
        <w:rPr>
          <w:szCs w:val="20"/>
          <w:lang w:val="cs-CZ"/>
        </w:rPr>
        <w:t>indices</w:t>
      </w:r>
      <w:proofErr w:type="spellEnd"/>
      <w:r w:rsidR="00AF096D" w:rsidRPr="00BE4195">
        <w:rPr>
          <w:szCs w:val="20"/>
          <w:lang w:val="cs-CZ"/>
        </w:rPr>
        <w:t xml:space="preserve">, </w:t>
      </w:r>
      <w:proofErr w:type="spellStart"/>
      <w:r w:rsidR="00AF096D" w:rsidRPr="00BE4195">
        <w:rPr>
          <w:szCs w:val="20"/>
          <w:lang w:val="cs-CZ"/>
        </w:rPr>
        <w:t>seasonally</w:t>
      </w:r>
      <w:proofErr w:type="spellEnd"/>
      <w:r w:rsidR="00AF096D"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adjusted</w:t>
      </w:r>
      <w:proofErr w:type="spellEnd"/>
      <w:r w:rsidR="00AF096D" w:rsidRPr="00BE4195">
        <w:rPr>
          <w:szCs w:val="20"/>
          <w:lang w:val="cs-CZ"/>
        </w:rPr>
        <w:t xml:space="preserve"> </w:t>
      </w:r>
      <w:r w:rsidRPr="00BE4195">
        <w:rPr>
          <w:szCs w:val="20"/>
          <w:lang w:val="cs-CZ"/>
        </w:rPr>
        <w:t>(2008–201</w:t>
      </w:r>
      <w:r w:rsidR="00FF7BB5" w:rsidRPr="00BE4195">
        <w:rPr>
          <w:szCs w:val="20"/>
          <w:lang w:val="cs-CZ"/>
        </w:rPr>
        <w:t>8</w:t>
      </w:r>
      <w:r w:rsidRPr="00BE4195">
        <w:rPr>
          <w:szCs w:val="20"/>
          <w:lang w:val="cs-CZ"/>
        </w:rPr>
        <w:t>)</w:t>
      </w:r>
    </w:p>
    <w:p w:rsidR="0082585F" w:rsidRPr="00BE4195" w:rsidRDefault="0082585F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Confidence</w:t>
      </w:r>
      <w:proofErr w:type="spellEnd"/>
      <w:r w:rsidR="00AF096D"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i</w:t>
      </w:r>
      <w:r w:rsidRPr="00BE4195">
        <w:rPr>
          <w:szCs w:val="20"/>
          <w:lang w:val="cs-CZ"/>
        </w:rPr>
        <w:t>ndicators</w:t>
      </w:r>
      <w:proofErr w:type="spellEnd"/>
      <w:r w:rsidRPr="00BE4195">
        <w:rPr>
          <w:szCs w:val="20"/>
          <w:lang w:val="cs-CZ"/>
        </w:rPr>
        <w:t xml:space="preserve"> </w:t>
      </w:r>
      <w:r w:rsidR="00AF096D" w:rsidRPr="00BE4195">
        <w:rPr>
          <w:szCs w:val="20"/>
          <w:lang w:val="cs-CZ"/>
        </w:rPr>
        <w:t xml:space="preserve">– base </w:t>
      </w:r>
      <w:proofErr w:type="spellStart"/>
      <w:r w:rsidR="00AF096D" w:rsidRPr="00BE4195">
        <w:rPr>
          <w:szCs w:val="20"/>
          <w:lang w:val="cs-CZ"/>
        </w:rPr>
        <w:t>indices</w:t>
      </w:r>
      <w:proofErr w:type="spellEnd"/>
      <w:r w:rsidR="00AF096D" w:rsidRPr="00BE4195">
        <w:rPr>
          <w:szCs w:val="20"/>
          <w:lang w:val="cs-CZ"/>
        </w:rPr>
        <w:t xml:space="preserve">, </w:t>
      </w:r>
      <w:proofErr w:type="spellStart"/>
      <w:r w:rsidR="00AF096D" w:rsidRPr="00BE4195">
        <w:rPr>
          <w:szCs w:val="20"/>
          <w:lang w:val="cs-CZ"/>
        </w:rPr>
        <w:t>seasonally</w:t>
      </w:r>
      <w:proofErr w:type="spellEnd"/>
      <w:r w:rsidR="00AF096D"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adjusted</w:t>
      </w:r>
      <w:proofErr w:type="spellEnd"/>
      <w:r w:rsidR="00AF096D" w:rsidRPr="00BE4195">
        <w:rPr>
          <w:szCs w:val="20"/>
          <w:lang w:val="cs-CZ"/>
        </w:rPr>
        <w:t xml:space="preserve"> </w:t>
      </w:r>
      <w:r w:rsidRPr="00BE4195">
        <w:rPr>
          <w:szCs w:val="20"/>
          <w:lang w:val="cs-CZ"/>
        </w:rPr>
        <w:t>(1998–201</w:t>
      </w:r>
      <w:r w:rsidR="00FF7BB5" w:rsidRPr="00BE4195">
        <w:rPr>
          <w:szCs w:val="20"/>
          <w:lang w:val="cs-CZ"/>
        </w:rPr>
        <w:t>8</w:t>
      </w:r>
      <w:r w:rsidRPr="00BE4195">
        <w:rPr>
          <w:szCs w:val="20"/>
          <w:lang w:val="cs-CZ"/>
        </w:rPr>
        <w:t>)</w:t>
      </w:r>
    </w:p>
    <w:p w:rsidR="0082585F" w:rsidRPr="00BE4195" w:rsidRDefault="0082585F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for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i</w:t>
      </w:r>
      <w:r w:rsidRPr="00BE4195">
        <w:rPr>
          <w:szCs w:val="20"/>
          <w:lang w:val="cs-CZ"/>
        </w:rPr>
        <w:t>ndust</w:t>
      </w:r>
      <w:r w:rsidR="00E64722" w:rsidRPr="00BE4195">
        <w:rPr>
          <w:szCs w:val="20"/>
          <w:lang w:val="cs-CZ"/>
        </w:rPr>
        <w:t>ry</w:t>
      </w:r>
      <w:proofErr w:type="spellEnd"/>
      <w:r w:rsidR="00E64722" w:rsidRPr="00BE4195">
        <w:rPr>
          <w:szCs w:val="20"/>
          <w:lang w:val="cs-CZ"/>
        </w:rPr>
        <w:t xml:space="preserve">, </w:t>
      </w:r>
      <w:proofErr w:type="spellStart"/>
      <w:r w:rsidR="00AF096D" w:rsidRPr="00BE4195">
        <w:rPr>
          <w:szCs w:val="20"/>
          <w:lang w:val="cs-CZ"/>
        </w:rPr>
        <w:t>c</w:t>
      </w:r>
      <w:r w:rsidR="00E64722" w:rsidRPr="00BE4195">
        <w:rPr>
          <w:szCs w:val="20"/>
          <w:lang w:val="cs-CZ"/>
        </w:rPr>
        <w:t>onstruction</w:t>
      </w:r>
      <w:proofErr w:type="spellEnd"/>
      <w:r w:rsidR="00E64722" w:rsidRPr="00BE4195">
        <w:rPr>
          <w:szCs w:val="20"/>
          <w:lang w:val="cs-CZ"/>
        </w:rPr>
        <w:t xml:space="preserve">, </w:t>
      </w:r>
      <w:proofErr w:type="spellStart"/>
      <w:r w:rsidR="00AF096D" w:rsidRPr="00BE4195">
        <w:rPr>
          <w:szCs w:val="20"/>
          <w:lang w:val="cs-CZ"/>
        </w:rPr>
        <w:t>t</w:t>
      </w:r>
      <w:r w:rsidR="00E64722" w:rsidRPr="00BE4195">
        <w:rPr>
          <w:szCs w:val="20"/>
          <w:lang w:val="cs-CZ"/>
        </w:rPr>
        <w:t>rade</w:t>
      </w:r>
      <w:proofErr w:type="spellEnd"/>
      <w:r w:rsidR="00E64722" w:rsidRPr="00BE4195">
        <w:rPr>
          <w:szCs w:val="20"/>
          <w:lang w:val="cs-CZ"/>
        </w:rPr>
        <w:t xml:space="preserve">, and in </w:t>
      </w:r>
      <w:proofErr w:type="spellStart"/>
      <w:r w:rsidR="00AF096D" w:rsidRPr="00BE4195">
        <w:rPr>
          <w:szCs w:val="20"/>
          <w:lang w:val="cs-CZ"/>
        </w:rPr>
        <w:t>s</w:t>
      </w:r>
      <w:r w:rsidRPr="00BE4195">
        <w:rPr>
          <w:szCs w:val="20"/>
          <w:lang w:val="cs-CZ"/>
        </w:rPr>
        <w:t>elected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s</w:t>
      </w:r>
      <w:r w:rsidRPr="00BE4195">
        <w:rPr>
          <w:szCs w:val="20"/>
          <w:lang w:val="cs-CZ"/>
        </w:rPr>
        <w:t>ervices</w:t>
      </w:r>
      <w:proofErr w:type="spellEnd"/>
      <w:r w:rsidR="00AF096D" w:rsidRPr="00BE4195">
        <w:rPr>
          <w:szCs w:val="20"/>
          <w:lang w:val="cs-CZ"/>
        </w:rPr>
        <w:t xml:space="preserve"> – </w:t>
      </w:r>
      <w:proofErr w:type="spellStart"/>
      <w:r w:rsidR="00AF096D" w:rsidRPr="00BE4195">
        <w:rPr>
          <w:szCs w:val="20"/>
          <w:lang w:val="cs-CZ"/>
        </w:rPr>
        <w:t>baes</w:t>
      </w:r>
      <w:proofErr w:type="spellEnd"/>
      <w:r w:rsidR="00AF096D"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indices</w:t>
      </w:r>
      <w:proofErr w:type="spellEnd"/>
      <w:r w:rsidR="00AF096D" w:rsidRPr="00BE4195">
        <w:rPr>
          <w:szCs w:val="20"/>
          <w:lang w:val="cs-CZ"/>
        </w:rPr>
        <w:t xml:space="preserve">, </w:t>
      </w:r>
      <w:proofErr w:type="spellStart"/>
      <w:r w:rsidR="00AF096D" w:rsidRPr="00BE4195">
        <w:rPr>
          <w:szCs w:val="20"/>
          <w:lang w:val="cs-CZ"/>
        </w:rPr>
        <w:t>seasonally</w:t>
      </w:r>
      <w:proofErr w:type="spellEnd"/>
      <w:r w:rsidR="00AF096D"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adjusted</w:t>
      </w:r>
      <w:proofErr w:type="spellEnd"/>
      <w:r w:rsidR="00B12D09" w:rsidRPr="00BE4195">
        <w:rPr>
          <w:szCs w:val="20"/>
          <w:lang w:val="cs-CZ"/>
        </w:rPr>
        <w:t xml:space="preserve"> (2006–201</w:t>
      </w:r>
      <w:r w:rsidR="00FF7BB5" w:rsidRPr="00BE4195">
        <w:rPr>
          <w:szCs w:val="20"/>
          <w:lang w:val="cs-CZ"/>
        </w:rPr>
        <w:t>8</w:t>
      </w:r>
      <w:r w:rsidR="00B12D09" w:rsidRPr="00BE4195">
        <w:rPr>
          <w:szCs w:val="20"/>
          <w:lang w:val="cs-CZ"/>
        </w:rPr>
        <w:t>)</w:t>
      </w:r>
    </w:p>
    <w:p w:rsidR="00BD19A3" w:rsidRPr="00BE4195" w:rsidRDefault="00BD19A3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Balances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of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s</w:t>
      </w:r>
      <w:r w:rsidRPr="00BE4195">
        <w:rPr>
          <w:szCs w:val="20"/>
          <w:lang w:val="cs-CZ"/>
        </w:rPr>
        <w:t>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a</w:t>
      </w:r>
      <w:r w:rsidRPr="00BE4195">
        <w:rPr>
          <w:szCs w:val="20"/>
          <w:lang w:val="cs-CZ"/>
        </w:rPr>
        <w:t>djusted</w:t>
      </w:r>
      <w:proofErr w:type="spellEnd"/>
      <w:r w:rsidR="00AF096D"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confidence</w:t>
      </w:r>
      <w:proofErr w:type="spellEnd"/>
      <w:r w:rsidR="00AF096D"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i</w:t>
      </w:r>
      <w:r w:rsidRPr="00BE4195">
        <w:rPr>
          <w:szCs w:val="20"/>
          <w:lang w:val="cs-CZ"/>
        </w:rPr>
        <w:t>ndicators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for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i</w:t>
      </w:r>
      <w:r w:rsidRPr="00BE4195">
        <w:rPr>
          <w:szCs w:val="20"/>
          <w:lang w:val="cs-CZ"/>
        </w:rPr>
        <w:t>ndustry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="00AF096D" w:rsidRPr="00BE4195">
        <w:rPr>
          <w:szCs w:val="20"/>
          <w:lang w:val="cs-CZ"/>
        </w:rPr>
        <w:t>c</w:t>
      </w:r>
      <w:r w:rsidRPr="00BE4195">
        <w:rPr>
          <w:szCs w:val="20"/>
          <w:lang w:val="cs-CZ"/>
        </w:rPr>
        <w:t>onstruction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="00AF096D" w:rsidRPr="00BE4195">
        <w:rPr>
          <w:szCs w:val="20"/>
          <w:lang w:val="cs-CZ"/>
        </w:rPr>
        <w:t>t</w:t>
      </w:r>
      <w:r w:rsidRPr="00BE4195">
        <w:rPr>
          <w:szCs w:val="20"/>
          <w:lang w:val="cs-CZ"/>
        </w:rPr>
        <w:t>rade</w:t>
      </w:r>
      <w:proofErr w:type="spellEnd"/>
      <w:r w:rsidRPr="00BE4195">
        <w:rPr>
          <w:szCs w:val="20"/>
          <w:lang w:val="cs-CZ"/>
        </w:rPr>
        <w:t xml:space="preserve">, and in </w:t>
      </w:r>
      <w:proofErr w:type="spellStart"/>
      <w:r w:rsidR="00AF096D" w:rsidRPr="00BE4195">
        <w:rPr>
          <w:szCs w:val="20"/>
          <w:lang w:val="cs-CZ"/>
        </w:rPr>
        <w:t>s</w:t>
      </w:r>
      <w:r w:rsidRPr="00BE4195">
        <w:rPr>
          <w:szCs w:val="20"/>
          <w:lang w:val="cs-CZ"/>
        </w:rPr>
        <w:t>elected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s</w:t>
      </w:r>
      <w:r w:rsidRPr="00BE4195">
        <w:rPr>
          <w:szCs w:val="20"/>
          <w:lang w:val="cs-CZ"/>
        </w:rPr>
        <w:t>ervices</w:t>
      </w:r>
      <w:proofErr w:type="spellEnd"/>
      <w:r w:rsidRPr="00BE4195">
        <w:rPr>
          <w:szCs w:val="20"/>
          <w:lang w:val="cs-CZ"/>
        </w:rPr>
        <w:t xml:space="preserve"> </w:t>
      </w:r>
      <w:r w:rsidR="00B12D09" w:rsidRPr="00BE4195">
        <w:rPr>
          <w:szCs w:val="20"/>
          <w:lang w:val="cs-CZ"/>
        </w:rPr>
        <w:t>(2006–201</w:t>
      </w:r>
      <w:r w:rsidR="00FF7BB5" w:rsidRPr="00BE4195">
        <w:rPr>
          <w:szCs w:val="20"/>
          <w:lang w:val="cs-CZ"/>
        </w:rPr>
        <w:t>8</w:t>
      </w:r>
      <w:r w:rsidR="00B12D09" w:rsidRPr="00BE4195">
        <w:rPr>
          <w:szCs w:val="20"/>
          <w:lang w:val="cs-CZ"/>
        </w:rPr>
        <w:t>)</w:t>
      </w:r>
    </w:p>
    <w:p w:rsidR="00F04688" w:rsidRPr="00BE4195" w:rsidRDefault="0082585F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Economic</w:t>
      </w:r>
      <w:proofErr w:type="spellEnd"/>
      <w:r w:rsidRPr="00BE4195">
        <w:rPr>
          <w:szCs w:val="20"/>
          <w:lang w:val="cs-CZ"/>
        </w:rPr>
        <w:t xml:space="preserve"> Sentiment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</w:t>
      </w:r>
      <w:proofErr w:type="spellStart"/>
      <w:r w:rsidRPr="00BE4195">
        <w:rPr>
          <w:szCs w:val="20"/>
          <w:lang w:val="cs-CZ"/>
        </w:rPr>
        <w:t>international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comparison</w:t>
      </w:r>
      <w:proofErr w:type="spellEnd"/>
      <w:r w:rsidR="00AF096D" w:rsidRPr="00BE4195">
        <w:rPr>
          <w:szCs w:val="20"/>
          <w:lang w:val="cs-CZ"/>
        </w:rPr>
        <w:t xml:space="preserve">, </w:t>
      </w:r>
      <w:proofErr w:type="spellStart"/>
      <w:r w:rsidR="00AF096D" w:rsidRPr="00BE4195">
        <w:rPr>
          <w:szCs w:val="20"/>
          <w:lang w:val="cs-CZ"/>
        </w:rPr>
        <w:t>seasonally</w:t>
      </w:r>
      <w:proofErr w:type="spellEnd"/>
      <w:r w:rsidR="00AF096D" w:rsidRPr="00BE4195">
        <w:rPr>
          <w:szCs w:val="20"/>
          <w:lang w:val="cs-CZ"/>
        </w:rPr>
        <w:t xml:space="preserve"> </w:t>
      </w:r>
      <w:proofErr w:type="spellStart"/>
      <w:r w:rsidR="00AF096D" w:rsidRPr="00BE4195">
        <w:rPr>
          <w:szCs w:val="20"/>
          <w:lang w:val="cs-CZ"/>
        </w:rPr>
        <w:t>adjusted</w:t>
      </w:r>
      <w:proofErr w:type="spellEnd"/>
      <w:r w:rsidR="00F04688" w:rsidRPr="00BE4195">
        <w:rPr>
          <w:szCs w:val="20"/>
          <w:lang w:val="cs-CZ"/>
        </w:rPr>
        <w:t xml:space="preserve"> </w:t>
      </w:r>
    </w:p>
    <w:p w:rsidR="00EB3450" w:rsidRPr="00BE4195" w:rsidRDefault="00EB3450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2D2F40" w:rsidRDefault="00956B6E" w:rsidP="0082585F">
      <w:pPr>
        <w:ind w:left="851" w:hanging="851"/>
        <w:jc w:val="left"/>
        <w:rPr>
          <w:noProof/>
          <w:lang w:eastAsia="cs-CZ"/>
        </w:rPr>
      </w:pPr>
      <w:r>
        <w:rPr>
          <w:noProof/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chart" o:spid="_x0000_i1025" type="#_x0000_t75" style="width:157.5pt;height:52.5pt;visibility:visible;mso-wrap-style:square">
            <v:imagedata r:id="rId9" o:title=""/>
          </v:shape>
        </w:pict>
      </w:r>
    </w:p>
    <w:p w:rsidR="00225521" w:rsidRDefault="00225521" w:rsidP="0082585F">
      <w:pPr>
        <w:ind w:left="851" w:hanging="851"/>
        <w:jc w:val="left"/>
        <w:rPr>
          <w:noProof/>
          <w:lang w:eastAsia="cs-CZ"/>
        </w:rPr>
      </w:pPr>
    </w:p>
    <w:p w:rsidR="002D2F40" w:rsidRPr="002D2F40" w:rsidRDefault="002D2F40" w:rsidP="002D2F40">
      <w:pPr>
        <w:rPr>
          <w:i/>
          <w:sz w:val="18"/>
          <w:szCs w:val="18"/>
        </w:rPr>
      </w:pPr>
      <w:r>
        <w:rPr>
          <w:i/>
          <w:sz w:val="18"/>
          <w:szCs w:val="18"/>
        </w:rPr>
        <w:t>Business and Consumers Surveys are co-financed by grant agreements of the European Commission DG ECFIN.</w:t>
      </w:r>
    </w:p>
    <w:sectPr w:rsidR="002D2F40" w:rsidRPr="002D2F40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B6E" w:rsidRDefault="00956B6E" w:rsidP="00BA6370">
      <w:r>
        <w:separator/>
      </w:r>
    </w:p>
  </w:endnote>
  <w:endnote w:type="continuationSeparator" w:id="0">
    <w:p w:rsidR="00956B6E" w:rsidRDefault="00956B6E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956B6E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proofErr w:type="spellStart"/>
                <w:proofErr w:type="gramStart"/>
                <w:r w:rsidRPr="00D52A09">
                  <w:rPr>
                    <w:rFonts w:cs="Arial"/>
                    <w:sz w:val="15"/>
                    <w:szCs w:val="15"/>
                  </w:rPr>
                  <w:t>tel</w:t>
                </w:r>
                <w:proofErr w:type="spellEnd"/>
                <w:proofErr w:type="gramEnd"/>
                <w:r w:rsidRPr="00D52A09">
                  <w:rPr>
                    <w:rFonts w:cs="Arial"/>
                    <w:sz w:val="15"/>
                    <w:szCs w:val="15"/>
                  </w:rPr>
                  <w:t xml:space="preserve">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482FFB">
                  <w:rPr>
                    <w:rFonts w:cs="Arial"/>
                    <w:noProof/>
                    <w:szCs w:val="15"/>
                  </w:rPr>
                  <w:t>2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B6E" w:rsidRDefault="00956B6E" w:rsidP="00BA6370">
      <w:r>
        <w:separator/>
      </w:r>
    </w:p>
  </w:footnote>
  <w:footnote w:type="continuationSeparator" w:id="0">
    <w:p w:rsidR="00956B6E" w:rsidRDefault="00956B6E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956B6E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01037"/>
    <w:rsid w:val="0000132B"/>
    <w:rsid w:val="000058DF"/>
    <w:rsid w:val="000078D5"/>
    <w:rsid w:val="00011EAA"/>
    <w:rsid w:val="00012454"/>
    <w:rsid w:val="00015872"/>
    <w:rsid w:val="00021D48"/>
    <w:rsid w:val="00030399"/>
    <w:rsid w:val="000325F8"/>
    <w:rsid w:val="00032AC8"/>
    <w:rsid w:val="00033E0F"/>
    <w:rsid w:val="000418F1"/>
    <w:rsid w:val="00043BF4"/>
    <w:rsid w:val="0004445F"/>
    <w:rsid w:val="00055A7C"/>
    <w:rsid w:val="00060BCA"/>
    <w:rsid w:val="000758A6"/>
    <w:rsid w:val="00083F80"/>
    <w:rsid w:val="000843A5"/>
    <w:rsid w:val="00091722"/>
    <w:rsid w:val="00092CF6"/>
    <w:rsid w:val="00094A43"/>
    <w:rsid w:val="00095DB3"/>
    <w:rsid w:val="00096A8B"/>
    <w:rsid w:val="000A4341"/>
    <w:rsid w:val="000A48F7"/>
    <w:rsid w:val="000A73BA"/>
    <w:rsid w:val="000B0DDA"/>
    <w:rsid w:val="000B118B"/>
    <w:rsid w:val="000B6F63"/>
    <w:rsid w:val="000C0685"/>
    <w:rsid w:val="000C087F"/>
    <w:rsid w:val="000C27BA"/>
    <w:rsid w:val="000D10A4"/>
    <w:rsid w:val="000D192F"/>
    <w:rsid w:val="000D25BF"/>
    <w:rsid w:val="000D3B2E"/>
    <w:rsid w:val="000D740A"/>
    <w:rsid w:val="000E1842"/>
    <w:rsid w:val="000E6693"/>
    <w:rsid w:val="000F1571"/>
    <w:rsid w:val="000F3D71"/>
    <w:rsid w:val="000F6881"/>
    <w:rsid w:val="000F6BC9"/>
    <w:rsid w:val="001005FB"/>
    <w:rsid w:val="001015C0"/>
    <w:rsid w:val="00102B19"/>
    <w:rsid w:val="0010421D"/>
    <w:rsid w:val="00105E45"/>
    <w:rsid w:val="00106553"/>
    <w:rsid w:val="00116ED1"/>
    <w:rsid w:val="00123755"/>
    <w:rsid w:val="00123849"/>
    <w:rsid w:val="00127AB2"/>
    <w:rsid w:val="00127F22"/>
    <w:rsid w:val="00130B18"/>
    <w:rsid w:val="001313A6"/>
    <w:rsid w:val="0013242C"/>
    <w:rsid w:val="00133151"/>
    <w:rsid w:val="00135A03"/>
    <w:rsid w:val="00136B39"/>
    <w:rsid w:val="00137948"/>
    <w:rsid w:val="001404AB"/>
    <w:rsid w:val="00146F3C"/>
    <w:rsid w:val="00152753"/>
    <w:rsid w:val="00154D9A"/>
    <w:rsid w:val="001565E8"/>
    <w:rsid w:val="0016420B"/>
    <w:rsid w:val="00165ECF"/>
    <w:rsid w:val="0016609B"/>
    <w:rsid w:val="0017231D"/>
    <w:rsid w:val="00176E26"/>
    <w:rsid w:val="0018061F"/>
    <w:rsid w:val="001810DC"/>
    <w:rsid w:val="001844C0"/>
    <w:rsid w:val="00185FE7"/>
    <w:rsid w:val="00187340"/>
    <w:rsid w:val="00187D75"/>
    <w:rsid w:val="00190F00"/>
    <w:rsid w:val="00193B9F"/>
    <w:rsid w:val="00194DED"/>
    <w:rsid w:val="001A1578"/>
    <w:rsid w:val="001B3E77"/>
    <w:rsid w:val="001B3FBC"/>
    <w:rsid w:val="001B607F"/>
    <w:rsid w:val="001C6A76"/>
    <w:rsid w:val="001C71FD"/>
    <w:rsid w:val="001C7B0B"/>
    <w:rsid w:val="001D0B0E"/>
    <w:rsid w:val="001D0C62"/>
    <w:rsid w:val="001D369A"/>
    <w:rsid w:val="001D5F45"/>
    <w:rsid w:val="001D678D"/>
    <w:rsid w:val="001D6CC8"/>
    <w:rsid w:val="001D7900"/>
    <w:rsid w:val="001D7B9C"/>
    <w:rsid w:val="001E14EC"/>
    <w:rsid w:val="001E4FC7"/>
    <w:rsid w:val="001F08B3"/>
    <w:rsid w:val="001F12EE"/>
    <w:rsid w:val="001F47FC"/>
    <w:rsid w:val="00203207"/>
    <w:rsid w:val="00205976"/>
    <w:rsid w:val="0020654D"/>
    <w:rsid w:val="002070FB"/>
    <w:rsid w:val="002079ED"/>
    <w:rsid w:val="00210239"/>
    <w:rsid w:val="00210F74"/>
    <w:rsid w:val="00213729"/>
    <w:rsid w:val="00215DBD"/>
    <w:rsid w:val="00223CE7"/>
    <w:rsid w:val="00225521"/>
    <w:rsid w:val="00226856"/>
    <w:rsid w:val="002302EC"/>
    <w:rsid w:val="00232F15"/>
    <w:rsid w:val="0023631D"/>
    <w:rsid w:val="002406FA"/>
    <w:rsid w:val="002407F2"/>
    <w:rsid w:val="00244F66"/>
    <w:rsid w:val="00252C32"/>
    <w:rsid w:val="002637F0"/>
    <w:rsid w:val="00266A85"/>
    <w:rsid w:val="002675AB"/>
    <w:rsid w:val="00267AEC"/>
    <w:rsid w:val="002728BA"/>
    <w:rsid w:val="00275A7C"/>
    <w:rsid w:val="00277C3F"/>
    <w:rsid w:val="00280BB0"/>
    <w:rsid w:val="00282D77"/>
    <w:rsid w:val="00284C9A"/>
    <w:rsid w:val="00292DAB"/>
    <w:rsid w:val="00297900"/>
    <w:rsid w:val="002B2E47"/>
    <w:rsid w:val="002B367E"/>
    <w:rsid w:val="002B61EE"/>
    <w:rsid w:val="002B6556"/>
    <w:rsid w:val="002C3FDB"/>
    <w:rsid w:val="002D2F40"/>
    <w:rsid w:val="002D37F5"/>
    <w:rsid w:val="002E5134"/>
    <w:rsid w:val="002F072F"/>
    <w:rsid w:val="002F171E"/>
    <w:rsid w:val="002F179F"/>
    <w:rsid w:val="002F7845"/>
    <w:rsid w:val="00305A63"/>
    <w:rsid w:val="0031083D"/>
    <w:rsid w:val="003146E8"/>
    <w:rsid w:val="00315639"/>
    <w:rsid w:val="00320F07"/>
    <w:rsid w:val="0032398D"/>
    <w:rsid w:val="003301A3"/>
    <w:rsid w:val="003302D6"/>
    <w:rsid w:val="003367DB"/>
    <w:rsid w:val="00337DD9"/>
    <w:rsid w:val="00342539"/>
    <w:rsid w:val="00342D03"/>
    <w:rsid w:val="0034512E"/>
    <w:rsid w:val="0035342B"/>
    <w:rsid w:val="003575C3"/>
    <w:rsid w:val="0036024F"/>
    <w:rsid w:val="00366E04"/>
    <w:rsid w:val="0036777B"/>
    <w:rsid w:val="00373D80"/>
    <w:rsid w:val="0037560D"/>
    <w:rsid w:val="0037623D"/>
    <w:rsid w:val="00380178"/>
    <w:rsid w:val="00381143"/>
    <w:rsid w:val="0038282A"/>
    <w:rsid w:val="003859C3"/>
    <w:rsid w:val="00385A2F"/>
    <w:rsid w:val="00387C77"/>
    <w:rsid w:val="0039570E"/>
    <w:rsid w:val="00395C2D"/>
    <w:rsid w:val="00397580"/>
    <w:rsid w:val="003A0F1A"/>
    <w:rsid w:val="003A3BB9"/>
    <w:rsid w:val="003A45C8"/>
    <w:rsid w:val="003A4E58"/>
    <w:rsid w:val="003A680B"/>
    <w:rsid w:val="003B37DD"/>
    <w:rsid w:val="003B4136"/>
    <w:rsid w:val="003B7F42"/>
    <w:rsid w:val="003C2DCF"/>
    <w:rsid w:val="003C3372"/>
    <w:rsid w:val="003C7FE7"/>
    <w:rsid w:val="003D0499"/>
    <w:rsid w:val="003D1C4F"/>
    <w:rsid w:val="003D2132"/>
    <w:rsid w:val="003D30BF"/>
    <w:rsid w:val="003D3576"/>
    <w:rsid w:val="003D4854"/>
    <w:rsid w:val="003F0125"/>
    <w:rsid w:val="003F1307"/>
    <w:rsid w:val="003F20BE"/>
    <w:rsid w:val="003F26E5"/>
    <w:rsid w:val="003F45B7"/>
    <w:rsid w:val="003F526A"/>
    <w:rsid w:val="003F6916"/>
    <w:rsid w:val="00405235"/>
    <w:rsid w:val="00405244"/>
    <w:rsid w:val="0041205A"/>
    <w:rsid w:val="00413348"/>
    <w:rsid w:val="004173E9"/>
    <w:rsid w:val="00417735"/>
    <w:rsid w:val="00422851"/>
    <w:rsid w:val="00436587"/>
    <w:rsid w:val="00436D82"/>
    <w:rsid w:val="004436EE"/>
    <w:rsid w:val="004455E7"/>
    <w:rsid w:val="0044678F"/>
    <w:rsid w:val="0045547F"/>
    <w:rsid w:val="004679EC"/>
    <w:rsid w:val="00470A7D"/>
    <w:rsid w:val="00472AA4"/>
    <w:rsid w:val="00476072"/>
    <w:rsid w:val="00482FFB"/>
    <w:rsid w:val="00483AD8"/>
    <w:rsid w:val="004846FD"/>
    <w:rsid w:val="004856C4"/>
    <w:rsid w:val="0048638A"/>
    <w:rsid w:val="004915AA"/>
    <w:rsid w:val="004920AD"/>
    <w:rsid w:val="00494E22"/>
    <w:rsid w:val="00495772"/>
    <w:rsid w:val="00495EBD"/>
    <w:rsid w:val="004A37F6"/>
    <w:rsid w:val="004B467F"/>
    <w:rsid w:val="004B75D4"/>
    <w:rsid w:val="004C3815"/>
    <w:rsid w:val="004C644C"/>
    <w:rsid w:val="004C65A1"/>
    <w:rsid w:val="004C77DC"/>
    <w:rsid w:val="004D05B3"/>
    <w:rsid w:val="004D366A"/>
    <w:rsid w:val="004D62E5"/>
    <w:rsid w:val="004E1862"/>
    <w:rsid w:val="004E1E88"/>
    <w:rsid w:val="004E330B"/>
    <w:rsid w:val="004E479E"/>
    <w:rsid w:val="004F3730"/>
    <w:rsid w:val="004F4568"/>
    <w:rsid w:val="004F5B04"/>
    <w:rsid w:val="004F78E6"/>
    <w:rsid w:val="005048E8"/>
    <w:rsid w:val="005051A6"/>
    <w:rsid w:val="0050541A"/>
    <w:rsid w:val="00506F87"/>
    <w:rsid w:val="005117B2"/>
    <w:rsid w:val="00512D99"/>
    <w:rsid w:val="005174EC"/>
    <w:rsid w:val="00531448"/>
    <w:rsid w:val="00531456"/>
    <w:rsid w:val="00531DBB"/>
    <w:rsid w:val="0053382B"/>
    <w:rsid w:val="005535FC"/>
    <w:rsid w:val="00553729"/>
    <w:rsid w:val="00560D2B"/>
    <w:rsid w:val="00562171"/>
    <w:rsid w:val="00564213"/>
    <w:rsid w:val="005816E9"/>
    <w:rsid w:val="00595516"/>
    <w:rsid w:val="00597FB0"/>
    <w:rsid w:val="005A02B3"/>
    <w:rsid w:val="005A2D1F"/>
    <w:rsid w:val="005A45D2"/>
    <w:rsid w:val="005A62B6"/>
    <w:rsid w:val="005B0E2F"/>
    <w:rsid w:val="005B6F33"/>
    <w:rsid w:val="005C5767"/>
    <w:rsid w:val="005C7E53"/>
    <w:rsid w:val="005D0BCE"/>
    <w:rsid w:val="005D0EAC"/>
    <w:rsid w:val="005E0D5F"/>
    <w:rsid w:val="005E17A6"/>
    <w:rsid w:val="005E1E52"/>
    <w:rsid w:val="005E7946"/>
    <w:rsid w:val="005F3072"/>
    <w:rsid w:val="005F6C44"/>
    <w:rsid w:val="005F79FB"/>
    <w:rsid w:val="0060141E"/>
    <w:rsid w:val="00604406"/>
    <w:rsid w:val="00605F4A"/>
    <w:rsid w:val="00607822"/>
    <w:rsid w:val="006103AA"/>
    <w:rsid w:val="00611066"/>
    <w:rsid w:val="006127AF"/>
    <w:rsid w:val="00613BBF"/>
    <w:rsid w:val="006162E3"/>
    <w:rsid w:val="00622B80"/>
    <w:rsid w:val="00625F1C"/>
    <w:rsid w:val="006269A8"/>
    <w:rsid w:val="00636254"/>
    <w:rsid w:val="0063754A"/>
    <w:rsid w:val="006375FC"/>
    <w:rsid w:val="00637EDE"/>
    <w:rsid w:val="0064139A"/>
    <w:rsid w:val="00645A52"/>
    <w:rsid w:val="006504E9"/>
    <w:rsid w:val="006511EC"/>
    <w:rsid w:val="00652C7F"/>
    <w:rsid w:val="00656AA0"/>
    <w:rsid w:val="00657EE7"/>
    <w:rsid w:val="00661285"/>
    <w:rsid w:val="00663A7E"/>
    <w:rsid w:val="006649A2"/>
    <w:rsid w:val="0066516F"/>
    <w:rsid w:val="00665BB7"/>
    <w:rsid w:val="00666267"/>
    <w:rsid w:val="0067056C"/>
    <w:rsid w:val="00673B4A"/>
    <w:rsid w:val="00674829"/>
    <w:rsid w:val="00676C2C"/>
    <w:rsid w:val="00682689"/>
    <w:rsid w:val="00690875"/>
    <w:rsid w:val="00697DBD"/>
    <w:rsid w:val="006A1F09"/>
    <w:rsid w:val="006A4185"/>
    <w:rsid w:val="006A581D"/>
    <w:rsid w:val="006B3122"/>
    <w:rsid w:val="006C0216"/>
    <w:rsid w:val="006C1BED"/>
    <w:rsid w:val="006D249D"/>
    <w:rsid w:val="006D5C60"/>
    <w:rsid w:val="006E024F"/>
    <w:rsid w:val="006E19D9"/>
    <w:rsid w:val="006E4E81"/>
    <w:rsid w:val="006E6D19"/>
    <w:rsid w:val="006F2034"/>
    <w:rsid w:val="007002BD"/>
    <w:rsid w:val="00705C21"/>
    <w:rsid w:val="00706883"/>
    <w:rsid w:val="00706AEE"/>
    <w:rsid w:val="00707F7D"/>
    <w:rsid w:val="0071685E"/>
    <w:rsid w:val="0071736B"/>
    <w:rsid w:val="00717EC5"/>
    <w:rsid w:val="00721CBA"/>
    <w:rsid w:val="00746783"/>
    <w:rsid w:val="007503E1"/>
    <w:rsid w:val="00753F80"/>
    <w:rsid w:val="00755D8B"/>
    <w:rsid w:val="007618AA"/>
    <w:rsid w:val="00761A37"/>
    <w:rsid w:val="007628CB"/>
    <w:rsid w:val="00763787"/>
    <w:rsid w:val="007662EC"/>
    <w:rsid w:val="00766B77"/>
    <w:rsid w:val="00767F7D"/>
    <w:rsid w:val="007729BB"/>
    <w:rsid w:val="00781034"/>
    <w:rsid w:val="0078310E"/>
    <w:rsid w:val="007836E6"/>
    <w:rsid w:val="0078646C"/>
    <w:rsid w:val="007878B9"/>
    <w:rsid w:val="007A0CA5"/>
    <w:rsid w:val="007A0D62"/>
    <w:rsid w:val="007A57F2"/>
    <w:rsid w:val="007B1199"/>
    <w:rsid w:val="007B1333"/>
    <w:rsid w:val="007B6C6F"/>
    <w:rsid w:val="007C288C"/>
    <w:rsid w:val="007C4E52"/>
    <w:rsid w:val="007C5168"/>
    <w:rsid w:val="007C782C"/>
    <w:rsid w:val="007C7F91"/>
    <w:rsid w:val="007D08E0"/>
    <w:rsid w:val="007E0320"/>
    <w:rsid w:val="007E0BDB"/>
    <w:rsid w:val="007E10A4"/>
    <w:rsid w:val="007E3E34"/>
    <w:rsid w:val="007E46E2"/>
    <w:rsid w:val="007E5460"/>
    <w:rsid w:val="007E65FF"/>
    <w:rsid w:val="007F4AEB"/>
    <w:rsid w:val="007F61EE"/>
    <w:rsid w:val="007F75B2"/>
    <w:rsid w:val="00800B4F"/>
    <w:rsid w:val="00800D8C"/>
    <w:rsid w:val="008022BA"/>
    <w:rsid w:val="00802883"/>
    <w:rsid w:val="00803FE2"/>
    <w:rsid w:val="008043C4"/>
    <w:rsid w:val="008045A8"/>
    <w:rsid w:val="0080645A"/>
    <w:rsid w:val="00814C47"/>
    <w:rsid w:val="008152A8"/>
    <w:rsid w:val="00816173"/>
    <w:rsid w:val="0081668E"/>
    <w:rsid w:val="00817BAA"/>
    <w:rsid w:val="00820064"/>
    <w:rsid w:val="00821164"/>
    <w:rsid w:val="0082553B"/>
    <w:rsid w:val="0082585F"/>
    <w:rsid w:val="00831B1B"/>
    <w:rsid w:val="0083399E"/>
    <w:rsid w:val="00835138"/>
    <w:rsid w:val="00835AC3"/>
    <w:rsid w:val="00845C86"/>
    <w:rsid w:val="00851294"/>
    <w:rsid w:val="00855FB3"/>
    <w:rsid w:val="008561B8"/>
    <w:rsid w:val="0086118E"/>
    <w:rsid w:val="00861D0E"/>
    <w:rsid w:val="008644DB"/>
    <w:rsid w:val="008644F1"/>
    <w:rsid w:val="00867569"/>
    <w:rsid w:val="00880BEF"/>
    <w:rsid w:val="00881C9D"/>
    <w:rsid w:val="00884595"/>
    <w:rsid w:val="00885916"/>
    <w:rsid w:val="00885C0D"/>
    <w:rsid w:val="00887223"/>
    <w:rsid w:val="00890A36"/>
    <w:rsid w:val="00894AEC"/>
    <w:rsid w:val="00894E0A"/>
    <w:rsid w:val="00895A06"/>
    <w:rsid w:val="00896E04"/>
    <w:rsid w:val="00896FAA"/>
    <w:rsid w:val="008A19F7"/>
    <w:rsid w:val="008A63A3"/>
    <w:rsid w:val="008A750A"/>
    <w:rsid w:val="008B2A01"/>
    <w:rsid w:val="008B2E7F"/>
    <w:rsid w:val="008B3970"/>
    <w:rsid w:val="008B5CBD"/>
    <w:rsid w:val="008C0325"/>
    <w:rsid w:val="008C384C"/>
    <w:rsid w:val="008C7B56"/>
    <w:rsid w:val="008D0F11"/>
    <w:rsid w:val="008D1EF7"/>
    <w:rsid w:val="008D43F5"/>
    <w:rsid w:val="008D4BDE"/>
    <w:rsid w:val="008D7A8E"/>
    <w:rsid w:val="008E5079"/>
    <w:rsid w:val="008F2B63"/>
    <w:rsid w:val="008F63BA"/>
    <w:rsid w:val="008F73B4"/>
    <w:rsid w:val="00900822"/>
    <w:rsid w:val="00900CD9"/>
    <w:rsid w:val="009035E8"/>
    <w:rsid w:val="00905F08"/>
    <w:rsid w:val="00910736"/>
    <w:rsid w:val="00926111"/>
    <w:rsid w:val="0094276F"/>
    <w:rsid w:val="00942A71"/>
    <w:rsid w:val="00943309"/>
    <w:rsid w:val="00943F44"/>
    <w:rsid w:val="009469CE"/>
    <w:rsid w:val="009539C0"/>
    <w:rsid w:val="00956B6E"/>
    <w:rsid w:val="00960F0F"/>
    <w:rsid w:val="00966675"/>
    <w:rsid w:val="00967D88"/>
    <w:rsid w:val="00971374"/>
    <w:rsid w:val="00980C62"/>
    <w:rsid w:val="0098175D"/>
    <w:rsid w:val="00985550"/>
    <w:rsid w:val="00985F8E"/>
    <w:rsid w:val="00990116"/>
    <w:rsid w:val="0099293C"/>
    <w:rsid w:val="009954FB"/>
    <w:rsid w:val="009A0C61"/>
    <w:rsid w:val="009A4FDE"/>
    <w:rsid w:val="009A6DB2"/>
    <w:rsid w:val="009B07B7"/>
    <w:rsid w:val="009B3029"/>
    <w:rsid w:val="009B55B1"/>
    <w:rsid w:val="009D3711"/>
    <w:rsid w:val="009E01B1"/>
    <w:rsid w:val="009E39C5"/>
    <w:rsid w:val="009E48A4"/>
    <w:rsid w:val="009F09DC"/>
    <w:rsid w:val="009F53D8"/>
    <w:rsid w:val="00A017E2"/>
    <w:rsid w:val="00A0253F"/>
    <w:rsid w:val="00A07BA7"/>
    <w:rsid w:val="00A236E3"/>
    <w:rsid w:val="00A256A9"/>
    <w:rsid w:val="00A27216"/>
    <w:rsid w:val="00A27792"/>
    <w:rsid w:val="00A37B51"/>
    <w:rsid w:val="00A41911"/>
    <w:rsid w:val="00A432BA"/>
    <w:rsid w:val="00A4343D"/>
    <w:rsid w:val="00A43EC8"/>
    <w:rsid w:val="00A502F1"/>
    <w:rsid w:val="00A61CE3"/>
    <w:rsid w:val="00A64D0E"/>
    <w:rsid w:val="00A64D60"/>
    <w:rsid w:val="00A66AF7"/>
    <w:rsid w:val="00A70A83"/>
    <w:rsid w:val="00A7792B"/>
    <w:rsid w:val="00A81EB3"/>
    <w:rsid w:val="00A87E21"/>
    <w:rsid w:val="00A91FCD"/>
    <w:rsid w:val="00A945D6"/>
    <w:rsid w:val="00AA4360"/>
    <w:rsid w:val="00AB369D"/>
    <w:rsid w:val="00AB4AE2"/>
    <w:rsid w:val="00AB6196"/>
    <w:rsid w:val="00AC3140"/>
    <w:rsid w:val="00AD2553"/>
    <w:rsid w:val="00AD2E50"/>
    <w:rsid w:val="00AD4B77"/>
    <w:rsid w:val="00AE16FA"/>
    <w:rsid w:val="00AE2659"/>
    <w:rsid w:val="00AE5A57"/>
    <w:rsid w:val="00AE601C"/>
    <w:rsid w:val="00AF096D"/>
    <w:rsid w:val="00AF3F4C"/>
    <w:rsid w:val="00AF6AC7"/>
    <w:rsid w:val="00B005B9"/>
    <w:rsid w:val="00B00C1D"/>
    <w:rsid w:val="00B00E67"/>
    <w:rsid w:val="00B020A7"/>
    <w:rsid w:val="00B073FD"/>
    <w:rsid w:val="00B12721"/>
    <w:rsid w:val="00B12D09"/>
    <w:rsid w:val="00B14D77"/>
    <w:rsid w:val="00B15060"/>
    <w:rsid w:val="00B1538D"/>
    <w:rsid w:val="00B21CA2"/>
    <w:rsid w:val="00B2533A"/>
    <w:rsid w:val="00B27B36"/>
    <w:rsid w:val="00B27E5C"/>
    <w:rsid w:val="00B311C6"/>
    <w:rsid w:val="00B36DD0"/>
    <w:rsid w:val="00B406CB"/>
    <w:rsid w:val="00B408A2"/>
    <w:rsid w:val="00B4226B"/>
    <w:rsid w:val="00B4577C"/>
    <w:rsid w:val="00B50DC0"/>
    <w:rsid w:val="00B54D97"/>
    <w:rsid w:val="00B56683"/>
    <w:rsid w:val="00B62AEF"/>
    <w:rsid w:val="00B632CC"/>
    <w:rsid w:val="00B64787"/>
    <w:rsid w:val="00B67474"/>
    <w:rsid w:val="00B67B3C"/>
    <w:rsid w:val="00B7225E"/>
    <w:rsid w:val="00B836E4"/>
    <w:rsid w:val="00B867B3"/>
    <w:rsid w:val="00B87AC3"/>
    <w:rsid w:val="00B94F83"/>
    <w:rsid w:val="00B9557D"/>
    <w:rsid w:val="00BA12F1"/>
    <w:rsid w:val="00BA4115"/>
    <w:rsid w:val="00BA439F"/>
    <w:rsid w:val="00BA54E7"/>
    <w:rsid w:val="00BA6370"/>
    <w:rsid w:val="00BA67FF"/>
    <w:rsid w:val="00BB7C88"/>
    <w:rsid w:val="00BC42CF"/>
    <w:rsid w:val="00BC6ED9"/>
    <w:rsid w:val="00BD19A3"/>
    <w:rsid w:val="00BD1DD6"/>
    <w:rsid w:val="00BD49AA"/>
    <w:rsid w:val="00BD7E1A"/>
    <w:rsid w:val="00BE4195"/>
    <w:rsid w:val="00BE6683"/>
    <w:rsid w:val="00BF4A2C"/>
    <w:rsid w:val="00BF5BB1"/>
    <w:rsid w:val="00BF6877"/>
    <w:rsid w:val="00C0234E"/>
    <w:rsid w:val="00C03A9E"/>
    <w:rsid w:val="00C102AD"/>
    <w:rsid w:val="00C15E99"/>
    <w:rsid w:val="00C16E5C"/>
    <w:rsid w:val="00C22C94"/>
    <w:rsid w:val="00C269D4"/>
    <w:rsid w:val="00C35898"/>
    <w:rsid w:val="00C363C7"/>
    <w:rsid w:val="00C3793A"/>
    <w:rsid w:val="00C4160D"/>
    <w:rsid w:val="00C418C4"/>
    <w:rsid w:val="00C47E72"/>
    <w:rsid w:val="00C55A29"/>
    <w:rsid w:val="00C55EEF"/>
    <w:rsid w:val="00C56355"/>
    <w:rsid w:val="00C61F9B"/>
    <w:rsid w:val="00C62211"/>
    <w:rsid w:val="00C64E2B"/>
    <w:rsid w:val="00C72616"/>
    <w:rsid w:val="00C744FE"/>
    <w:rsid w:val="00C83540"/>
    <w:rsid w:val="00C8406E"/>
    <w:rsid w:val="00C86772"/>
    <w:rsid w:val="00C927B9"/>
    <w:rsid w:val="00C96748"/>
    <w:rsid w:val="00CA0C4D"/>
    <w:rsid w:val="00CA7EDE"/>
    <w:rsid w:val="00CB1E2A"/>
    <w:rsid w:val="00CB1FC2"/>
    <w:rsid w:val="00CB2709"/>
    <w:rsid w:val="00CB39D3"/>
    <w:rsid w:val="00CB44F7"/>
    <w:rsid w:val="00CB4FFB"/>
    <w:rsid w:val="00CB6F89"/>
    <w:rsid w:val="00CB77B4"/>
    <w:rsid w:val="00CC266E"/>
    <w:rsid w:val="00CC2EF1"/>
    <w:rsid w:val="00CC706D"/>
    <w:rsid w:val="00CD1267"/>
    <w:rsid w:val="00CD6BCA"/>
    <w:rsid w:val="00CE228C"/>
    <w:rsid w:val="00CE6038"/>
    <w:rsid w:val="00CE71D9"/>
    <w:rsid w:val="00CF31EF"/>
    <w:rsid w:val="00CF517B"/>
    <w:rsid w:val="00CF545B"/>
    <w:rsid w:val="00CF722C"/>
    <w:rsid w:val="00CF7D37"/>
    <w:rsid w:val="00D01847"/>
    <w:rsid w:val="00D045FC"/>
    <w:rsid w:val="00D04B51"/>
    <w:rsid w:val="00D11D50"/>
    <w:rsid w:val="00D14B41"/>
    <w:rsid w:val="00D209A7"/>
    <w:rsid w:val="00D23CD3"/>
    <w:rsid w:val="00D247AE"/>
    <w:rsid w:val="00D2549E"/>
    <w:rsid w:val="00D26142"/>
    <w:rsid w:val="00D27D69"/>
    <w:rsid w:val="00D303C4"/>
    <w:rsid w:val="00D31226"/>
    <w:rsid w:val="00D31CFC"/>
    <w:rsid w:val="00D402C3"/>
    <w:rsid w:val="00D445A4"/>
    <w:rsid w:val="00D448C2"/>
    <w:rsid w:val="00D4585D"/>
    <w:rsid w:val="00D47EF7"/>
    <w:rsid w:val="00D53586"/>
    <w:rsid w:val="00D57527"/>
    <w:rsid w:val="00D62E83"/>
    <w:rsid w:val="00D666C3"/>
    <w:rsid w:val="00D667AF"/>
    <w:rsid w:val="00D66E5F"/>
    <w:rsid w:val="00D72F11"/>
    <w:rsid w:val="00D73492"/>
    <w:rsid w:val="00D743D3"/>
    <w:rsid w:val="00D810B6"/>
    <w:rsid w:val="00D811AB"/>
    <w:rsid w:val="00D8132D"/>
    <w:rsid w:val="00D815EC"/>
    <w:rsid w:val="00D91BE2"/>
    <w:rsid w:val="00D9597F"/>
    <w:rsid w:val="00D97DB5"/>
    <w:rsid w:val="00DA03BE"/>
    <w:rsid w:val="00DA0727"/>
    <w:rsid w:val="00DA21B1"/>
    <w:rsid w:val="00DA249C"/>
    <w:rsid w:val="00DA52EC"/>
    <w:rsid w:val="00DA67D7"/>
    <w:rsid w:val="00DB411C"/>
    <w:rsid w:val="00DB4AA3"/>
    <w:rsid w:val="00DB77D1"/>
    <w:rsid w:val="00DC00BD"/>
    <w:rsid w:val="00DC141B"/>
    <w:rsid w:val="00DC5F76"/>
    <w:rsid w:val="00DD3A04"/>
    <w:rsid w:val="00DD528A"/>
    <w:rsid w:val="00DD6177"/>
    <w:rsid w:val="00DE0819"/>
    <w:rsid w:val="00DF0A9C"/>
    <w:rsid w:val="00DF290B"/>
    <w:rsid w:val="00DF47FE"/>
    <w:rsid w:val="00E00B49"/>
    <w:rsid w:val="00E0156A"/>
    <w:rsid w:val="00E02204"/>
    <w:rsid w:val="00E024C5"/>
    <w:rsid w:val="00E073D7"/>
    <w:rsid w:val="00E173AD"/>
    <w:rsid w:val="00E25992"/>
    <w:rsid w:val="00E26104"/>
    <w:rsid w:val="00E2626E"/>
    <w:rsid w:val="00E26704"/>
    <w:rsid w:val="00E27FBD"/>
    <w:rsid w:val="00E307FD"/>
    <w:rsid w:val="00E31980"/>
    <w:rsid w:val="00E31BE5"/>
    <w:rsid w:val="00E375A5"/>
    <w:rsid w:val="00E42B1D"/>
    <w:rsid w:val="00E4494D"/>
    <w:rsid w:val="00E44D6F"/>
    <w:rsid w:val="00E513F7"/>
    <w:rsid w:val="00E536BE"/>
    <w:rsid w:val="00E53C11"/>
    <w:rsid w:val="00E57B10"/>
    <w:rsid w:val="00E60696"/>
    <w:rsid w:val="00E6423C"/>
    <w:rsid w:val="00E64722"/>
    <w:rsid w:val="00E66D61"/>
    <w:rsid w:val="00E71483"/>
    <w:rsid w:val="00E7458E"/>
    <w:rsid w:val="00E74A9E"/>
    <w:rsid w:val="00E77F56"/>
    <w:rsid w:val="00E81E7B"/>
    <w:rsid w:val="00E82568"/>
    <w:rsid w:val="00E91027"/>
    <w:rsid w:val="00E9376A"/>
    <w:rsid w:val="00E93830"/>
    <w:rsid w:val="00E93E0E"/>
    <w:rsid w:val="00E94BF3"/>
    <w:rsid w:val="00EA3660"/>
    <w:rsid w:val="00EB1A25"/>
    <w:rsid w:val="00EB1ED3"/>
    <w:rsid w:val="00EB3450"/>
    <w:rsid w:val="00EC6B62"/>
    <w:rsid w:val="00EC767F"/>
    <w:rsid w:val="00ED7612"/>
    <w:rsid w:val="00EE70B7"/>
    <w:rsid w:val="00EE7717"/>
    <w:rsid w:val="00F04176"/>
    <w:rsid w:val="00F04688"/>
    <w:rsid w:val="00F05B0D"/>
    <w:rsid w:val="00F05B8B"/>
    <w:rsid w:val="00F122DE"/>
    <w:rsid w:val="00F15E41"/>
    <w:rsid w:val="00F2061F"/>
    <w:rsid w:val="00F314B7"/>
    <w:rsid w:val="00F432F5"/>
    <w:rsid w:val="00F602BA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A2E92"/>
    <w:rsid w:val="00FA3462"/>
    <w:rsid w:val="00FA45DC"/>
    <w:rsid w:val="00FA4D82"/>
    <w:rsid w:val="00FB687C"/>
    <w:rsid w:val="00FC0C03"/>
    <w:rsid w:val="00FC269E"/>
    <w:rsid w:val="00FC310A"/>
    <w:rsid w:val="00FC518C"/>
    <w:rsid w:val="00FD223E"/>
    <w:rsid w:val="00FD5BE0"/>
    <w:rsid w:val="00FE114D"/>
    <w:rsid w:val="00FE2211"/>
    <w:rsid w:val="00FE5827"/>
    <w:rsid w:val="00FE6576"/>
    <w:rsid w:val="00FF79E3"/>
    <w:rsid w:val="00FF79F0"/>
    <w:rsid w:val="00FF7BB5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  <w:style w:type="character" w:customStyle="1" w:styleId="tl8wme">
    <w:name w:val="tl8wme"/>
    <w:rsid w:val="004C77D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3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D79A37-7F3B-4307-8B99-074BE5D07D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429</TotalTime>
  <Pages>2</Pages>
  <Words>653</Words>
  <Characters>3853</Characters>
  <Application>Microsoft Office Word</Application>
  <DocSecurity>0</DocSecurity>
  <Lines>32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4498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112</cp:revision>
  <cp:lastPrinted>2017-02-23T08:24:00Z</cp:lastPrinted>
  <dcterms:created xsi:type="dcterms:W3CDTF">2017-08-18T11:43:00Z</dcterms:created>
  <dcterms:modified xsi:type="dcterms:W3CDTF">2018-09-19T08:22:00Z</dcterms:modified>
</cp:coreProperties>
</file>