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19FA" w14:textId="22F3087C" w:rsidR="00C64178" w:rsidRPr="00D34631" w:rsidRDefault="00F94588" w:rsidP="00591F6C">
      <w:pPr>
        <w:pStyle w:val="Nadpis1"/>
        <w:rPr>
          <w:rFonts w:ascii="Arial" w:hAnsi="Arial" w:cs="Arial"/>
        </w:rPr>
      </w:pPr>
      <w:r>
        <w:rPr>
          <w:rFonts w:ascii="Arial" w:hAnsi="Arial" w:cs="Arial"/>
        </w:rPr>
        <w:t>Vývozní a d</w:t>
      </w:r>
      <w:r w:rsidR="00F713CE">
        <w:rPr>
          <w:rFonts w:ascii="Arial" w:hAnsi="Arial" w:cs="Arial"/>
        </w:rPr>
        <w:t>ovozní c</w:t>
      </w:r>
      <w:r w:rsidR="000F4475">
        <w:rPr>
          <w:rFonts w:ascii="Arial" w:hAnsi="Arial" w:cs="Arial"/>
        </w:rPr>
        <w:t xml:space="preserve">eny </w:t>
      </w:r>
      <w:r>
        <w:rPr>
          <w:rFonts w:ascii="Arial" w:hAnsi="Arial" w:cs="Arial"/>
        </w:rPr>
        <w:t>elektřiny</w:t>
      </w:r>
      <w:r w:rsidR="002450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 značn</w:t>
      </w:r>
      <w:r w:rsidR="00D8776D">
        <w:rPr>
          <w:rFonts w:ascii="Arial" w:hAnsi="Arial" w:cs="Arial"/>
        </w:rPr>
        <w:t xml:space="preserve">ě </w:t>
      </w:r>
      <w:r>
        <w:rPr>
          <w:rFonts w:ascii="Arial" w:hAnsi="Arial" w:cs="Arial"/>
        </w:rPr>
        <w:t>zvýši</w:t>
      </w:r>
      <w:r w:rsidR="000F4475">
        <w:rPr>
          <w:rFonts w:ascii="Arial" w:hAnsi="Arial" w:cs="Arial"/>
        </w:rPr>
        <w:t>ly</w:t>
      </w:r>
    </w:p>
    <w:p w14:paraId="38B5CC27" w14:textId="055C3AFB" w:rsidR="00F21B6A" w:rsidRPr="00D34631" w:rsidRDefault="00000000" w:rsidP="00591F6C">
      <w:pPr>
        <w:jc w:val="left"/>
      </w:pPr>
      <w:sdt>
        <w:sdtPr>
          <w:id w:val="902409853"/>
          <w:placeholder>
            <w:docPart w:val="61C00D93B532474EBDAE0BB6DA9B4322"/>
          </w:placeholder>
          <w:date w:fullDate="2026-10-12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AB54C3">
            <w:t>1</w:t>
          </w:r>
          <w:r w:rsidR="0042249F">
            <w:t>2</w:t>
          </w:r>
          <w:r w:rsidR="00AB54C3">
            <w:t xml:space="preserve">. </w:t>
          </w:r>
          <w:r w:rsidR="0042249F">
            <w:t>1</w:t>
          </w:r>
          <w:r w:rsidR="00AB54C3">
            <w:t>0. 2026</w:t>
          </w:r>
        </w:sdtContent>
      </w:sdt>
    </w:p>
    <w:p w14:paraId="7F734D11" w14:textId="36714D5F" w:rsidR="00C64178" w:rsidRPr="00D34631" w:rsidRDefault="00C64178" w:rsidP="00591F6C">
      <w:pPr>
        <w:pStyle w:val="Nadpis2"/>
        <w:rPr>
          <w:rFonts w:ascii="Arial" w:hAnsi="Arial" w:cs="Arial"/>
          <w:color w:val="545860"/>
        </w:rPr>
      </w:pPr>
      <w:r w:rsidRPr="00D34631">
        <w:rPr>
          <w:rFonts w:ascii="Arial" w:hAnsi="Arial" w:cs="Arial"/>
          <w:color w:val="545860"/>
        </w:rPr>
        <w:t xml:space="preserve">Indexy cen vývozu a dovozu – </w:t>
      </w:r>
      <w:r w:rsidR="00F53378">
        <w:rPr>
          <w:rFonts w:ascii="Arial" w:hAnsi="Arial" w:cs="Arial"/>
          <w:color w:val="545860"/>
        </w:rPr>
        <w:t>srpen</w:t>
      </w:r>
      <w:r w:rsidRPr="00D34631">
        <w:rPr>
          <w:rFonts w:ascii="Arial" w:hAnsi="Arial" w:cs="Arial"/>
          <w:color w:val="545860"/>
        </w:rPr>
        <w:t xml:space="preserve"> 2026</w:t>
      </w:r>
    </w:p>
    <w:p w14:paraId="41E29667" w14:textId="6C2A378F" w:rsidR="00C64178" w:rsidRPr="00D34631" w:rsidRDefault="00C64178" w:rsidP="00591F6C">
      <w:pPr>
        <w:pStyle w:val="Perex"/>
      </w:pPr>
      <w:r w:rsidRPr="00D34631">
        <w:t>V </w:t>
      </w:r>
      <w:r w:rsidR="00F53378">
        <w:t>srpnu</w:t>
      </w:r>
      <w:r w:rsidRPr="00D34631">
        <w:t xml:space="preserve"> 2026 se vývozní ceny meziměsíčně </w:t>
      </w:r>
      <w:r w:rsidR="005A4072">
        <w:t>zvýši</w:t>
      </w:r>
      <w:r w:rsidR="000C3788">
        <w:t>ly</w:t>
      </w:r>
      <w:r w:rsidR="005A4072">
        <w:t xml:space="preserve"> o 0,7 %</w:t>
      </w:r>
      <w:r w:rsidR="00715AED">
        <w:t xml:space="preserve">, </w:t>
      </w:r>
      <w:r w:rsidR="00715AED" w:rsidRPr="00D34631">
        <w:t xml:space="preserve">meziročně </w:t>
      </w:r>
      <w:r w:rsidR="00715AED">
        <w:t xml:space="preserve">vzrostly </w:t>
      </w:r>
      <w:r w:rsidRPr="00D34631">
        <w:t>o </w:t>
      </w:r>
      <w:r w:rsidR="005A4072">
        <w:t>3</w:t>
      </w:r>
      <w:r w:rsidRPr="00D34631">
        <w:t>,</w:t>
      </w:r>
      <w:r w:rsidR="005A4072">
        <w:t>9</w:t>
      </w:r>
      <w:r w:rsidRPr="00D34631">
        <w:t xml:space="preserve"> %. Dovozní ceny </w:t>
      </w:r>
      <w:r w:rsidR="000C3788">
        <w:t>se </w:t>
      </w:r>
      <w:r w:rsidRPr="00D34631">
        <w:t xml:space="preserve">meziměsíčně </w:t>
      </w:r>
      <w:r w:rsidR="000C3788">
        <w:t>zvýšil</w:t>
      </w:r>
      <w:r w:rsidRPr="00D34631">
        <w:t>y o </w:t>
      </w:r>
      <w:r w:rsidR="00E90CFA" w:rsidRPr="00D34631">
        <w:t>0</w:t>
      </w:r>
      <w:r w:rsidRPr="00D34631">
        <w:t>,</w:t>
      </w:r>
      <w:r w:rsidR="000C3788">
        <w:t>5</w:t>
      </w:r>
      <w:r w:rsidRPr="00D34631">
        <w:t xml:space="preserve"> %, meziročně </w:t>
      </w:r>
      <w:r w:rsidR="000C3788">
        <w:t>vzrostly</w:t>
      </w:r>
      <w:r w:rsidR="00715AED">
        <w:t xml:space="preserve"> </w:t>
      </w:r>
      <w:r w:rsidRPr="00D34631">
        <w:t>o </w:t>
      </w:r>
      <w:r w:rsidR="00162A1D">
        <w:t>5</w:t>
      </w:r>
      <w:r w:rsidRPr="00D34631">
        <w:t>,</w:t>
      </w:r>
      <w:r w:rsidR="00162A1D">
        <w:t>8</w:t>
      </w:r>
      <w:r w:rsidRPr="00D34631">
        <w:t xml:space="preserve"> %. Hodnota směnných relací byla meziměsíčně </w:t>
      </w:r>
      <w:r w:rsidR="005B0E8B">
        <w:t>100</w:t>
      </w:r>
      <w:r w:rsidRPr="00D34631">
        <w:t>,</w:t>
      </w:r>
      <w:r w:rsidR="005B0E8B">
        <w:t>1</w:t>
      </w:r>
      <w:r w:rsidRPr="00D34631">
        <w:t xml:space="preserve"> %, meziročně </w:t>
      </w:r>
      <w:r w:rsidR="00D631A9" w:rsidRPr="00D34631">
        <w:t>9</w:t>
      </w:r>
      <w:r w:rsidR="005B0E8B">
        <w:t>8</w:t>
      </w:r>
      <w:r w:rsidRPr="00D34631">
        <w:t>,</w:t>
      </w:r>
      <w:r w:rsidR="005B0E8B">
        <w:t>2</w:t>
      </w:r>
      <w:r w:rsidRPr="00D34631">
        <w:t> %.</w:t>
      </w:r>
    </w:p>
    <w:p w14:paraId="3C8B89F2" w14:textId="6713F6F0" w:rsidR="00773B0B" w:rsidRPr="00D34631" w:rsidRDefault="00C64178" w:rsidP="00591F6C">
      <w:pPr>
        <w:pStyle w:val="Nadpis6"/>
        <w:rPr>
          <w:color w:val="545860"/>
        </w:rPr>
      </w:pPr>
      <w:r w:rsidRPr="00D34631">
        <w:rPr>
          <w:color w:val="545860"/>
        </w:rPr>
        <w:t>Vývozní ceny</w:t>
      </w:r>
    </w:p>
    <w:p w14:paraId="0BE200D7" w14:textId="0F0AE064" w:rsidR="00C64178" w:rsidRPr="00D34631" w:rsidRDefault="00C64178" w:rsidP="00591F6C">
      <w:pPr>
        <w:jc w:val="left"/>
      </w:pPr>
      <w:r w:rsidRPr="00D34631">
        <w:rPr>
          <w:b/>
        </w:rPr>
        <w:t>Meziměsíčně</w:t>
      </w:r>
      <w:r w:rsidRPr="00D34631">
        <w:t xml:space="preserve"> </w:t>
      </w:r>
      <w:r w:rsidR="00191E6D">
        <w:t>se v </w:t>
      </w:r>
      <w:r w:rsidR="00F53378">
        <w:t>srpnu</w:t>
      </w:r>
      <w:r w:rsidRPr="00D34631">
        <w:t xml:space="preserve"> vývozní ceny </w:t>
      </w:r>
      <w:r w:rsidR="006A0A8A">
        <w:t>zvýšily o 0,7 %</w:t>
      </w:r>
      <w:r w:rsidR="00C075F7">
        <w:t xml:space="preserve"> </w:t>
      </w:r>
      <w:r w:rsidRPr="00D34631">
        <w:t>(</w:t>
      </w:r>
      <w:r w:rsidR="00C075F7">
        <w:t xml:space="preserve">po </w:t>
      </w:r>
      <w:r w:rsidRPr="00D34631">
        <w:t>kurzové</w:t>
      </w:r>
      <w:r w:rsidR="00C075F7">
        <w:t>m</w:t>
      </w:r>
      <w:r w:rsidRPr="00D34631">
        <w:t xml:space="preserve"> očištění</w:t>
      </w:r>
      <w:r w:rsidR="00EF5A70">
        <w:t xml:space="preserve"> o 0,9 %</w:t>
      </w:r>
      <w:r w:rsidRPr="00D34631">
        <w:t xml:space="preserve">). </w:t>
      </w:r>
      <w:r w:rsidR="005A33C5">
        <w:t>Výrazně</w:t>
      </w:r>
      <w:r w:rsidRPr="00D34631">
        <w:t xml:space="preserve"> </w:t>
      </w:r>
      <w:r w:rsidR="002D718B" w:rsidRPr="00D34631">
        <w:t>se zvýšily</w:t>
      </w:r>
      <w:r w:rsidRPr="00D34631">
        <w:t xml:space="preserve"> ceny </w:t>
      </w:r>
      <w:r w:rsidR="005A33C5">
        <w:t>elektřiny</w:t>
      </w:r>
      <w:r w:rsidR="002D718B" w:rsidRPr="00D34631">
        <w:t xml:space="preserve"> </w:t>
      </w:r>
      <w:r w:rsidRPr="00D34631">
        <w:t>o </w:t>
      </w:r>
      <w:r w:rsidR="005A33C5">
        <w:t>18</w:t>
      </w:r>
      <w:r w:rsidR="002D718B" w:rsidRPr="00D34631">
        <w:t>,</w:t>
      </w:r>
      <w:r w:rsidR="005A33C5">
        <w:t>6</w:t>
      </w:r>
      <w:r w:rsidRPr="00D34631">
        <w:t> %</w:t>
      </w:r>
      <w:r w:rsidR="00C075F7">
        <w:t xml:space="preserve">, </w:t>
      </w:r>
      <w:r w:rsidR="00C075F7" w:rsidRPr="00D34631">
        <w:t>koksu a rafinovaných ropných produktů o </w:t>
      </w:r>
      <w:r w:rsidR="005A33C5">
        <w:t>8</w:t>
      </w:r>
      <w:r w:rsidR="00C075F7" w:rsidRPr="00D34631">
        <w:t>,</w:t>
      </w:r>
      <w:r w:rsidR="005A33C5">
        <w:t>2</w:t>
      </w:r>
      <w:r w:rsidR="00C075F7" w:rsidRPr="00D34631">
        <w:t> %</w:t>
      </w:r>
      <w:r w:rsidR="00C075F7">
        <w:t xml:space="preserve"> </w:t>
      </w:r>
      <w:r w:rsidR="009C7ACC" w:rsidRPr="00FB44B2">
        <w:t xml:space="preserve">a ceny </w:t>
      </w:r>
      <w:r w:rsidR="005A33C5">
        <w:t>textilií</w:t>
      </w:r>
      <w:r w:rsidR="009C7ACC" w:rsidRPr="00FB44B2">
        <w:t xml:space="preserve"> </w:t>
      </w:r>
      <w:r w:rsidRPr="00FB44B2">
        <w:t>o </w:t>
      </w:r>
      <w:r w:rsidR="00046C33">
        <w:t>1</w:t>
      </w:r>
      <w:r w:rsidRPr="00FB44B2">
        <w:t>,</w:t>
      </w:r>
      <w:r w:rsidR="00046C33">
        <w:t>3</w:t>
      </w:r>
      <w:r w:rsidRPr="00FB44B2">
        <w:t> %.</w:t>
      </w:r>
      <w:r w:rsidRPr="00D34631">
        <w:t xml:space="preserve"> </w:t>
      </w:r>
      <w:r w:rsidR="00C075F7">
        <w:t>Nejvíce</w:t>
      </w:r>
      <w:r w:rsidR="006B7CB1" w:rsidRPr="00D34631">
        <w:t xml:space="preserve"> </w:t>
      </w:r>
      <w:r w:rsidR="003679BE" w:rsidRPr="00D34631">
        <w:t>kles</w:t>
      </w:r>
      <w:r w:rsidRPr="00D34631">
        <w:t xml:space="preserve">ly </w:t>
      </w:r>
      <w:r w:rsidR="00EA6642">
        <w:t xml:space="preserve">ceny </w:t>
      </w:r>
      <w:r w:rsidR="001A1E8D">
        <w:t>sběru, přípravy k likvidaci a likvidace odpadu</w:t>
      </w:r>
      <w:r w:rsidR="006B7CB1" w:rsidRPr="00D34631">
        <w:t xml:space="preserve"> </w:t>
      </w:r>
      <w:r w:rsidRPr="00D34631">
        <w:t>o </w:t>
      </w:r>
      <w:r w:rsidR="001A1E8D">
        <w:t>2</w:t>
      </w:r>
      <w:r w:rsidRPr="00D34631">
        <w:t>,</w:t>
      </w:r>
      <w:r w:rsidR="001A1E8D">
        <w:t>1</w:t>
      </w:r>
      <w:r w:rsidRPr="00D34631">
        <w:t> % a ceny</w:t>
      </w:r>
      <w:r w:rsidR="00940AE3">
        <w:t xml:space="preserve"> </w:t>
      </w:r>
      <w:r w:rsidR="001A1E8D">
        <w:t>produktů lesnictví a těžby dřeva</w:t>
      </w:r>
      <w:r w:rsidRPr="00D34631">
        <w:t xml:space="preserve"> </w:t>
      </w:r>
      <w:r w:rsidRPr="00FB44B2">
        <w:t>o </w:t>
      </w:r>
      <w:r w:rsidR="001A1E8D">
        <w:t>1</w:t>
      </w:r>
      <w:r w:rsidR="009E33B8" w:rsidRPr="00FB44B2">
        <w:t>,</w:t>
      </w:r>
      <w:r w:rsidR="001A1E8D">
        <w:t>6</w:t>
      </w:r>
      <w:r w:rsidRPr="00FB44B2">
        <w:t> %.</w:t>
      </w:r>
      <w:r w:rsidRPr="00D34631">
        <w:t xml:space="preserve"> </w:t>
      </w:r>
    </w:p>
    <w:p w14:paraId="42E71408" w14:textId="48F951FC" w:rsidR="00200551" w:rsidRPr="00D34631" w:rsidRDefault="00C64178" w:rsidP="00591F6C">
      <w:pPr>
        <w:jc w:val="left"/>
      </w:pPr>
      <w:r w:rsidRPr="00D34631">
        <w:rPr>
          <w:b/>
        </w:rPr>
        <w:t>Meziročně</w:t>
      </w:r>
      <w:r w:rsidRPr="00D34631">
        <w:t xml:space="preserve"> v </w:t>
      </w:r>
      <w:r w:rsidR="00F53378">
        <w:t>srpnu</w:t>
      </w:r>
      <w:r w:rsidRPr="00D34631">
        <w:t xml:space="preserve"> </w:t>
      </w:r>
      <w:r w:rsidR="006613F5">
        <w:t xml:space="preserve">vzrostly </w:t>
      </w:r>
      <w:r w:rsidRPr="00D34631">
        <w:t>vývozní ceny o </w:t>
      </w:r>
      <w:r w:rsidR="00085CF5">
        <w:t>3</w:t>
      </w:r>
      <w:r w:rsidRPr="00D34631">
        <w:t>,</w:t>
      </w:r>
      <w:r w:rsidR="00085CF5">
        <w:t>9</w:t>
      </w:r>
      <w:r w:rsidRPr="00D34631">
        <w:t> % (po kurzovém očištění o </w:t>
      </w:r>
      <w:r w:rsidR="00107D86">
        <w:t>5</w:t>
      </w:r>
      <w:r w:rsidR="00816C8D">
        <w:t>,0</w:t>
      </w:r>
      <w:r w:rsidRPr="00D34631">
        <w:t xml:space="preserve"> %). </w:t>
      </w:r>
      <w:r w:rsidR="00B547BC" w:rsidRPr="00D34631">
        <w:t>Znač</w:t>
      </w:r>
      <w:r w:rsidRPr="00D34631">
        <w:t xml:space="preserve">ně </w:t>
      </w:r>
      <w:r w:rsidR="006613F5">
        <w:t>se zvýšily</w:t>
      </w:r>
      <w:r w:rsidRPr="00D34631">
        <w:t xml:space="preserve"> ceny</w:t>
      </w:r>
      <w:r w:rsidR="00EA1BFD">
        <w:t xml:space="preserve"> </w:t>
      </w:r>
      <w:r w:rsidR="00EA1BFD" w:rsidRPr="00D34631">
        <w:t>elektřiny</w:t>
      </w:r>
      <w:r w:rsidR="009A2FFB" w:rsidRPr="00D34631">
        <w:t xml:space="preserve"> </w:t>
      </w:r>
      <w:r w:rsidRPr="00D34631">
        <w:t>o </w:t>
      </w:r>
      <w:r w:rsidR="006613F5">
        <w:t>4</w:t>
      </w:r>
      <w:r w:rsidR="00EA1BFD">
        <w:t>9</w:t>
      </w:r>
      <w:r w:rsidRPr="00D34631">
        <w:t>,</w:t>
      </w:r>
      <w:r w:rsidR="00EA1BFD">
        <w:t>7</w:t>
      </w:r>
      <w:r w:rsidRPr="00D34631">
        <w:t xml:space="preserve"> %, </w:t>
      </w:r>
      <w:r w:rsidR="00EA1BFD" w:rsidRPr="00D34631">
        <w:t>koksu a rafinovaných ropných produktů</w:t>
      </w:r>
      <w:r w:rsidR="00B547BC" w:rsidRPr="00D34631">
        <w:t xml:space="preserve"> </w:t>
      </w:r>
      <w:r w:rsidRPr="00D34631">
        <w:t>o </w:t>
      </w:r>
      <w:r w:rsidR="006613F5">
        <w:t>4</w:t>
      </w:r>
      <w:r w:rsidR="00EA1BFD">
        <w:t>8</w:t>
      </w:r>
      <w:r w:rsidRPr="00D34631">
        <w:t>,</w:t>
      </w:r>
      <w:r w:rsidR="00EA1BFD">
        <w:t>3</w:t>
      </w:r>
      <w:r w:rsidRPr="00D34631">
        <w:t> % a ceny</w:t>
      </w:r>
      <w:r w:rsidR="009A2FFB" w:rsidRPr="00D34631">
        <w:t xml:space="preserve"> </w:t>
      </w:r>
      <w:r w:rsidR="006613F5">
        <w:t>sběru, přípravy k likvidaci a</w:t>
      </w:r>
      <w:r w:rsidR="0049027C">
        <w:t> </w:t>
      </w:r>
      <w:r w:rsidR="006613F5">
        <w:t>likvidace odpadu</w:t>
      </w:r>
      <w:r w:rsidR="00B547BC" w:rsidRPr="00D34631">
        <w:t xml:space="preserve"> </w:t>
      </w:r>
      <w:r w:rsidRPr="00D34631">
        <w:t>o </w:t>
      </w:r>
      <w:r w:rsidR="00B547BC" w:rsidRPr="00D34631">
        <w:t>1</w:t>
      </w:r>
      <w:r w:rsidR="00EA1BFD">
        <w:t>2</w:t>
      </w:r>
      <w:r w:rsidRPr="00D34631">
        <w:t>,</w:t>
      </w:r>
      <w:r w:rsidR="00EA1BFD">
        <w:t>8</w:t>
      </w:r>
      <w:r w:rsidRPr="00D34631">
        <w:t xml:space="preserve"> %. </w:t>
      </w:r>
      <w:r w:rsidR="009A2FFB" w:rsidRPr="00D34631">
        <w:t>Vý</w:t>
      </w:r>
      <w:r w:rsidR="00B547BC" w:rsidRPr="00D34631">
        <w:t>znam</w:t>
      </w:r>
      <w:r w:rsidR="009A2FFB" w:rsidRPr="00D34631">
        <w:t>n</w:t>
      </w:r>
      <w:r w:rsidRPr="00D34631">
        <w:t xml:space="preserve">ě </w:t>
      </w:r>
      <w:r w:rsidR="00B547BC" w:rsidRPr="00D34631">
        <w:t>klesly</w:t>
      </w:r>
      <w:r w:rsidRPr="00D34631">
        <w:t xml:space="preserve"> ceny</w:t>
      </w:r>
      <w:r w:rsidR="00B547BC" w:rsidRPr="00D34631">
        <w:t xml:space="preserve"> potravinářských výrobků</w:t>
      </w:r>
      <w:r w:rsidRPr="00D34631">
        <w:t xml:space="preserve"> o </w:t>
      </w:r>
      <w:r w:rsidR="00EA1BFD">
        <w:t>7</w:t>
      </w:r>
      <w:r w:rsidRPr="00D34631">
        <w:t>,</w:t>
      </w:r>
      <w:r w:rsidR="00EA1BFD">
        <w:t>3</w:t>
      </w:r>
      <w:r w:rsidRPr="00D34631">
        <w:t xml:space="preserve"> % a ceny </w:t>
      </w:r>
      <w:r w:rsidR="006613F5">
        <w:t>nábytku</w:t>
      </w:r>
      <w:r w:rsidR="00B547BC" w:rsidRPr="00D34631">
        <w:t xml:space="preserve"> </w:t>
      </w:r>
      <w:r w:rsidRPr="00D34631">
        <w:t>o </w:t>
      </w:r>
      <w:r w:rsidR="006613F5">
        <w:t>3</w:t>
      </w:r>
      <w:r w:rsidRPr="00D34631">
        <w:t>,</w:t>
      </w:r>
      <w:r w:rsidR="00EA1BFD">
        <w:t>3</w:t>
      </w:r>
      <w:r w:rsidRPr="00D34631">
        <w:t xml:space="preserve"> %. </w:t>
      </w:r>
    </w:p>
    <w:p w14:paraId="78AD59B0" w14:textId="5AB0913B" w:rsidR="00C64178" w:rsidRPr="00D34631" w:rsidRDefault="00C64178" w:rsidP="00591F6C">
      <w:pPr>
        <w:pStyle w:val="Nadpis6"/>
        <w:rPr>
          <w:color w:val="545860"/>
        </w:rPr>
      </w:pPr>
      <w:r w:rsidRPr="00D34631">
        <w:rPr>
          <w:color w:val="545860"/>
        </w:rPr>
        <w:t>Dovozní ceny</w:t>
      </w:r>
    </w:p>
    <w:p w14:paraId="5B105FCC" w14:textId="0561C589" w:rsidR="00C64178" w:rsidRPr="00D34631" w:rsidRDefault="00C64178" w:rsidP="00591F6C">
      <w:pPr>
        <w:jc w:val="left"/>
      </w:pPr>
      <w:r w:rsidRPr="00D34631">
        <w:rPr>
          <w:b/>
        </w:rPr>
        <w:t>Meziměsíčně</w:t>
      </w:r>
      <w:r w:rsidRPr="00D34631">
        <w:t xml:space="preserve"> </w:t>
      </w:r>
      <w:r w:rsidR="00C075F7">
        <w:t>se</w:t>
      </w:r>
      <w:r w:rsidR="00191E6D">
        <w:t> v </w:t>
      </w:r>
      <w:r w:rsidR="00F53378">
        <w:t>srpnu</w:t>
      </w:r>
      <w:r w:rsidRPr="00D34631">
        <w:t xml:space="preserve"> dovozní ceny </w:t>
      </w:r>
      <w:r w:rsidR="00C075F7">
        <w:t xml:space="preserve">zvýšily </w:t>
      </w:r>
      <w:r w:rsidRPr="00D34631">
        <w:t>o </w:t>
      </w:r>
      <w:r w:rsidR="00945A44" w:rsidRPr="00D34631">
        <w:t>0</w:t>
      </w:r>
      <w:r w:rsidRPr="00D34631">
        <w:t>,</w:t>
      </w:r>
      <w:r w:rsidR="00C075F7">
        <w:t>5</w:t>
      </w:r>
      <w:r w:rsidRPr="00D34631">
        <w:t> % (po kurzovém očištění o </w:t>
      </w:r>
      <w:r w:rsidR="00945A44" w:rsidRPr="00D34631">
        <w:t>0</w:t>
      </w:r>
      <w:r w:rsidRPr="00D34631">
        <w:t>,</w:t>
      </w:r>
      <w:r w:rsidR="00816C8D">
        <w:t>8</w:t>
      </w:r>
      <w:r w:rsidRPr="00D34631">
        <w:t xml:space="preserve"> %). </w:t>
      </w:r>
      <w:r w:rsidR="007D4F9D">
        <w:t>Značně</w:t>
      </w:r>
      <w:r w:rsidRPr="00D34631">
        <w:t xml:space="preserve"> </w:t>
      </w:r>
      <w:r w:rsidR="0074443C">
        <w:t>vz</w:t>
      </w:r>
      <w:r w:rsidR="006613F5">
        <w:t>rostl</w:t>
      </w:r>
      <w:r w:rsidR="00436BAB">
        <w:t>y</w:t>
      </w:r>
      <w:r w:rsidRPr="00D34631">
        <w:t xml:space="preserve"> ceny</w:t>
      </w:r>
      <w:r w:rsidR="007D4F9D">
        <w:t xml:space="preserve"> elektřiny</w:t>
      </w:r>
      <w:r w:rsidR="00436BAB">
        <w:t xml:space="preserve"> </w:t>
      </w:r>
      <w:r w:rsidRPr="00D34631">
        <w:t>o </w:t>
      </w:r>
      <w:r w:rsidR="007D4F9D">
        <w:t>25</w:t>
      </w:r>
      <w:r w:rsidRPr="00D34631">
        <w:t>,</w:t>
      </w:r>
      <w:r w:rsidR="007D4F9D">
        <w:t>4</w:t>
      </w:r>
      <w:r w:rsidRPr="00D34631">
        <w:t> %,</w:t>
      </w:r>
      <w:r w:rsidR="00740052" w:rsidRPr="00D34631">
        <w:t xml:space="preserve"> </w:t>
      </w:r>
      <w:r w:rsidR="007D4F9D" w:rsidRPr="00D34631">
        <w:t>koksu a rafinovaných ropných produktů</w:t>
      </w:r>
      <w:r w:rsidRPr="00D34631">
        <w:t xml:space="preserve"> o </w:t>
      </w:r>
      <w:r w:rsidR="007D4F9D">
        <w:t>6</w:t>
      </w:r>
      <w:r w:rsidRPr="00D34631">
        <w:t>,</w:t>
      </w:r>
      <w:r w:rsidR="007D4F9D">
        <w:t>4</w:t>
      </w:r>
      <w:r w:rsidRPr="00D34631">
        <w:t xml:space="preserve"> % a ceny </w:t>
      </w:r>
      <w:r w:rsidR="007D4F9D">
        <w:t>ropy a zemního plynu</w:t>
      </w:r>
      <w:r w:rsidR="0074443C">
        <w:t xml:space="preserve"> </w:t>
      </w:r>
      <w:r w:rsidRPr="00D34631">
        <w:t>o </w:t>
      </w:r>
      <w:r w:rsidR="007D4F9D">
        <w:t>4</w:t>
      </w:r>
      <w:r w:rsidRPr="00D34631">
        <w:t>,</w:t>
      </w:r>
      <w:r w:rsidR="007D4F9D">
        <w:t>2</w:t>
      </w:r>
      <w:r w:rsidRPr="00D34631">
        <w:t xml:space="preserve"> %. </w:t>
      </w:r>
      <w:r w:rsidR="0074443C">
        <w:t>Nejvíce se</w:t>
      </w:r>
      <w:r w:rsidR="0049027C">
        <w:t> </w:t>
      </w:r>
      <w:r w:rsidR="0074443C">
        <w:t>snížily c</w:t>
      </w:r>
      <w:r w:rsidRPr="00D34631">
        <w:t xml:space="preserve">eny </w:t>
      </w:r>
      <w:r w:rsidR="007D4F9D">
        <w:t>oděvů</w:t>
      </w:r>
      <w:r w:rsidR="00CC3979">
        <w:t xml:space="preserve"> </w:t>
      </w:r>
      <w:r w:rsidR="0074443C">
        <w:t>o </w:t>
      </w:r>
      <w:r w:rsidR="007D4F9D">
        <w:t>3</w:t>
      </w:r>
      <w:r w:rsidRPr="00D34631">
        <w:t>,</w:t>
      </w:r>
      <w:r w:rsidR="007D4F9D">
        <w:t>5</w:t>
      </w:r>
      <w:r w:rsidRPr="00D34631">
        <w:t xml:space="preserve"> % a ceny </w:t>
      </w:r>
      <w:r w:rsidR="007D4F9D">
        <w:t>usní a souvisejících výrobků</w:t>
      </w:r>
      <w:r w:rsidR="00A36A84" w:rsidRPr="00D34631">
        <w:t xml:space="preserve"> </w:t>
      </w:r>
      <w:r w:rsidRPr="00D34631">
        <w:t>o </w:t>
      </w:r>
      <w:r w:rsidR="007D4F9D">
        <w:t>1</w:t>
      </w:r>
      <w:r w:rsidRPr="00D34631">
        <w:t>,</w:t>
      </w:r>
      <w:r w:rsidR="007D4F9D">
        <w:t>8</w:t>
      </w:r>
      <w:r w:rsidRPr="00D34631">
        <w:t> %.</w:t>
      </w:r>
    </w:p>
    <w:p w14:paraId="1E380401" w14:textId="20823AA4" w:rsidR="00C64178" w:rsidRPr="00D34631" w:rsidRDefault="00C64178" w:rsidP="00591F6C">
      <w:pPr>
        <w:jc w:val="left"/>
      </w:pPr>
      <w:r w:rsidRPr="00D34631">
        <w:rPr>
          <w:b/>
        </w:rPr>
        <w:t>Meziročně</w:t>
      </w:r>
      <w:r w:rsidRPr="00D34631">
        <w:t xml:space="preserve"> v </w:t>
      </w:r>
      <w:r w:rsidR="00F53378">
        <w:t>srpnu</w:t>
      </w:r>
      <w:r w:rsidRPr="00D34631">
        <w:t xml:space="preserve"> </w:t>
      </w:r>
      <w:r w:rsidR="006613F5">
        <w:t xml:space="preserve">vzrostly </w:t>
      </w:r>
      <w:r w:rsidRPr="00D34631">
        <w:t>dovozní ceny o </w:t>
      </w:r>
      <w:r w:rsidR="00162A1D">
        <w:t>5</w:t>
      </w:r>
      <w:r w:rsidRPr="00D34631">
        <w:t>,</w:t>
      </w:r>
      <w:r w:rsidR="00162A1D">
        <w:t>8</w:t>
      </w:r>
      <w:r w:rsidRPr="00D34631">
        <w:t> % (po kurzovém očištění o </w:t>
      </w:r>
      <w:r w:rsidR="00816C8D">
        <w:t>6</w:t>
      </w:r>
      <w:r w:rsidRPr="00D34631">
        <w:t>,</w:t>
      </w:r>
      <w:r w:rsidR="00816C8D">
        <w:t>9</w:t>
      </w:r>
      <w:r w:rsidRPr="00D34631">
        <w:t xml:space="preserve"> %). </w:t>
      </w:r>
      <w:r w:rsidR="00882C05">
        <w:t>Výrazn</w:t>
      </w:r>
      <w:r w:rsidR="00191E6D">
        <w:t>ě</w:t>
      </w:r>
      <w:r w:rsidR="00176630" w:rsidRPr="00D34631">
        <w:t xml:space="preserve"> </w:t>
      </w:r>
      <w:r w:rsidR="00191E6D">
        <w:t>se zvýšil</w:t>
      </w:r>
      <w:r w:rsidR="00176630" w:rsidRPr="00D34631">
        <w:t xml:space="preserve">y ceny koksu a rafinovaných ropných produktů </w:t>
      </w:r>
      <w:r w:rsidR="00191E6D">
        <w:t>o </w:t>
      </w:r>
      <w:r w:rsidR="00882C05">
        <w:t>71</w:t>
      </w:r>
      <w:r w:rsidR="00191E6D">
        <w:t>,</w:t>
      </w:r>
      <w:r w:rsidR="00882C05">
        <w:t>2</w:t>
      </w:r>
      <w:r w:rsidR="00191E6D">
        <w:t xml:space="preserve"> %, </w:t>
      </w:r>
      <w:r w:rsidR="00882C05">
        <w:t>elektřiny</w:t>
      </w:r>
      <w:r w:rsidR="00191E6D" w:rsidRPr="00D34631">
        <w:t xml:space="preserve"> o </w:t>
      </w:r>
      <w:r w:rsidR="00191E6D">
        <w:t>6</w:t>
      </w:r>
      <w:r w:rsidR="00882C05">
        <w:t>5</w:t>
      </w:r>
      <w:r w:rsidR="00191E6D" w:rsidRPr="00D34631">
        <w:t>,</w:t>
      </w:r>
      <w:r w:rsidR="00882C05">
        <w:t>3</w:t>
      </w:r>
      <w:r w:rsidR="00191E6D" w:rsidRPr="00D34631">
        <w:t> %</w:t>
      </w:r>
      <w:r w:rsidR="00191E6D">
        <w:t xml:space="preserve"> </w:t>
      </w:r>
      <w:r w:rsidR="00E6744E">
        <w:t xml:space="preserve">a ceny </w:t>
      </w:r>
      <w:r w:rsidR="00882C05" w:rsidRPr="00D34631">
        <w:t>ropy a zemního plynu</w:t>
      </w:r>
      <w:r w:rsidR="00E6744E">
        <w:t xml:space="preserve"> </w:t>
      </w:r>
      <w:r w:rsidR="00176630" w:rsidRPr="00D34631">
        <w:t>o </w:t>
      </w:r>
      <w:r w:rsidR="00882C05">
        <w:t>33</w:t>
      </w:r>
      <w:r w:rsidR="00176630" w:rsidRPr="00D34631">
        <w:t>,</w:t>
      </w:r>
      <w:r w:rsidR="00882C05">
        <w:t>4</w:t>
      </w:r>
      <w:r w:rsidR="00176630" w:rsidRPr="00D34631">
        <w:t> %. Nejvíce</w:t>
      </w:r>
      <w:r w:rsidRPr="00D34631">
        <w:t xml:space="preserve"> klesly ceny </w:t>
      </w:r>
      <w:r w:rsidR="00E6744E" w:rsidRPr="00D34631">
        <w:t xml:space="preserve">potravinářských výrobků </w:t>
      </w:r>
      <w:r w:rsidRPr="00D34631">
        <w:t>o </w:t>
      </w:r>
      <w:r w:rsidR="00191E6D">
        <w:t>1</w:t>
      </w:r>
      <w:r w:rsidR="00882C05">
        <w:t>0</w:t>
      </w:r>
      <w:r w:rsidRPr="00D34631">
        <w:t>,</w:t>
      </w:r>
      <w:r w:rsidR="00882C05">
        <w:t>9</w:t>
      </w:r>
      <w:r w:rsidRPr="00D34631">
        <w:t> %</w:t>
      </w:r>
      <w:r w:rsidR="00176630" w:rsidRPr="00D34631">
        <w:t xml:space="preserve"> a ceny</w:t>
      </w:r>
      <w:r w:rsidRPr="00D34631">
        <w:t xml:space="preserve"> </w:t>
      </w:r>
      <w:r w:rsidR="00E6744E" w:rsidRPr="00D34631">
        <w:t xml:space="preserve">oděvů </w:t>
      </w:r>
      <w:r w:rsidRPr="00D34631">
        <w:t>o </w:t>
      </w:r>
      <w:r w:rsidR="00882C05">
        <w:t>5</w:t>
      </w:r>
      <w:r w:rsidRPr="00D34631">
        <w:t>,</w:t>
      </w:r>
      <w:r w:rsidR="00882C05">
        <w:t>5</w:t>
      </w:r>
      <w:r w:rsidRPr="00D34631">
        <w:t> %.</w:t>
      </w:r>
    </w:p>
    <w:p w14:paraId="390D8769" w14:textId="01BB2D37" w:rsidR="00C64178" w:rsidRPr="00D34631" w:rsidRDefault="00C64178" w:rsidP="00457DD3">
      <w:pPr>
        <w:jc w:val="left"/>
      </w:pPr>
      <w:r w:rsidRPr="509FBA1B">
        <w:rPr>
          <w:i/>
          <w:iCs/>
        </w:rPr>
        <w:t>„</w:t>
      </w:r>
      <w:r w:rsidR="13C2A6F7" w:rsidRPr="509FBA1B">
        <w:rPr>
          <w:rFonts w:ascii="Arial" w:eastAsia="Arial" w:hAnsi="Arial" w:cs="Arial"/>
          <w:i/>
          <w:iCs/>
        </w:rPr>
        <w:t>I přes meziroční posílení kurzu koruny vůči euru a dolaru se srpnové ceny v zahraničním obchodě zvýšily, jak u vývozu o 3,9 %, tak i dovozu o 5,8 %.</w:t>
      </w:r>
      <w:r w:rsidR="13C2A6F7" w:rsidRPr="509FBA1B">
        <w:rPr>
          <w:rFonts w:ascii="Arial" w:eastAsia="Arial" w:hAnsi="Arial" w:cs="Arial"/>
        </w:rPr>
        <w:t xml:space="preserve"> </w:t>
      </w:r>
      <w:r w:rsidR="000F4475" w:rsidRPr="509FBA1B">
        <w:rPr>
          <w:i/>
          <w:iCs/>
        </w:rPr>
        <w:t xml:space="preserve"> </w:t>
      </w:r>
      <w:r w:rsidR="000C79B7" w:rsidRPr="509FBA1B">
        <w:rPr>
          <w:i/>
          <w:iCs/>
        </w:rPr>
        <w:t xml:space="preserve">Meziměsíčně </w:t>
      </w:r>
      <w:r w:rsidR="3C3418EE" w:rsidRPr="509FBA1B">
        <w:rPr>
          <w:i/>
          <w:iCs/>
        </w:rPr>
        <w:t>nejvíce rostly</w:t>
      </w:r>
      <w:r w:rsidR="000C7B82" w:rsidRPr="509FBA1B">
        <w:rPr>
          <w:i/>
          <w:iCs/>
        </w:rPr>
        <w:t xml:space="preserve"> </w:t>
      </w:r>
      <w:r w:rsidRPr="509FBA1B">
        <w:rPr>
          <w:i/>
          <w:iCs/>
        </w:rPr>
        <w:t>cen</w:t>
      </w:r>
      <w:r w:rsidR="000F4475" w:rsidRPr="509FBA1B">
        <w:rPr>
          <w:i/>
          <w:iCs/>
        </w:rPr>
        <w:t>y</w:t>
      </w:r>
      <w:r w:rsidR="00781AE9" w:rsidRPr="509FBA1B">
        <w:rPr>
          <w:i/>
          <w:iCs/>
        </w:rPr>
        <w:t xml:space="preserve"> </w:t>
      </w:r>
      <w:r w:rsidR="000C7B82" w:rsidRPr="509FBA1B">
        <w:rPr>
          <w:i/>
          <w:iCs/>
        </w:rPr>
        <w:t>elektřiny</w:t>
      </w:r>
      <w:r w:rsidR="004406C0" w:rsidRPr="509FBA1B">
        <w:rPr>
          <w:i/>
          <w:iCs/>
        </w:rPr>
        <w:t>,</w:t>
      </w:r>
      <w:r w:rsidR="000C7B82" w:rsidRPr="509FBA1B">
        <w:rPr>
          <w:i/>
          <w:iCs/>
        </w:rPr>
        <w:t xml:space="preserve"> ve vývozu o 18,6 % a v dovozu o 25,4 %,</w:t>
      </w:r>
      <w:r w:rsidRPr="509FBA1B">
        <w:rPr>
          <w:i/>
          <w:iCs/>
        </w:rPr>
        <w:t>“</w:t>
      </w:r>
      <w:r>
        <w:t xml:space="preserve"> </w:t>
      </w:r>
      <w:r w:rsidR="00C41635">
        <w:t>uv</w:t>
      </w:r>
      <w:r w:rsidR="006B142E">
        <w:t>ádí</w:t>
      </w:r>
      <w:r>
        <w:t xml:space="preserve"> Vladimír Klimeš, vedoucí oddělení statistiky cen průmyslu a zahraničního obchodu ČSÚ.</w:t>
      </w:r>
    </w:p>
    <w:p w14:paraId="62189064" w14:textId="18D9EE33" w:rsidR="00C64178" w:rsidRPr="00D34631" w:rsidRDefault="00C64178" w:rsidP="00591F6C">
      <w:pPr>
        <w:pStyle w:val="Nadpis6"/>
        <w:rPr>
          <w:color w:val="545860"/>
        </w:rPr>
      </w:pPr>
      <w:r w:rsidRPr="00D34631">
        <w:rPr>
          <w:color w:val="545860"/>
        </w:rPr>
        <w:t>Směnné relace</w:t>
      </w:r>
    </w:p>
    <w:p w14:paraId="70B0162F" w14:textId="11F50CC5" w:rsidR="00C64178" w:rsidRPr="00D34631" w:rsidRDefault="00C64178" w:rsidP="00591F6C">
      <w:pPr>
        <w:jc w:val="left"/>
      </w:pPr>
      <w:r w:rsidRPr="00D34631">
        <w:rPr>
          <w:b/>
        </w:rPr>
        <w:t>Meziměsíčně</w:t>
      </w:r>
      <w:r w:rsidRPr="00D34631">
        <w:t xml:space="preserve"> zaznamenaly směnné relace hodnotu </w:t>
      </w:r>
      <w:r w:rsidR="005B0E8B">
        <w:t>100</w:t>
      </w:r>
      <w:r w:rsidRPr="00D34631">
        <w:t>,</w:t>
      </w:r>
      <w:r w:rsidR="005B0E8B">
        <w:t>1</w:t>
      </w:r>
      <w:r w:rsidRPr="00D34631">
        <w:t> % (v </w:t>
      </w:r>
      <w:r w:rsidR="00F53378">
        <w:t>červenci</w:t>
      </w:r>
      <w:r w:rsidRPr="00D34631">
        <w:t xml:space="preserve"> </w:t>
      </w:r>
      <w:r w:rsidR="005B0E8B">
        <w:t>99</w:t>
      </w:r>
      <w:r w:rsidRPr="00D34631">
        <w:t>,</w:t>
      </w:r>
      <w:r w:rsidR="005B0E8B">
        <w:t>5</w:t>
      </w:r>
      <w:r w:rsidRPr="00D34631">
        <w:t xml:space="preserve"> %). Významně </w:t>
      </w:r>
      <w:r w:rsidR="005B0E8B">
        <w:t>pozi</w:t>
      </w:r>
      <w:r w:rsidR="00914535" w:rsidRPr="00D34631">
        <w:t xml:space="preserve">tivní </w:t>
      </w:r>
      <w:r w:rsidRPr="00D34631">
        <w:t>hodnotu zaznamenal</w:t>
      </w:r>
      <w:r w:rsidR="005B0E8B">
        <w:t>y</w:t>
      </w:r>
      <w:r w:rsidRPr="00D34631">
        <w:t xml:space="preserve"> </w:t>
      </w:r>
      <w:r w:rsidR="005B0E8B">
        <w:t>textilie</w:t>
      </w:r>
      <w:r w:rsidRPr="00D34631">
        <w:t xml:space="preserve"> (</w:t>
      </w:r>
      <w:r w:rsidR="005B0E8B">
        <w:t>102</w:t>
      </w:r>
      <w:r w:rsidRPr="00D34631">
        <w:t>,</w:t>
      </w:r>
      <w:r w:rsidR="005B0E8B">
        <w:t>0</w:t>
      </w:r>
      <w:r w:rsidRPr="00D34631">
        <w:t xml:space="preserve"> %), </w:t>
      </w:r>
      <w:r w:rsidR="005B0E8B">
        <w:t>nega</w:t>
      </w:r>
      <w:r w:rsidR="00EF55E4">
        <w:t>ti</w:t>
      </w:r>
      <w:r w:rsidR="00914535" w:rsidRPr="00D34631">
        <w:t xml:space="preserve">vní </w:t>
      </w:r>
      <w:r w:rsidRPr="00D34631">
        <w:t>hodnoty dosáhl</w:t>
      </w:r>
      <w:r w:rsidR="00EF55E4">
        <w:t>a</w:t>
      </w:r>
      <w:r w:rsidRPr="00D34631">
        <w:t xml:space="preserve"> </w:t>
      </w:r>
      <w:r w:rsidR="00EF55E4">
        <w:t>elektřina</w:t>
      </w:r>
      <w:r w:rsidRPr="00D34631">
        <w:t xml:space="preserve"> (</w:t>
      </w:r>
      <w:r w:rsidR="005B0E8B">
        <w:t>94</w:t>
      </w:r>
      <w:r w:rsidRPr="00D34631">
        <w:t>,</w:t>
      </w:r>
      <w:r w:rsidR="005B0E8B">
        <w:t>6</w:t>
      </w:r>
      <w:r w:rsidRPr="00D34631">
        <w:t> %).</w:t>
      </w:r>
    </w:p>
    <w:p w14:paraId="35F84A27" w14:textId="7A7BF421" w:rsidR="00A7786D" w:rsidRDefault="00C64178" w:rsidP="00591F6C">
      <w:pPr>
        <w:jc w:val="left"/>
      </w:pPr>
      <w:r w:rsidRPr="3FCE06F6">
        <w:rPr>
          <w:b/>
          <w:bCs/>
        </w:rPr>
        <w:t>Meziročně</w:t>
      </w:r>
      <w:r>
        <w:t xml:space="preserve"> dosáhly směnné relace hodnoty </w:t>
      </w:r>
      <w:r w:rsidR="00D631A9">
        <w:t>9</w:t>
      </w:r>
      <w:r w:rsidR="00A90004">
        <w:t>8</w:t>
      </w:r>
      <w:r>
        <w:t>,</w:t>
      </w:r>
      <w:r w:rsidR="00A90004">
        <w:t>2</w:t>
      </w:r>
      <w:r>
        <w:t> % (v </w:t>
      </w:r>
      <w:r w:rsidR="00F53378">
        <w:t>červenci</w:t>
      </w:r>
      <w:r>
        <w:t xml:space="preserve"> </w:t>
      </w:r>
      <w:r w:rsidR="00914535">
        <w:t>9</w:t>
      </w:r>
      <w:r w:rsidR="005B0E8B">
        <w:t>7</w:t>
      </w:r>
      <w:r>
        <w:t>,</w:t>
      </w:r>
      <w:r w:rsidR="005B0E8B">
        <w:t>8</w:t>
      </w:r>
      <w:r w:rsidR="004E339E">
        <w:t> </w:t>
      </w:r>
      <w:r>
        <w:t xml:space="preserve">%). Významně </w:t>
      </w:r>
      <w:r w:rsidR="00FD1141">
        <w:t>nega</w:t>
      </w:r>
      <w:r>
        <w:t xml:space="preserve">tivní hodnotu zaznamenal </w:t>
      </w:r>
      <w:r w:rsidR="00EF55E4">
        <w:t>koks a rafinované ropné produkty</w:t>
      </w:r>
      <w:r w:rsidR="00FD1141">
        <w:t xml:space="preserve"> (8</w:t>
      </w:r>
      <w:r w:rsidR="00A90004">
        <w:t>6</w:t>
      </w:r>
      <w:r w:rsidR="00FD1141">
        <w:t>,</w:t>
      </w:r>
      <w:r w:rsidR="00A90004">
        <w:t>7</w:t>
      </w:r>
      <w:r w:rsidR="00FD1141">
        <w:t> %)</w:t>
      </w:r>
      <w:r>
        <w:t xml:space="preserve">, </w:t>
      </w:r>
      <w:r w:rsidR="00FD1141">
        <w:t>pozi</w:t>
      </w:r>
      <w:r>
        <w:t>tivní hodnoty dosáhl</w:t>
      </w:r>
      <w:r w:rsidR="007C1C8A">
        <w:t>y</w:t>
      </w:r>
      <w:r w:rsidR="00FD1141">
        <w:t xml:space="preserve"> </w:t>
      </w:r>
      <w:r w:rsidR="004E339E">
        <w:t xml:space="preserve">textilie </w:t>
      </w:r>
      <w:r w:rsidR="00FD1141">
        <w:t>(1</w:t>
      </w:r>
      <w:r w:rsidR="00A90004">
        <w:t>1</w:t>
      </w:r>
      <w:r w:rsidR="00FD1141">
        <w:t>0,</w:t>
      </w:r>
      <w:r w:rsidR="00A90004">
        <w:t>3</w:t>
      </w:r>
      <w:r w:rsidR="00FD1141">
        <w:t> %)</w:t>
      </w:r>
      <w:r>
        <w:t>.</w:t>
      </w:r>
    </w:p>
    <w:p w14:paraId="6D4AAA6E" w14:textId="1E2F4465" w:rsidR="007B7AEA" w:rsidRPr="007B7AEA" w:rsidRDefault="7D1757B5" w:rsidP="3FCE06F6">
      <w:pPr>
        <w:pStyle w:val="Nadpis6"/>
        <w:rPr>
          <w:color w:val="545860" w:themeColor="accent6"/>
        </w:rPr>
      </w:pPr>
      <w:r w:rsidRPr="3FCE06F6">
        <w:rPr>
          <w:color w:val="545860" w:themeColor="accent6"/>
        </w:rPr>
        <w:t>Změna v publik</w:t>
      </w:r>
      <w:r w:rsidR="596F9DB2" w:rsidRPr="3FCE06F6">
        <w:rPr>
          <w:color w:val="545860" w:themeColor="accent6"/>
        </w:rPr>
        <w:t>ování</w:t>
      </w:r>
      <w:r w:rsidR="41CFEDA5" w:rsidRPr="3FCE06F6">
        <w:rPr>
          <w:color w:val="545860" w:themeColor="accent6"/>
        </w:rPr>
        <w:t xml:space="preserve"> </w:t>
      </w:r>
      <w:r w:rsidR="76E9B78A" w:rsidRPr="3FCE06F6">
        <w:rPr>
          <w:color w:val="545860" w:themeColor="accent6"/>
        </w:rPr>
        <w:t>R</w:t>
      </w:r>
      <w:r w:rsidR="41CFEDA5" w:rsidRPr="3FCE06F6">
        <w:rPr>
          <w:color w:val="545860" w:themeColor="accent6"/>
        </w:rPr>
        <w:t xml:space="preserve">ychlé informace </w:t>
      </w:r>
      <w:r w:rsidR="56A6FF8C" w:rsidRPr="3FCE06F6">
        <w:rPr>
          <w:color w:val="545860" w:themeColor="accent6"/>
        </w:rPr>
        <w:t>od roku 2027</w:t>
      </w:r>
    </w:p>
    <w:p w14:paraId="32DC51DF" w14:textId="52A9ABAE" w:rsidR="007B7AEA" w:rsidRDefault="007B7AEA" w:rsidP="3FCE06F6">
      <w:pPr>
        <w:jc w:val="left"/>
      </w:pPr>
      <w:r>
        <w:t xml:space="preserve">Od referenčního období leden 2027 budou </w:t>
      </w:r>
      <w:r w:rsidRPr="3FCE06F6">
        <w:rPr>
          <w:b/>
          <w:bCs/>
        </w:rPr>
        <w:t>Indexy cen vývozu a dovozu</w:t>
      </w:r>
      <w:r>
        <w:t xml:space="preserve"> </w:t>
      </w:r>
      <w:r w:rsidR="6E453428">
        <w:t>(</w:t>
      </w:r>
      <w:r>
        <w:t>kód 013014-26</w:t>
      </w:r>
      <w:r w:rsidR="5D05FB8D">
        <w:t>)</w:t>
      </w:r>
      <w:r>
        <w:t xml:space="preserve"> vycházet jako součást </w:t>
      </w:r>
      <w:r w:rsidR="3E5D7CC9">
        <w:t>R</w:t>
      </w:r>
      <w:r>
        <w:t xml:space="preserve">ychlé informace </w:t>
      </w:r>
      <w:r w:rsidRPr="3FCE06F6">
        <w:rPr>
          <w:b/>
          <w:bCs/>
        </w:rPr>
        <w:t>Zahraniční obchod se zbožím (včetně cenového vývoje)</w:t>
      </w:r>
      <w:r w:rsidR="2BDE7028">
        <w:t>,</w:t>
      </w:r>
      <w:r>
        <w:t xml:space="preserve"> kód</w:t>
      </w:r>
      <w:r w:rsidR="005A33C5">
        <w:t xml:space="preserve"> </w:t>
      </w:r>
      <w:r>
        <w:lastRenderedPageBreak/>
        <w:t xml:space="preserve">241018-27. Přesunutí umožní zveřejnění </w:t>
      </w:r>
      <w:r w:rsidR="02352A25">
        <w:t>údajů</w:t>
      </w:r>
      <w:r>
        <w:t xml:space="preserve"> v </w:t>
      </w:r>
      <w:r w:rsidR="7013A4EC">
        <w:t>dřívěj</w:t>
      </w:r>
      <w:r>
        <w:t xml:space="preserve">ším termínu a zároveň publikaci souvisejících statistik v jednom okamžiku. První zveřejnění </w:t>
      </w:r>
      <w:r w:rsidR="01D6E800">
        <w:t>v</w:t>
      </w:r>
      <w:r w:rsidR="00FF28A6">
        <w:t> </w:t>
      </w:r>
      <w:r w:rsidR="01D6E800">
        <w:t>novém formátu</w:t>
      </w:r>
      <w:r>
        <w:t xml:space="preserve"> nastane 9.</w:t>
      </w:r>
      <w:r w:rsidR="007F6504">
        <w:t> </w:t>
      </w:r>
      <w:r>
        <w:t>3.</w:t>
      </w:r>
      <w:r w:rsidR="007F6504">
        <w:t> </w:t>
      </w:r>
      <w:r>
        <w:t>2027.</w:t>
      </w:r>
    </w:p>
    <w:p w14:paraId="79518873" w14:textId="77777777" w:rsidR="0009660E" w:rsidRPr="00D34631" w:rsidRDefault="0009660E" w:rsidP="00591F6C">
      <w:pPr>
        <w:jc w:val="left"/>
      </w:pPr>
    </w:p>
    <w:p w14:paraId="1A8DA5A5" w14:textId="77777777" w:rsidR="004107BF" w:rsidRPr="00D34631" w:rsidRDefault="004107BF" w:rsidP="00591F6C">
      <w:pPr>
        <w:pStyle w:val="Poznmky0"/>
        <w:spacing w:before="0"/>
        <w:jc w:val="left"/>
      </w:pPr>
      <w:r w:rsidRPr="00D34631">
        <w:t>Poznámky:</w:t>
      </w:r>
    </w:p>
    <w:p w14:paraId="471870D9" w14:textId="77777777" w:rsidR="004107BF" w:rsidRPr="00D34631" w:rsidRDefault="004107BF" w:rsidP="00591F6C">
      <w:pPr>
        <w:pStyle w:val="Poznmky0"/>
        <w:spacing w:before="0"/>
        <w:ind w:left="3600" w:hanging="3600"/>
        <w:jc w:val="left"/>
      </w:pPr>
    </w:p>
    <w:p w14:paraId="0FAE20BB" w14:textId="08BA9DF5" w:rsidR="004107BF" w:rsidRPr="00D34631" w:rsidRDefault="004107BF" w:rsidP="00591F6C">
      <w:pPr>
        <w:pStyle w:val="Poznmky0"/>
        <w:spacing w:before="0"/>
        <w:ind w:left="3600" w:hanging="3600"/>
        <w:jc w:val="left"/>
      </w:pPr>
      <w:r w:rsidRPr="00D34631">
        <w:t>Zodpovědný vedoucí pracovník ČSÚ:</w:t>
      </w:r>
      <w:r w:rsidRPr="00D34631">
        <w:tab/>
        <w:t>Ing. Vladimír Cába, ředitel odboru statistiky cen, tel. 274 052 873,</w:t>
      </w:r>
      <w:r w:rsidR="00D50851" w:rsidRPr="00D34631">
        <w:br/>
      </w:r>
      <w:r w:rsidRPr="00D34631">
        <w:t>e</w:t>
      </w:r>
      <w:r w:rsidR="00591F6C" w:rsidRPr="00D34631">
        <w:t>-</w:t>
      </w:r>
      <w:r w:rsidRPr="00D34631">
        <w:t xml:space="preserve">mail: </w:t>
      </w:r>
      <w:hyperlink r:id="rId11" w:history="1">
        <w:r w:rsidR="009E54F9" w:rsidRPr="00D34631">
          <w:rPr>
            <w:rStyle w:val="Hypertextovodkaz"/>
          </w:rPr>
          <w:t>vladimir.caba@csu.gov.cz</w:t>
        </w:r>
      </w:hyperlink>
    </w:p>
    <w:p w14:paraId="262A6EFE" w14:textId="1CE02E50" w:rsidR="004107BF" w:rsidRPr="00D34631" w:rsidRDefault="004107BF" w:rsidP="00591F6C">
      <w:pPr>
        <w:pStyle w:val="Poznmky0"/>
        <w:spacing w:before="0"/>
        <w:ind w:left="3600" w:hanging="3600"/>
        <w:jc w:val="left"/>
      </w:pPr>
      <w:r w:rsidRPr="00D34631">
        <w:t>Kontaktní osoba:</w:t>
      </w:r>
      <w:r w:rsidRPr="00D34631">
        <w:tab/>
        <w:t xml:space="preserve">Ing. Vladimír Klimeš, vedoucí oddělení statistiky cen průmyslu a zahraničního obchodu, tel. 274 054 102, </w:t>
      </w:r>
      <w:r w:rsidRPr="00D34631">
        <w:br/>
        <w:t xml:space="preserve">e-mail: </w:t>
      </w:r>
      <w:hyperlink r:id="rId12" w:history="1">
        <w:r w:rsidRPr="00D34631">
          <w:rPr>
            <w:rStyle w:val="Hypertextovodkaz"/>
          </w:rPr>
          <w:t>vladimir.klimes@csu.gov.cz</w:t>
        </w:r>
      </w:hyperlink>
    </w:p>
    <w:p w14:paraId="44F0BD92" w14:textId="77777777" w:rsidR="004107BF" w:rsidRPr="00D34631" w:rsidRDefault="004107BF" w:rsidP="00591F6C">
      <w:pPr>
        <w:pStyle w:val="Poznmky0"/>
        <w:spacing w:before="0"/>
        <w:jc w:val="left"/>
      </w:pPr>
    </w:p>
    <w:p w14:paraId="62A565D3" w14:textId="77777777" w:rsidR="004107BF" w:rsidRPr="00D34631" w:rsidRDefault="004107BF" w:rsidP="00591F6C">
      <w:pPr>
        <w:pStyle w:val="Poznmky0"/>
        <w:spacing w:before="0"/>
        <w:jc w:val="left"/>
      </w:pPr>
      <w:r w:rsidRPr="00D34631">
        <w:t>Metoda získání dat:</w:t>
      </w:r>
      <w:r w:rsidRPr="00D34631">
        <w:tab/>
      </w:r>
      <w:r w:rsidRPr="00D34631">
        <w:tab/>
      </w:r>
      <w:r w:rsidRPr="00D34631">
        <w:tab/>
        <w:t>Výběrové zjišťování ČSÚ</w:t>
      </w:r>
    </w:p>
    <w:p w14:paraId="7E403D0B" w14:textId="77777777" w:rsidR="004107BF" w:rsidRPr="00D34631" w:rsidRDefault="004107BF" w:rsidP="00591F6C">
      <w:pPr>
        <w:pStyle w:val="Poznmky0"/>
        <w:spacing w:before="0"/>
        <w:jc w:val="left"/>
        <w:rPr>
          <w:rFonts w:cs="Times New Roman"/>
          <w:i w:val="0"/>
          <w:szCs w:val="22"/>
        </w:rPr>
      </w:pPr>
    </w:p>
    <w:p w14:paraId="0172D6B2" w14:textId="77777777" w:rsidR="004107BF" w:rsidRPr="00D34631" w:rsidRDefault="004107BF" w:rsidP="00591F6C">
      <w:pPr>
        <w:pStyle w:val="Poznmky0"/>
        <w:spacing w:before="0"/>
        <w:jc w:val="left"/>
      </w:pPr>
      <w:r w:rsidRPr="00D34631">
        <w:t>Termín ukončení sběru dat:</w:t>
      </w:r>
      <w:r w:rsidRPr="00D34631">
        <w:tab/>
      </w:r>
      <w:r w:rsidRPr="00D34631">
        <w:tab/>
        <w:t>15. kalendářní den po sledovaném měsíci</w:t>
      </w:r>
    </w:p>
    <w:p w14:paraId="2DA31C58" w14:textId="77777777" w:rsidR="004107BF" w:rsidRPr="00D34631" w:rsidRDefault="004107BF" w:rsidP="00591F6C">
      <w:pPr>
        <w:pStyle w:val="Poznmky0"/>
        <w:spacing w:before="0"/>
        <w:ind w:left="3600" w:hanging="3600"/>
        <w:jc w:val="left"/>
      </w:pPr>
    </w:p>
    <w:p w14:paraId="65831FDA" w14:textId="77777777" w:rsidR="004107BF" w:rsidRPr="00D34631" w:rsidRDefault="004107BF" w:rsidP="00591F6C">
      <w:pPr>
        <w:pStyle w:val="Poznmky0"/>
        <w:spacing w:before="0"/>
        <w:ind w:left="3600" w:hanging="3600"/>
        <w:jc w:val="left"/>
      </w:pPr>
      <w:r w:rsidRPr="00D34631">
        <w:t>Navazující datová sada:</w:t>
      </w:r>
      <w:r w:rsidRPr="00D34631">
        <w:tab/>
        <w:t>013014-26 Indexy cen vývozu a dovozu zboží v České republice (měsíční periodicita)</w:t>
      </w:r>
      <w:r w:rsidRPr="00D34631">
        <w:tab/>
        <w:t xml:space="preserve"> </w:t>
      </w:r>
      <w:hyperlink r:id="rId13" w:history="1">
        <w:r w:rsidRPr="00D34631">
          <w:rPr>
            <w:rStyle w:val="Hypertextovodkaz"/>
          </w:rPr>
          <w:t>https://data.csu.gov.cz/datastat/dash?aPolozka=CEN03</w:t>
        </w:r>
      </w:hyperlink>
    </w:p>
    <w:p w14:paraId="7269E943" w14:textId="77777777" w:rsidR="004107BF" w:rsidRPr="00D34631" w:rsidRDefault="004107BF" w:rsidP="00591F6C">
      <w:pPr>
        <w:pStyle w:val="Poznmky0"/>
        <w:spacing w:before="0"/>
        <w:jc w:val="left"/>
      </w:pPr>
    </w:p>
    <w:p w14:paraId="6426A99F" w14:textId="77777777" w:rsidR="004107BF" w:rsidRPr="00D34631" w:rsidRDefault="004107BF" w:rsidP="00591F6C">
      <w:pPr>
        <w:pStyle w:val="Poznmky0"/>
        <w:spacing w:before="0"/>
        <w:jc w:val="left"/>
      </w:pPr>
      <w:r w:rsidRPr="00D34631">
        <w:t xml:space="preserve">Specifické metodické poznámky: </w:t>
      </w:r>
      <w:r w:rsidRPr="00D34631">
        <w:tab/>
      </w:r>
      <w:r w:rsidRPr="00D34631">
        <w:tab/>
        <w:t>Publikované údaje jsou definitivní.</w:t>
      </w:r>
    </w:p>
    <w:p w14:paraId="3A462363" w14:textId="77777777" w:rsidR="004107BF" w:rsidRPr="00D34631" w:rsidRDefault="004107BF" w:rsidP="00591F6C">
      <w:pPr>
        <w:pStyle w:val="Poznmky0"/>
        <w:spacing w:before="0"/>
        <w:jc w:val="left"/>
      </w:pPr>
    </w:p>
    <w:p w14:paraId="2FC852A6" w14:textId="7472CFC9" w:rsidR="004107BF" w:rsidRPr="00D34631" w:rsidRDefault="004107BF" w:rsidP="00591F6C">
      <w:pPr>
        <w:pStyle w:val="Poznmky0"/>
        <w:spacing w:before="0"/>
        <w:jc w:val="left"/>
      </w:pPr>
      <w:r w:rsidRPr="00D34631">
        <w:t>Termín zveřejnění další RI:</w:t>
      </w:r>
      <w:r w:rsidRPr="00D34631">
        <w:tab/>
      </w:r>
      <w:r w:rsidRPr="00D34631">
        <w:tab/>
        <w:t>1</w:t>
      </w:r>
      <w:r w:rsidR="00646B4D">
        <w:t>0</w:t>
      </w:r>
      <w:r w:rsidRPr="00D34631">
        <w:t xml:space="preserve">. </w:t>
      </w:r>
      <w:r w:rsidR="007B7AEA">
        <w:t>1</w:t>
      </w:r>
      <w:r w:rsidR="00646B4D">
        <w:t>1</w:t>
      </w:r>
      <w:r w:rsidRPr="00D34631">
        <w:t>. 2026</w:t>
      </w:r>
    </w:p>
    <w:p w14:paraId="3317814C" w14:textId="77777777" w:rsidR="004107BF" w:rsidRPr="00D34631" w:rsidRDefault="004107BF" w:rsidP="00591F6C">
      <w:pPr>
        <w:pStyle w:val="Poznamkytexty"/>
        <w:jc w:val="left"/>
        <w:rPr>
          <w:i w:val="0"/>
        </w:rPr>
      </w:pPr>
    </w:p>
    <w:p w14:paraId="27C81608" w14:textId="77777777" w:rsidR="004107BF" w:rsidRPr="00D34631" w:rsidRDefault="004107BF" w:rsidP="00591F6C">
      <w:pPr>
        <w:pStyle w:val="Poznamkytexty"/>
        <w:jc w:val="left"/>
        <w:rPr>
          <w:i w:val="0"/>
        </w:rPr>
      </w:pPr>
    </w:p>
    <w:p w14:paraId="0001DED1" w14:textId="77777777" w:rsidR="00991504" w:rsidRDefault="00991504" w:rsidP="00991504">
      <w:pPr>
        <w:spacing w:after="0"/>
      </w:pPr>
      <w:r>
        <w:t>Přílohy:</w:t>
      </w:r>
    </w:p>
    <w:p w14:paraId="62CD990B" w14:textId="6FD969C4" w:rsidR="00991504" w:rsidRDefault="00991504" w:rsidP="00991504">
      <w:pPr>
        <w:spacing w:after="0"/>
      </w:pPr>
      <w:r>
        <w:t xml:space="preserve">Tab. 1 </w:t>
      </w:r>
      <w:r w:rsidR="000B336C" w:rsidRPr="00817652">
        <w:rPr>
          <w:rFonts w:ascii="Arial" w:hAnsi="Arial" w:cs="Arial"/>
        </w:rPr>
        <w:t>Indexy cen vývozu a dovozu</w:t>
      </w:r>
    </w:p>
    <w:p w14:paraId="75D79B10" w14:textId="77777777" w:rsidR="00772890" w:rsidRDefault="00991504" w:rsidP="00772890">
      <w:pPr>
        <w:spacing w:after="0"/>
      </w:pPr>
      <w:r>
        <w:t xml:space="preserve">Tab. 2 </w:t>
      </w:r>
      <w:r w:rsidR="00772890">
        <w:t>Indexy cen vývozu a dovozu</w:t>
      </w:r>
    </w:p>
    <w:p w14:paraId="04751FC8" w14:textId="3F561535" w:rsidR="00991504" w:rsidRDefault="00EA6496" w:rsidP="00772890">
      <w:pPr>
        <w:spacing w:after="0"/>
      </w:pPr>
      <w:r>
        <w:t xml:space="preserve">           </w:t>
      </w:r>
      <w:r w:rsidR="00772890">
        <w:t>(rozklad přírůstků publikovaných a kurzově očištěných indexů – meziměsíčního, meziročních)</w:t>
      </w:r>
    </w:p>
    <w:p w14:paraId="1D0DEFD6" w14:textId="77777777" w:rsidR="00D3123D" w:rsidRPr="004107BF" w:rsidRDefault="00991504" w:rsidP="00D3123D">
      <w:pPr>
        <w:jc w:val="left"/>
        <w:rPr>
          <w:rFonts w:ascii="Arial" w:hAnsi="Arial" w:cs="Arial"/>
        </w:rPr>
      </w:pPr>
      <w:r>
        <w:t xml:space="preserve">Graf 1 </w:t>
      </w:r>
      <w:r w:rsidR="00D3123D" w:rsidRPr="00817652">
        <w:rPr>
          <w:rFonts w:ascii="Arial" w:hAnsi="Arial" w:cs="Arial"/>
        </w:rPr>
        <w:t>Indexy cen vývozu a dovozu (meziroční změny)</w:t>
      </w:r>
    </w:p>
    <w:sectPr w:rsidR="00D3123D" w:rsidRPr="004107BF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B1B1" w14:textId="77777777" w:rsidR="008813A2" w:rsidRDefault="008813A2" w:rsidP="004A01A7">
      <w:pPr>
        <w:spacing w:after="0" w:line="240" w:lineRule="auto"/>
      </w:pPr>
      <w:r>
        <w:separator/>
      </w:r>
    </w:p>
  </w:endnote>
  <w:endnote w:type="continuationSeparator" w:id="0">
    <w:p w14:paraId="72EB0E99" w14:textId="77777777" w:rsidR="008813A2" w:rsidRDefault="008813A2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F188" w14:textId="77777777" w:rsidR="006A57CC" w:rsidRDefault="006A57CC" w:rsidP="00F21B6A">
    <w:pPr>
      <w:pStyle w:val="Zpat"/>
    </w:pPr>
    <w:r w:rsidRPr="006A57CC">
      <w:t>Český statistický úřad</w:t>
    </w:r>
  </w:p>
  <w:p w14:paraId="59E3EE62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183D08BC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7884D3AF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A5BBA" w14:textId="77777777" w:rsidR="008813A2" w:rsidRDefault="008813A2" w:rsidP="004A01A7">
      <w:pPr>
        <w:spacing w:after="0" w:line="240" w:lineRule="auto"/>
      </w:pPr>
    </w:p>
  </w:footnote>
  <w:footnote w:type="continuationSeparator" w:id="0">
    <w:p w14:paraId="5AF49D72" w14:textId="77777777" w:rsidR="008813A2" w:rsidRDefault="008813A2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2C9E288" w14:textId="77777777" w:rsidTr="00F21B6A">
      <w:trPr>
        <w:jc w:val="right"/>
      </w:trPr>
      <w:tc>
        <w:tcPr>
          <w:tcW w:w="4253" w:type="dxa"/>
        </w:tcPr>
        <w:p w14:paraId="2919EDF0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76046D25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78"/>
    <w:rsid w:val="000047C0"/>
    <w:rsid w:val="000106FE"/>
    <w:rsid w:val="000120B4"/>
    <w:rsid w:val="0002560E"/>
    <w:rsid w:val="00032CCE"/>
    <w:rsid w:val="00034D77"/>
    <w:rsid w:val="00035F16"/>
    <w:rsid w:val="00043335"/>
    <w:rsid w:val="00046C33"/>
    <w:rsid w:val="00050E39"/>
    <w:rsid w:val="00054392"/>
    <w:rsid w:val="0005510C"/>
    <w:rsid w:val="00062565"/>
    <w:rsid w:val="00070445"/>
    <w:rsid w:val="00071F0F"/>
    <w:rsid w:val="00082455"/>
    <w:rsid w:val="00083A55"/>
    <w:rsid w:val="00085436"/>
    <w:rsid w:val="00085CF5"/>
    <w:rsid w:val="00090C53"/>
    <w:rsid w:val="00091228"/>
    <w:rsid w:val="000924B1"/>
    <w:rsid w:val="0009660E"/>
    <w:rsid w:val="000968A9"/>
    <w:rsid w:val="000B336C"/>
    <w:rsid w:val="000B4F0B"/>
    <w:rsid w:val="000C11F2"/>
    <w:rsid w:val="000C2452"/>
    <w:rsid w:val="000C3788"/>
    <w:rsid w:val="000C5997"/>
    <w:rsid w:val="000C67FA"/>
    <w:rsid w:val="000C68F4"/>
    <w:rsid w:val="000C79B7"/>
    <w:rsid w:val="000C7B82"/>
    <w:rsid w:val="000D2954"/>
    <w:rsid w:val="000D5C58"/>
    <w:rsid w:val="000E00C3"/>
    <w:rsid w:val="000E3099"/>
    <w:rsid w:val="000F141D"/>
    <w:rsid w:val="000F4475"/>
    <w:rsid w:val="000F5A54"/>
    <w:rsid w:val="00102994"/>
    <w:rsid w:val="00103D08"/>
    <w:rsid w:val="0010606B"/>
    <w:rsid w:val="00107D86"/>
    <w:rsid w:val="00130A09"/>
    <w:rsid w:val="00132DBB"/>
    <w:rsid w:val="00134D21"/>
    <w:rsid w:val="00134F2B"/>
    <w:rsid w:val="00135EBB"/>
    <w:rsid w:val="001363A5"/>
    <w:rsid w:val="00137B85"/>
    <w:rsid w:val="00140402"/>
    <w:rsid w:val="00141449"/>
    <w:rsid w:val="00144A5D"/>
    <w:rsid w:val="00146A2A"/>
    <w:rsid w:val="0015074B"/>
    <w:rsid w:val="001510FA"/>
    <w:rsid w:val="00160FEB"/>
    <w:rsid w:val="00162A1D"/>
    <w:rsid w:val="00164790"/>
    <w:rsid w:val="001712FE"/>
    <w:rsid w:val="0017146A"/>
    <w:rsid w:val="00171B3E"/>
    <w:rsid w:val="00175680"/>
    <w:rsid w:val="00175A24"/>
    <w:rsid w:val="00176630"/>
    <w:rsid w:val="00187EE6"/>
    <w:rsid w:val="001909FA"/>
    <w:rsid w:val="00191E6D"/>
    <w:rsid w:val="0019514E"/>
    <w:rsid w:val="001A1E8D"/>
    <w:rsid w:val="001A7FDE"/>
    <w:rsid w:val="001D52C5"/>
    <w:rsid w:val="001D719A"/>
    <w:rsid w:val="001E0520"/>
    <w:rsid w:val="001E1B82"/>
    <w:rsid w:val="001E417F"/>
    <w:rsid w:val="001E513B"/>
    <w:rsid w:val="001E691A"/>
    <w:rsid w:val="001F3F97"/>
    <w:rsid w:val="001F493F"/>
    <w:rsid w:val="002000F6"/>
    <w:rsid w:val="00200551"/>
    <w:rsid w:val="002013B0"/>
    <w:rsid w:val="0020716F"/>
    <w:rsid w:val="00207A7B"/>
    <w:rsid w:val="00215808"/>
    <w:rsid w:val="00216463"/>
    <w:rsid w:val="00222610"/>
    <w:rsid w:val="002234D1"/>
    <w:rsid w:val="00232DA5"/>
    <w:rsid w:val="002363CA"/>
    <w:rsid w:val="00245068"/>
    <w:rsid w:val="0024676C"/>
    <w:rsid w:val="002529BB"/>
    <w:rsid w:val="00260DCA"/>
    <w:rsid w:val="0027031A"/>
    <w:rsid w:val="00275B42"/>
    <w:rsid w:val="00280346"/>
    <w:rsid w:val="00280D21"/>
    <w:rsid w:val="0028101B"/>
    <w:rsid w:val="002826B4"/>
    <w:rsid w:val="002854E3"/>
    <w:rsid w:val="00293F29"/>
    <w:rsid w:val="0029492A"/>
    <w:rsid w:val="00297C33"/>
    <w:rsid w:val="002B4E9F"/>
    <w:rsid w:val="002C1F70"/>
    <w:rsid w:val="002C4C20"/>
    <w:rsid w:val="002D11B9"/>
    <w:rsid w:val="002D3E73"/>
    <w:rsid w:val="002D718B"/>
    <w:rsid w:val="002D796B"/>
    <w:rsid w:val="002E1227"/>
    <w:rsid w:val="002F7004"/>
    <w:rsid w:val="0030061B"/>
    <w:rsid w:val="00303A0E"/>
    <w:rsid w:val="00307360"/>
    <w:rsid w:val="003206E7"/>
    <w:rsid w:val="003208E6"/>
    <w:rsid w:val="0032285E"/>
    <w:rsid w:val="00322AB6"/>
    <w:rsid w:val="0033251D"/>
    <w:rsid w:val="003351B8"/>
    <w:rsid w:val="00342E5E"/>
    <w:rsid w:val="0034558D"/>
    <w:rsid w:val="003540FA"/>
    <w:rsid w:val="00356332"/>
    <w:rsid w:val="00363815"/>
    <w:rsid w:val="003654CD"/>
    <w:rsid w:val="003679BE"/>
    <w:rsid w:val="00370110"/>
    <w:rsid w:val="00372598"/>
    <w:rsid w:val="0038708D"/>
    <w:rsid w:val="00392F53"/>
    <w:rsid w:val="00393EC0"/>
    <w:rsid w:val="00395C82"/>
    <w:rsid w:val="003A2A49"/>
    <w:rsid w:val="003A3966"/>
    <w:rsid w:val="003A7E6A"/>
    <w:rsid w:val="003C027F"/>
    <w:rsid w:val="003C3F6A"/>
    <w:rsid w:val="003D2BE1"/>
    <w:rsid w:val="003D639F"/>
    <w:rsid w:val="003E0572"/>
    <w:rsid w:val="003E3910"/>
    <w:rsid w:val="003E4EA0"/>
    <w:rsid w:val="003E6369"/>
    <w:rsid w:val="003F36C7"/>
    <w:rsid w:val="003F54C8"/>
    <w:rsid w:val="003F69B1"/>
    <w:rsid w:val="004027D2"/>
    <w:rsid w:val="0040303E"/>
    <w:rsid w:val="00407B47"/>
    <w:rsid w:val="004107BF"/>
    <w:rsid w:val="004136C9"/>
    <w:rsid w:val="00420F82"/>
    <w:rsid w:val="00421717"/>
    <w:rsid w:val="0042249F"/>
    <w:rsid w:val="00426C60"/>
    <w:rsid w:val="00427375"/>
    <w:rsid w:val="00430BB6"/>
    <w:rsid w:val="0043243E"/>
    <w:rsid w:val="00433E54"/>
    <w:rsid w:val="00436BAB"/>
    <w:rsid w:val="00436EC2"/>
    <w:rsid w:val="004406C0"/>
    <w:rsid w:val="00441717"/>
    <w:rsid w:val="00442A35"/>
    <w:rsid w:val="00450156"/>
    <w:rsid w:val="00454DC7"/>
    <w:rsid w:val="004573FA"/>
    <w:rsid w:val="00457DD3"/>
    <w:rsid w:val="004607B2"/>
    <w:rsid w:val="00463047"/>
    <w:rsid w:val="0046727D"/>
    <w:rsid w:val="004723B2"/>
    <w:rsid w:val="00474543"/>
    <w:rsid w:val="0048248B"/>
    <w:rsid w:val="0049027C"/>
    <w:rsid w:val="00493ED9"/>
    <w:rsid w:val="004977D7"/>
    <w:rsid w:val="004A01A7"/>
    <w:rsid w:val="004A09C5"/>
    <w:rsid w:val="004A38DD"/>
    <w:rsid w:val="004B34BB"/>
    <w:rsid w:val="004B4A94"/>
    <w:rsid w:val="004C7DCA"/>
    <w:rsid w:val="004E339E"/>
    <w:rsid w:val="004E7E0E"/>
    <w:rsid w:val="004F7A02"/>
    <w:rsid w:val="004F7FDC"/>
    <w:rsid w:val="00500A63"/>
    <w:rsid w:val="00503A34"/>
    <w:rsid w:val="00513544"/>
    <w:rsid w:val="005160F4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1F6C"/>
    <w:rsid w:val="0059347A"/>
    <w:rsid w:val="00593FA2"/>
    <w:rsid w:val="005958CE"/>
    <w:rsid w:val="005970F5"/>
    <w:rsid w:val="005A012C"/>
    <w:rsid w:val="005A33C5"/>
    <w:rsid w:val="005A4072"/>
    <w:rsid w:val="005A4EC9"/>
    <w:rsid w:val="005A60C3"/>
    <w:rsid w:val="005B0E8B"/>
    <w:rsid w:val="005C14EB"/>
    <w:rsid w:val="005C29C9"/>
    <w:rsid w:val="005C781E"/>
    <w:rsid w:val="005D5D0A"/>
    <w:rsid w:val="00601C8A"/>
    <w:rsid w:val="00601DFE"/>
    <w:rsid w:val="006051FE"/>
    <w:rsid w:val="00606CF5"/>
    <w:rsid w:val="00607675"/>
    <w:rsid w:val="006120D2"/>
    <w:rsid w:val="00613443"/>
    <w:rsid w:val="00621AF2"/>
    <w:rsid w:val="00625F0D"/>
    <w:rsid w:val="00626A46"/>
    <w:rsid w:val="00626A74"/>
    <w:rsid w:val="0062750B"/>
    <w:rsid w:val="00637E8B"/>
    <w:rsid w:val="00640E73"/>
    <w:rsid w:val="0064237D"/>
    <w:rsid w:val="00646B4D"/>
    <w:rsid w:val="00647757"/>
    <w:rsid w:val="00650D3D"/>
    <w:rsid w:val="006613F5"/>
    <w:rsid w:val="0067042F"/>
    <w:rsid w:val="0067080E"/>
    <w:rsid w:val="00676611"/>
    <w:rsid w:val="006950C1"/>
    <w:rsid w:val="0069631F"/>
    <w:rsid w:val="006A0A8A"/>
    <w:rsid w:val="006A4940"/>
    <w:rsid w:val="006A4B12"/>
    <w:rsid w:val="006A57CC"/>
    <w:rsid w:val="006B142E"/>
    <w:rsid w:val="006B7CB1"/>
    <w:rsid w:val="006C0860"/>
    <w:rsid w:val="006D7564"/>
    <w:rsid w:val="006E0AEA"/>
    <w:rsid w:val="006E7273"/>
    <w:rsid w:val="006F4755"/>
    <w:rsid w:val="006F51DB"/>
    <w:rsid w:val="00702BED"/>
    <w:rsid w:val="007049E6"/>
    <w:rsid w:val="00713213"/>
    <w:rsid w:val="007141CA"/>
    <w:rsid w:val="0071455E"/>
    <w:rsid w:val="00715AED"/>
    <w:rsid w:val="00716F0E"/>
    <w:rsid w:val="00724C18"/>
    <w:rsid w:val="00724E67"/>
    <w:rsid w:val="0073040F"/>
    <w:rsid w:val="00733AE5"/>
    <w:rsid w:val="007371E0"/>
    <w:rsid w:val="00740052"/>
    <w:rsid w:val="0074443C"/>
    <w:rsid w:val="00755E9F"/>
    <w:rsid w:val="00765263"/>
    <w:rsid w:val="00772890"/>
    <w:rsid w:val="00773B0B"/>
    <w:rsid w:val="007811B0"/>
    <w:rsid w:val="00781AE9"/>
    <w:rsid w:val="00787190"/>
    <w:rsid w:val="007934D1"/>
    <w:rsid w:val="007A029A"/>
    <w:rsid w:val="007A2C15"/>
    <w:rsid w:val="007B2506"/>
    <w:rsid w:val="007B7AEA"/>
    <w:rsid w:val="007C1C8A"/>
    <w:rsid w:val="007C4B35"/>
    <w:rsid w:val="007C5FA2"/>
    <w:rsid w:val="007D4F9D"/>
    <w:rsid w:val="007D6674"/>
    <w:rsid w:val="007D6A0E"/>
    <w:rsid w:val="007D6F07"/>
    <w:rsid w:val="007D7EAB"/>
    <w:rsid w:val="007E543A"/>
    <w:rsid w:val="007E6FAA"/>
    <w:rsid w:val="007E76C4"/>
    <w:rsid w:val="007F6504"/>
    <w:rsid w:val="00801CDD"/>
    <w:rsid w:val="00810F00"/>
    <w:rsid w:val="00811964"/>
    <w:rsid w:val="00816C8D"/>
    <w:rsid w:val="00820901"/>
    <w:rsid w:val="00833C82"/>
    <w:rsid w:val="008340C9"/>
    <w:rsid w:val="00834A49"/>
    <w:rsid w:val="00837E45"/>
    <w:rsid w:val="0084107B"/>
    <w:rsid w:val="0084277E"/>
    <w:rsid w:val="008454E8"/>
    <w:rsid w:val="00851074"/>
    <w:rsid w:val="00853286"/>
    <w:rsid w:val="008541DA"/>
    <w:rsid w:val="00870D3E"/>
    <w:rsid w:val="00873F3F"/>
    <w:rsid w:val="00877CF1"/>
    <w:rsid w:val="008813A2"/>
    <w:rsid w:val="00881BA3"/>
    <w:rsid w:val="00882C05"/>
    <w:rsid w:val="00884306"/>
    <w:rsid w:val="00884B1F"/>
    <w:rsid w:val="00897FD0"/>
    <w:rsid w:val="008A4895"/>
    <w:rsid w:val="008A6492"/>
    <w:rsid w:val="008B0E87"/>
    <w:rsid w:val="008B1D68"/>
    <w:rsid w:val="008B4878"/>
    <w:rsid w:val="008B76E2"/>
    <w:rsid w:val="008C4A49"/>
    <w:rsid w:val="008D405D"/>
    <w:rsid w:val="008D5575"/>
    <w:rsid w:val="008F125B"/>
    <w:rsid w:val="008F3599"/>
    <w:rsid w:val="008F533C"/>
    <w:rsid w:val="009001FF"/>
    <w:rsid w:val="009011C0"/>
    <w:rsid w:val="00912964"/>
    <w:rsid w:val="00914535"/>
    <w:rsid w:val="009149E6"/>
    <w:rsid w:val="00916E60"/>
    <w:rsid w:val="00917C90"/>
    <w:rsid w:val="009337DC"/>
    <w:rsid w:val="00940AE3"/>
    <w:rsid w:val="00945A44"/>
    <w:rsid w:val="00945FB9"/>
    <w:rsid w:val="009475A7"/>
    <w:rsid w:val="00951930"/>
    <w:rsid w:val="009610E2"/>
    <w:rsid w:val="0096469E"/>
    <w:rsid w:val="0096632C"/>
    <w:rsid w:val="0097303D"/>
    <w:rsid w:val="00981B2E"/>
    <w:rsid w:val="00983393"/>
    <w:rsid w:val="00984352"/>
    <w:rsid w:val="00985819"/>
    <w:rsid w:val="00985E6B"/>
    <w:rsid w:val="00991504"/>
    <w:rsid w:val="00995ABC"/>
    <w:rsid w:val="009A2FFB"/>
    <w:rsid w:val="009A345B"/>
    <w:rsid w:val="009A389D"/>
    <w:rsid w:val="009B032C"/>
    <w:rsid w:val="009B0804"/>
    <w:rsid w:val="009B6D75"/>
    <w:rsid w:val="009C081A"/>
    <w:rsid w:val="009C0BC3"/>
    <w:rsid w:val="009C31A6"/>
    <w:rsid w:val="009C67C9"/>
    <w:rsid w:val="009C7991"/>
    <w:rsid w:val="009C7ACC"/>
    <w:rsid w:val="009D72AA"/>
    <w:rsid w:val="009E33B8"/>
    <w:rsid w:val="009E4B81"/>
    <w:rsid w:val="009E54F9"/>
    <w:rsid w:val="009F3E9D"/>
    <w:rsid w:val="009F40B4"/>
    <w:rsid w:val="00A11CBA"/>
    <w:rsid w:val="00A15A28"/>
    <w:rsid w:val="00A274A1"/>
    <w:rsid w:val="00A30C27"/>
    <w:rsid w:val="00A32669"/>
    <w:rsid w:val="00A3283F"/>
    <w:rsid w:val="00A36A84"/>
    <w:rsid w:val="00A44D33"/>
    <w:rsid w:val="00A46B5B"/>
    <w:rsid w:val="00A47859"/>
    <w:rsid w:val="00A55A71"/>
    <w:rsid w:val="00A72007"/>
    <w:rsid w:val="00A735D1"/>
    <w:rsid w:val="00A7786D"/>
    <w:rsid w:val="00A851CE"/>
    <w:rsid w:val="00A85D6D"/>
    <w:rsid w:val="00A90004"/>
    <w:rsid w:val="00A91166"/>
    <w:rsid w:val="00A91452"/>
    <w:rsid w:val="00A95D0B"/>
    <w:rsid w:val="00A97E0B"/>
    <w:rsid w:val="00AA0C58"/>
    <w:rsid w:val="00AA1D72"/>
    <w:rsid w:val="00AB4BE7"/>
    <w:rsid w:val="00AB5479"/>
    <w:rsid w:val="00AB54C3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214D"/>
    <w:rsid w:val="00B0330A"/>
    <w:rsid w:val="00B04D4C"/>
    <w:rsid w:val="00B07208"/>
    <w:rsid w:val="00B0726E"/>
    <w:rsid w:val="00B201E1"/>
    <w:rsid w:val="00B2195A"/>
    <w:rsid w:val="00B23E6F"/>
    <w:rsid w:val="00B31BB1"/>
    <w:rsid w:val="00B40D87"/>
    <w:rsid w:val="00B43D9B"/>
    <w:rsid w:val="00B47092"/>
    <w:rsid w:val="00B51C8F"/>
    <w:rsid w:val="00B52ACB"/>
    <w:rsid w:val="00B547BC"/>
    <w:rsid w:val="00B602D0"/>
    <w:rsid w:val="00B62344"/>
    <w:rsid w:val="00B70022"/>
    <w:rsid w:val="00B7165F"/>
    <w:rsid w:val="00B733E5"/>
    <w:rsid w:val="00B759AD"/>
    <w:rsid w:val="00B8724F"/>
    <w:rsid w:val="00B90331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D59D6"/>
    <w:rsid w:val="00BD6ED4"/>
    <w:rsid w:val="00BE2E0B"/>
    <w:rsid w:val="00BE3BE4"/>
    <w:rsid w:val="00BE48D8"/>
    <w:rsid w:val="00BE5550"/>
    <w:rsid w:val="00BF58C9"/>
    <w:rsid w:val="00C004C9"/>
    <w:rsid w:val="00C044C1"/>
    <w:rsid w:val="00C063DD"/>
    <w:rsid w:val="00C075F7"/>
    <w:rsid w:val="00C12B28"/>
    <w:rsid w:val="00C15C5E"/>
    <w:rsid w:val="00C206E5"/>
    <w:rsid w:val="00C21594"/>
    <w:rsid w:val="00C240F6"/>
    <w:rsid w:val="00C27B17"/>
    <w:rsid w:val="00C30639"/>
    <w:rsid w:val="00C311A5"/>
    <w:rsid w:val="00C41635"/>
    <w:rsid w:val="00C4391D"/>
    <w:rsid w:val="00C47D31"/>
    <w:rsid w:val="00C5077B"/>
    <w:rsid w:val="00C559EC"/>
    <w:rsid w:val="00C5725B"/>
    <w:rsid w:val="00C61C26"/>
    <w:rsid w:val="00C64178"/>
    <w:rsid w:val="00C678BE"/>
    <w:rsid w:val="00C744B6"/>
    <w:rsid w:val="00C744B7"/>
    <w:rsid w:val="00C74A09"/>
    <w:rsid w:val="00CA3ABB"/>
    <w:rsid w:val="00CB1B52"/>
    <w:rsid w:val="00CB1E4F"/>
    <w:rsid w:val="00CB5768"/>
    <w:rsid w:val="00CB6B2A"/>
    <w:rsid w:val="00CC0409"/>
    <w:rsid w:val="00CC309B"/>
    <w:rsid w:val="00CC35A2"/>
    <w:rsid w:val="00CC3979"/>
    <w:rsid w:val="00CC7927"/>
    <w:rsid w:val="00CD0856"/>
    <w:rsid w:val="00CD5905"/>
    <w:rsid w:val="00CD784B"/>
    <w:rsid w:val="00CE0BC6"/>
    <w:rsid w:val="00CF6697"/>
    <w:rsid w:val="00D025E7"/>
    <w:rsid w:val="00D02A3C"/>
    <w:rsid w:val="00D066AA"/>
    <w:rsid w:val="00D074B5"/>
    <w:rsid w:val="00D1070A"/>
    <w:rsid w:val="00D12AC4"/>
    <w:rsid w:val="00D15B3B"/>
    <w:rsid w:val="00D20AC3"/>
    <w:rsid w:val="00D27A3A"/>
    <w:rsid w:val="00D3123D"/>
    <w:rsid w:val="00D34631"/>
    <w:rsid w:val="00D50851"/>
    <w:rsid w:val="00D50FAD"/>
    <w:rsid w:val="00D569F9"/>
    <w:rsid w:val="00D62B70"/>
    <w:rsid w:val="00D63056"/>
    <w:rsid w:val="00D631A9"/>
    <w:rsid w:val="00D70040"/>
    <w:rsid w:val="00D7031A"/>
    <w:rsid w:val="00D703E6"/>
    <w:rsid w:val="00D7143F"/>
    <w:rsid w:val="00D847E5"/>
    <w:rsid w:val="00D8776D"/>
    <w:rsid w:val="00DA10DB"/>
    <w:rsid w:val="00DD3D93"/>
    <w:rsid w:val="00DD4E3E"/>
    <w:rsid w:val="00DD6689"/>
    <w:rsid w:val="00DE14CF"/>
    <w:rsid w:val="00DE27BB"/>
    <w:rsid w:val="00DE65E8"/>
    <w:rsid w:val="00DF3F66"/>
    <w:rsid w:val="00DF7627"/>
    <w:rsid w:val="00E00924"/>
    <w:rsid w:val="00E0542E"/>
    <w:rsid w:val="00E12747"/>
    <w:rsid w:val="00E13732"/>
    <w:rsid w:val="00E14659"/>
    <w:rsid w:val="00E217E9"/>
    <w:rsid w:val="00E24FEA"/>
    <w:rsid w:val="00E262AA"/>
    <w:rsid w:val="00E34849"/>
    <w:rsid w:val="00E414DB"/>
    <w:rsid w:val="00E426B2"/>
    <w:rsid w:val="00E456D4"/>
    <w:rsid w:val="00E47767"/>
    <w:rsid w:val="00E55BC3"/>
    <w:rsid w:val="00E62893"/>
    <w:rsid w:val="00E67257"/>
    <w:rsid w:val="00E6744E"/>
    <w:rsid w:val="00E704CC"/>
    <w:rsid w:val="00E721BF"/>
    <w:rsid w:val="00E721D1"/>
    <w:rsid w:val="00E7262F"/>
    <w:rsid w:val="00E72CDB"/>
    <w:rsid w:val="00E8736C"/>
    <w:rsid w:val="00E90CFA"/>
    <w:rsid w:val="00E9571D"/>
    <w:rsid w:val="00E97FB6"/>
    <w:rsid w:val="00EA02EA"/>
    <w:rsid w:val="00EA1BFD"/>
    <w:rsid w:val="00EA331A"/>
    <w:rsid w:val="00EA6496"/>
    <w:rsid w:val="00EA6642"/>
    <w:rsid w:val="00EB4CCB"/>
    <w:rsid w:val="00EB5DA8"/>
    <w:rsid w:val="00EC2292"/>
    <w:rsid w:val="00EF1981"/>
    <w:rsid w:val="00EF4611"/>
    <w:rsid w:val="00EF55E4"/>
    <w:rsid w:val="00EF5A70"/>
    <w:rsid w:val="00F0418D"/>
    <w:rsid w:val="00F049CC"/>
    <w:rsid w:val="00F04EC6"/>
    <w:rsid w:val="00F063F3"/>
    <w:rsid w:val="00F0792B"/>
    <w:rsid w:val="00F152C4"/>
    <w:rsid w:val="00F21784"/>
    <w:rsid w:val="00F21B6A"/>
    <w:rsid w:val="00F26AB3"/>
    <w:rsid w:val="00F30E1E"/>
    <w:rsid w:val="00F33009"/>
    <w:rsid w:val="00F34410"/>
    <w:rsid w:val="00F35EBE"/>
    <w:rsid w:val="00F53378"/>
    <w:rsid w:val="00F562EF"/>
    <w:rsid w:val="00F65DDF"/>
    <w:rsid w:val="00F668A6"/>
    <w:rsid w:val="00F70F49"/>
    <w:rsid w:val="00F7134A"/>
    <w:rsid w:val="00F713CE"/>
    <w:rsid w:val="00F837DE"/>
    <w:rsid w:val="00F8613A"/>
    <w:rsid w:val="00F91F70"/>
    <w:rsid w:val="00F94588"/>
    <w:rsid w:val="00FA0FB3"/>
    <w:rsid w:val="00FA3912"/>
    <w:rsid w:val="00FA634C"/>
    <w:rsid w:val="00FA79CC"/>
    <w:rsid w:val="00FA7B77"/>
    <w:rsid w:val="00FB11FD"/>
    <w:rsid w:val="00FB44B2"/>
    <w:rsid w:val="00FB4F1B"/>
    <w:rsid w:val="00FB57B9"/>
    <w:rsid w:val="00FB7E85"/>
    <w:rsid w:val="00FC186E"/>
    <w:rsid w:val="00FC78F9"/>
    <w:rsid w:val="00FD1141"/>
    <w:rsid w:val="00FD5BC4"/>
    <w:rsid w:val="00FD5BEC"/>
    <w:rsid w:val="00FD5E47"/>
    <w:rsid w:val="00FD659D"/>
    <w:rsid w:val="00FD7332"/>
    <w:rsid w:val="00FE7E23"/>
    <w:rsid w:val="00FF28A6"/>
    <w:rsid w:val="01D6E800"/>
    <w:rsid w:val="02352A25"/>
    <w:rsid w:val="02AD10A6"/>
    <w:rsid w:val="062DFE73"/>
    <w:rsid w:val="0B4AD6F7"/>
    <w:rsid w:val="0EA9B2FA"/>
    <w:rsid w:val="0F049C9C"/>
    <w:rsid w:val="1195F38D"/>
    <w:rsid w:val="13A5F9CD"/>
    <w:rsid w:val="13C2A6F7"/>
    <w:rsid w:val="152666D7"/>
    <w:rsid w:val="2BDE7028"/>
    <w:rsid w:val="334FB8FD"/>
    <w:rsid w:val="3C3418EE"/>
    <w:rsid w:val="3E5D7CC9"/>
    <w:rsid w:val="3EA27207"/>
    <w:rsid w:val="3FCE06F6"/>
    <w:rsid w:val="41CFEDA5"/>
    <w:rsid w:val="43C5F7EA"/>
    <w:rsid w:val="447A5C94"/>
    <w:rsid w:val="4A5F3A5B"/>
    <w:rsid w:val="509FBA1B"/>
    <w:rsid w:val="56A6FF8C"/>
    <w:rsid w:val="596F9DB2"/>
    <w:rsid w:val="5D05FB8D"/>
    <w:rsid w:val="6E453428"/>
    <w:rsid w:val="7013A4EC"/>
    <w:rsid w:val="76E9B78A"/>
    <w:rsid w:val="7D17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83EE8"/>
  <w15:chartTrackingRefBased/>
  <w15:docId w15:val="{9C4F700E-E74F-4C15-B907-9CBC7659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erex0">
    <w:name w:val="Perex_"/>
    <w:next w:val="Normln"/>
    <w:rsid w:val="00C64178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customStyle="1" w:styleId="Poznmky0">
    <w:name w:val="Poznámky_"/>
    <w:next w:val="Normln"/>
    <w:qFormat/>
    <w:rsid w:val="004107BF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paragraph" w:customStyle="1" w:styleId="Poznamkytexty">
    <w:name w:val="Poznamky texty"/>
    <w:basedOn w:val="Normln"/>
    <w:rsid w:val="004107BF"/>
    <w:pPr>
      <w:spacing w:line="240" w:lineRule="exact"/>
    </w:pPr>
    <w:rPr>
      <w:rFonts w:cs="ArialMT"/>
      <w:i/>
      <w:color w:val="000000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E54F9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457DD3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ta.csu.gov.cz/datastat/dash?aPolozka=CEN0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klimes@csu.gov.cz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ladimir.caba@csu.go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prstkova46405\OneDrive%20-%20&#268;esk&#253;%20statistick&#253;%20&#250;&#345;ad\zahranici\RI\Form_c463_Rychla%20informace_CZ%20-%20kopi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C00D93B532474EBDAE0BB6DA9B43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EC7C4E-ACD8-40F2-A748-6B2C2B59312C}"/>
      </w:docPartPr>
      <w:docPartBody>
        <w:p w:rsidR="00A32669" w:rsidRDefault="00A32669">
          <w:pPr>
            <w:pStyle w:val="61C00D93B532474EBDAE0BB6DA9B4322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69"/>
    <w:rsid w:val="000D5141"/>
    <w:rsid w:val="00130A09"/>
    <w:rsid w:val="00144A5D"/>
    <w:rsid w:val="00163195"/>
    <w:rsid w:val="00207A7B"/>
    <w:rsid w:val="002136FA"/>
    <w:rsid w:val="002E7A93"/>
    <w:rsid w:val="00442A35"/>
    <w:rsid w:val="00462875"/>
    <w:rsid w:val="00470BBB"/>
    <w:rsid w:val="004F1177"/>
    <w:rsid w:val="00575B9F"/>
    <w:rsid w:val="00676BB0"/>
    <w:rsid w:val="006A4B12"/>
    <w:rsid w:val="006E0AEA"/>
    <w:rsid w:val="007E6FAA"/>
    <w:rsid w:val="00800670"/>
    <w:rsid w:val="00833C82"/>
    <w:rsid w:val="0084107B"/>
    <w:rsid w:val="008B4878"/>
    <w:rsid w:val="008E1FAE"/>
    <w:rsid w:val="009001FF"/>
    <w:rsid w:val="00945FBB"/>
    <w:rsid w:val="00987321"/>
    <w:rsid w:val="00995ABC"/>
    <w:rsid w:val="00A32669"/>
    <w:rsid w:val="00A97E0B"/>
    <w:rsid w:val="00AF479A"/>
    <w:rsid w:val="00B5747D"/>
    <w:rsid w:val="00B7699C"/>
    <w:rsid w:val="00BE48D8"/>
    <w:rsid w:val="00C60363"/>
    <w:rsid w:val="00CA1506"/>
    <w:rsid w:val="00D1070A"/>
    <w:rsid w:val="00D548A7"/>
    <w:rsid w:val="00D559F9"/>
    <w:rsid w:val="00D847E5"/>
    <w:rsid w:val="00DA418A"/>
    <w:rsid w:val="00E0542E"/>
    <w:rsid w:val="00E517DC"/>
    <w:rsid w:val="00E55BC3"/>
    <w:rsid w:val="00E7262F"/>
    <w:rsid w:val="00EB4CCB"/>
    <w:rsid w:val="00EB73D1"/>
    <w:rsid w:val="00F0792B"/>
    <w:rsid w:val="00F35EBE"/>
    <w:rsid w:val="00FC78F9"/>
    <w:rsid w:val="00FD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61C00D93B532474EBDAE0BB6DA9B4322">
    <w:name w:val="61C00D93B532474EBDAE0BB6DA9B43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AAD264-3447-4E80-88AC-60D8B7531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 - kopie.dotx</Template>
  <TotalTime>2</TotalTime>
  <Pages>2</Pages>
  <Words>549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Náprstková Dagmar</dc:creator>
  <cp:keywords/>
  <dc:description/>
  <cp:lastModifiedBy>Klimeš Vladimír</cp:lastModifiedBy>
  <cp:revision>25</cp:revision>
  <dcterms:created xsi:type="dcterms:W3CDTF">2026-09-21T12:27:00Z</dcterms:created>
  <dcterms:modified xsi:type="dcterms:W3CDTF">2026-10-09T07:35:00Z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