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B6B59" w14:textId="77777777" w:rsidR="00740A58" w:rsidRPr="00740A58" w:rsidRDefault="00740A58" w:rsidP="00740A58"/>
    <w:p w14:paraId="63669651" w14:textId="61222BF1" w:rsidR="00740A58" w:rsidRPr="00BD0B67" w:rsidRDefault="00740A58" w:rsidP="00624358">
      <w:r w:rsidRPr="00BD0B67">
        <w:t>Zveme Vás na tiskovou konferenci</w:t>
      </w:r>
    </w:p>
    <w:p w14:paraId="09282648" w14:textId="77777777" w:rsidR="006A57CC" w:rsidRPr="00E8586A" w:rsidRDefault="006A57CC" w:rsidP="00BD0B67">
      <w:pPr>
        <w:jc w:val="left"/>
        <w:rPr>
          <w:strike/>
        </w:rPr>
      </w:pPr>
    </w:p>
    <w:p w14:paraId="4CC3E568" w14:textId="5EF2B785" w:rsidR="005A2FCF" w:rsidRPr="005A2FCF" w:rsidRDefault="005A2FCF" w:rsidP="005A2FCF">
      <w:pPr>
        <w:rPr>
          <w:rFonts w:asciiTheme="majorHAnsi" w:eastAsiaTheme="majorEastAsia" w:hAnsiTheme="majorHAnsi" w:cstheme="majorBidi"/>
          <w:b/>
          <w:bCs/>
          <w:color w:val="D70C0F" w:themeColor="accent2"/>
          <w:sz w:val="40"/>
          <w:szCs w:val="40"/>
        </w:rPr>
      </w:pPr>
      <w:r>
        <w:rPr>
          <w:rFonts w:asciiTheme="majorHAnsi" w:eastAsiaTheme="majorEastAsia" w:hAnsiTheme="majorHAnsi" w:cstheme="majorBidi"/>
          <w:b/>
          <w:bCs/>
          <w:color w:val="D70C0F" w:themeColor="accent2"/>
          <w:sz w:val="40"/>
          <w:szCs w:val="40"/>
        </w:rPr>
        <w:t>Návštěvnost a ubytování turistů v roce 2026</w:t>
      </w:r>
    </w:p>
    <w:p w14:paraId="40F55DAF" w14:textId="77777777" w:rsidR="00740A58" w:rsidRDefault="00740A58" w:rsidP="00BD0B67">
      <w:pPr>
        <w:jc w:val="left"/>
      </w:pPr>
    </w:p>
    <w:p w14:paraId="231DD253" w14:textId="300BA1C8" w:rsidR="00740A58" w:rsidRPr="00781EC7" w:rsidRDefault="00740A58" w:rsidP="00BD0B67">
      <w:pPr>
        <w:jc w:val="left"/>
        <w:rPr>
          <w:rFonts w:ascii="Times New Roman" w:hAnsi="Times New Roman" w:cs="Times New Roman"/>
        </w:rPr>
      </w:pPr>
      <w:r w:rsidRPr="00781EC7">
        <w:rPr>
          <w:sz w:val="22"/>
          <w:szCs w:val="22"/>
        </w:rPr>
        <w:t xml:space="preserve">Tisková konference se koná </w:t>
      </w:r>
      <w:r w:rsidRPr="00781EC7">
        <w:rPr>
          <w:b/>
          <w:sz w:val="22"/>
          <w:szCs w:val="22"/>
        </w:rPr>
        <w:t xml:space="preserve">v </w:t>
      </w:r>
      <w:r w:rsidR="00AD6F37">
        <w:rPr>
          <w:b/>
          <w:sz w:val="22"/>
          <w:szCs w:val="22"/>
        </w:rPr>
        <w:t>pondělí</w:t>
      </w:r>
      <w:r w:rsidRPr="00781EC7">
        <w:rPr>
          <w:b/>
          <w:sz w:val="22"/>
          <w:szCs w:val="22"/>
        </w:rPr>
        <w:t xml:space="preserve"> </w:t>
      </w:r>
      <w:r w:rsidR="00AD6F37">
        <w:rPr>
          <w:b/>
          <w:sz w:val="22"/>
          <w:szCs w:val="22"/>
        </w:rPr>
        <w:t>9</w:t>
      </w:r>
      <w:r w:rsidRPr="00781EC7">
        <w:rPr>
          <w:b/>
          <w:sz w:val="22"/>
          <w:szCs w:val="22"/>
        </w:rPr>
        <w:t xml:space="preserve">. </w:t>
      </w:r>
      <w:r w:rsidR="00AD6F37">
        <w:rPr>
          <w:b/>
          <w:sz w:val="22"/>
          <w:szCs w:val="22"/>
        </w:rPr>
        <w:t>listopadu</w:t>
      </w:r>
      <w:r w:rsidRPr="00781EC7">
        <w:rPr>
          <w:b/>
          <w:sz w:val="22"/>
          <w:szCs w:val="22"/>
        </w:rPr>
        <w:t xml:space="preserve"> od 10:00 hodin</w:t>
      </w:r>
      <w:r w:rsidRPr="00781EC7">
        <w:rPr>
          <w:sz w:val="22"/>
          <w:szCs w:val="22"/>
        </w:rPr>
        <w:t xml:space="preserve"> v budově Českého statistického úřadu.</w:t>
      </w:r>
    </w:p>
    <w:p w14:paraId="69D4C627" w14:textId="77777777" w:rsidR="00740A58" w:rsidRDefault="00740A58" w:rsidP="00BD0B67">
      <w:pPr>
        <w:jc w:val="left"/>
      </w:pPr>
    </w:p>
    <w:p w14:paraId="62253A85" w14:textId="77777777" w:rsidR="00740A58" w:rsidRPr="00AE7D53" w:rsidRDefault="00740A58" w:rsidP="00E432CA">
      <w:pPr>
        <w:pStyle w:val="Nadpis5"/>
      </w:pPr>
      <w:r w:rsidRPr="00AE7D53">
        <w:t>Obsah tiskové konference</w:t>
      </w:r>
    </w:p>
    <w:p w14:paraId="2B9D42DB" w14:textId="442B268F" w:rsidR="00AD6F37" w:rsidRPr="00D17D47" w:rsidRDefault="00AD6F37" w:rsidP="00AD6F37">
      <w:pPr>
        <w:pStyle w:val="Zkladntextodsazen3"/>
        <w:numPr>
          <w:ilvl w:val="0"/>
          <w:numId w:val="23"/>
        </w:numPr>
        <w:spacing w:after="120"/>
        <w:jc w:val="left"/>
        <w:rPr>
          <w:rFonts w:cs="Arial"/>
          <w:color w:val="000000"/>
        </w:rPr>
      </w:pPr>
      <w:r w:rsidRPr="00D17D47">
        <w:rPr>
          <w:rFonts w:cs="Arial"/>
          <w:color w:val="000000"/>
        </w:rPr>
        <w:t>Kapacity</w:t>
      </w:r>
      <w:r>
        <w:rPr>
          <w:rFonts w:cs="Arial"/>
          <w:color w:val="000000"/>
        </w:rPr>
        <w:t xml:space="preserve"> </w:t>
      </w:r>
      <w:r w:rsidRPr="00D17D47">
        <w:rPr>
          <w:rFonts w:cs="Arial"/>
          <w:color w:val="000000"/>
        </w:rPr>
        <w:t>a návštěvnost ub</w:t>
      </w:r>
      <w:r>
        <w:rPr>
          <w:rFonts w:cs="Arial"/>
          <w:color w:val="000000"/>
        </w:rPr>
        <w:t>ytovacích zařízení za 1. až 3. čtvrtletí</w:t>
      </w:r>
      <w:r w:rsidRPr="00D17D47">
        <w:rPr>
          <w:rFonts w:cs="Arial"/>
          <w:color w:val="000000"/>
        </w:rPr>
        <w:t xml:space="preserve"> 202</w:t>
      </w:r>
      <w:r>
        <w:rPr>
          <w:rFonts w:cs="Arial"/>
          <w:color w:val="000000"/>
        </w:rPr>
        <w:t>6</w:t>
      </w:r>
      <w:r w:rsidRPr="00D17D47">
        <w:rPr>
          <w:rFonts w:cs="Arial"/>
          <w:color w:val="000000"/>
        </w:rPr>
        <w:t xml:space="preserve"> (předběžné výsledky)</w:t>
      </w:r>
    </w:p>
    <w:p w14:paraId="4B1A97E9" w14:textId="496C6E3D" w:rsidR="00AD6F37" w:rsidRPr="00D17D47" w:rsidRDefault="00AD6F37" w:rsidP="00AD6F37">
      <w:pPr>
        <w:pStyle w:val="Zkladntextodsazen3"/>
        <w:numPr>
          <w:ilvl w:val="0"/>
          <w:numId w:val="23"/>
        </w:numPr>
        <w:spacing w:after="120"/>
        <w:jc w:val="left"/>
        <w:rPr>
          <w:rFonts w:cs="Arial"/>
          <w:color w:val="000000"/>
        </w:rPr>
      </w:pPr>
      <w:r w:rsidRPr="00D17D47">
        <w:rPr>
          <w:rFonts w:cs="Arial"/>
          <w:color w:val="000000"/>
        </w:rPr>
        <w:t>Počty</w:t>
      </w:r>
      <w:r>
        <w:rPr>
          <w:rFonts w:cs="Arial"/>
          <w:color w:val="000000"/>
        </w:rPr>
        <w:t xml:space="preserve"> </w:t>
      </w:r>
      <w:r w:rsidRPr="00D17D47">
        <w:rPr>
          <w:rFonts w:cs="Arial"/>
          <w:color w:val="000000"/>
        </w:rPr>
        <w:t xml:space="preserve">a přenocování turistů </w:t>
      </w:r>
      <w:r w:rsidR="008172FB">
        <w:rPr>
          <w:rFonts w:cs="Arial"/>
          <w:color w:val="000000"/>
        </w:rPr>
        <w:t>– regionální pohled</w:t>
      </w:r>
    </w:p>
    <w:p w14:paraId="5642A301" w14:textId="49EF22D8" w:rsidR="00AD6F37" w:rsidRPr="00D17D47" w:rsidRDefault="00AD6F37" w:rsidP="00AD6F37">
      <w:pPr>
        <w:pStyle w:val="Zkladntextodsazen3"/>
        <w:numPr>
          <w:ilvl w:val="0"/>
          <w:numId w:val="23"/>
        </w:numPr>
        <w:spacing w:after="120"/>
        <w:jc w:val="left"/>
        <w:rPr>
          <w:rFonts w:cs="Arial"/>
          <w:color w:val="000000"/>
        </w:rPr>
      </w:pPr>
      <w:r w:rsidRPr="00D17D47">
        <w:rPr>
          <w:rFonts w:cs="Arial"/>
          <w:color w:val="000000"/>
        </w:rPr>
        <w:t>Odhad celkové</w:t>
      </w:r>
      <w:r>
        <w:rPr>
          <w:rFonts w:cs="Arial"/>
          <w:color w:val="000000"/>
        </w:rPr>
        <w:t xml:space="preserve"> </w:t>
      </w:r>
      <w:r w:rsidRPr="00D17D47">
        <w:rPr>
          <w:rFonts w:cs="Arial"/>
          <w:color w:val="000000"/>
        </w:rPr>
        <w:t>návštěvnosti za rok 202</w:t>
      </w:r>
      <w:r>
        <w:rPr>
          <w:rFonts w:cs="Arial"/>
          <w:color w:val="000000"/>
        </w:rPr>
        <w:t>5</w:t>
      </w:r>
    </w:p>
    <w:p w14:paraId="453B5AA1" w14:textId="77777777" w:rsidR="00740A58" w:rsidRPr="00781EC7" w:rsidRDefault="00740A58" w:rsidP="00BD0B67">
      <w:pPr>
        <w:pStyle w:val="Zkladntextodsazen3"/>
        <w:spacing w:after="120" w:line="276" w:lineRule="auto"/>
        <w:ind w:left="720" w:firstLine="0"/>
        <w:jc w:val="left"/>
        <w:rPr>
          <w:rFonts w:cs="Arial"/>
        </w:rPr>
      </w:pPr>
    </w:p>
    <w:p w14:paraId="593E57A9" w14:textId="77777777" w:rsidR="00740A58" w:rsidRPr="00AE7D53" w:rsidRDefault="00740A58" w:rsidP="00E432CA">
      <w:pPr>
        <w:pStyle w:val="Nadpis5"/>
      </w:pPr>
      <w:r w:rsidRPr="00AE7D53">
        <w:t>Přednášející</w:t>
      </w:r>
    </w:p>
    <w:p w14:paraId="336E2195" w14:textId="77777777" w:rsidR="00AD6F37" w:rsidRPr="00AD6F37" w:rsidRDefault="00AD6F37" w:rsidP="00AD6F37">
      <w:pPr>
        <w:tabs>
          <w:tab w:val="left" w:pos="1985"/>
        </w:tabs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AD6F37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Markéta Borovičková</w:t>
      </w:r>
      <w:r w:rsidRPr="00AD6F3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 </w:t>
      </w:r>
      <w:r w:rsidRPr="00AD6F37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Roman Mikula</w:t>
      </w:r>
      <w:r w:rsidRPr="00AD6F3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z oddělení statistiky cestovního ruchu a životního prostředí ČSÚ</w:t>
      </w:r>
    </w:p>
    <w:p w14:paraId="28984134" w14:textId="77777777" w:rsidR="00740A58" w:rsidRDefault="00740A58" w:rsidP="006A57CC"/>
    <w:p w14:paraId="0D033B38" w14:textId="77777777" w:rsidR="00740A58" w:rsidRPr="00844062" w:rsidRDefault="00740A58" w:rsidP="000916ED">
      <w:pPr>
        <w:spacing w:after="0"/>
        <w:rPr>
          <w:b/>
          <w:bCs/>
          <w:sz w:val="22"/>
          <w:szCs w:val="22"/>
        </w:rPr>
      </w:pPr>
      <w:r w:rsidRPr="00844062">
        <w:rPr>
          <w:b/>
          <w:bCs/>
          <w:sz w:val="22"/>
          <w:szCs w:val="22"/>
        </w:rPr>
        <w:t>Kontaktní osoba</w:t>
      </w:r>
    </w:p>
    <w:p w14:paraId="50039043" w14:textId="77777777" w:rsidR="00740A58" w:rsidRPr="00844062" w:rsidRDefault="00740A58" w:rsidP="000916ED">
      <w:pPr>
        <w:spacing w:after="0"/>
        <w:rPr>
          <w:sz w:val="22"/>
          <w:szCs w:val="22"/>
        </w:rPr>
      </w:pPr>
      <w:r w:rsidRPr="00844062">
        <w:rPr>
          <w:sz w:val="22"/>
          <w:szCs w:val="22"/>
        </w:rPr>
        <w:t>Pavel Hortig</w:t>
      </w:r>
    </w:p>
    <w:p w14:paraId="33C227AB" w14:textId="77777777" w:rsidR="00740A58" w:rsidRPr="00844062" w:rsidRDefault="00740A58" w:rsidP="000916ED">
      <w:pPr>
        <w:spacing w:after="0"/>
        <w:rPr>
          <w:sz w:val="22"/>
          <w:szCs w:val="22"/>
        </w:rPr>
      </w:pPr>
      <w:r w:rsidRPr="00844062">
        <w:rPr>
          <w:sz w:val="22"/>
          <w:szCs w:val="22"/>
        </w:rPr>
        <w:t>Odbor komunikace ČSÚ</w:t>
      </w:r>
    </w:p>
    <w:p w14:paraId="3A788FFB" w14:textId="77777777" w:rsidR="00740A58" w:rsidRPr="00844062" w:rsidRDefault="00740A58" w:rsidP="000916ED">
      <w:pPr>
        <w:spacing w:after="0"/>
        <w:rPr>
          <w:sz w:val="22"/>
          <w:szCs w:val="22"/>
        </w:rPr>
      </w:pPr>
      <w:r w:rsidRPr="00844062">
        <w:rPr>
          <w:sz w:val="22"/>
          <w:szCs w:val="22"/>
        </w:rPr>
        <w:t>Tel.: 274 052 834</w:t>
      </w:r>
    </w:p>
    <w:p w14:paraId="3E386740" w14:textId="77777777" w:rsidR="00740A58" w:rsidRPr="00844062" w:rsidRDefault="00740A58" w:rsidP="000916ED">
      <w:pPr>
        <w:spacing w:after="0"/>
        <w:rPr>
          <w:sz w:val="22"/>
          <w:szCs w:val="22"/>
        </w:rPr>
      </w:pPr>
      <w:r w:rsidRPr="00844062">
        <w:rPr>
          <w:sz w:val="22"/>
          <w:szCs w:val="22"/>
        </w:rPr>
        <w:t>GSM: 730 518 914</w:t>
      </w:r>
    </w:p>
    <w:p w14:paraId="14DDDEA4" w14:textId="77777777" w:rsidR="00740A58" w:rsidRPr="00844062" w:rsidRDefault="00740A58" w:rsidP="000916ED">
      <w:pPr>
        <w:spacing w:after="0"/>
        <w:rPr>
          <w:sz w:val="22"/>
          <w:szCs w:val="22"/>
        </w:rPr>
      </w:pPr>
      <w:r w:rsidRPr="00844062">
        <w:rPr>
          <w:sz w:val="22"/>
          <w:szCs w:val="22"/>
        </w:rPr>
        <w:t xml:space="preserve">E-mail: </w:t>
      </w:r>
      <w:hyperlink r:id="rId11" w:history="1">
        <w:r w:rsidRPr="00844062">
          <w:rPr>
            <w:sz w:val="22"/>
            <w:szCs w:val="22"/>
          </w:rPr>
          <w:t>pavel.hortig@csu.gov.cz</w:t>
        </w:r>
      </w:hyperlink>
    </w:p>
    <w:p w14:paraId="1EB2EBA2" w14:textId="77777777" w:rsidR="00740A58" w:rsidRPr="00844062" w:rsidRDefault="00740A58" w:rsidP="000916ED">
      <w:pPr>
        <w:spacing w:after="0"/>
        <w:rPr>
          <w:sz w:val="22"/>
          <w:szCs w:val="22"/>
          <w:u w:val="single"/>
        </w:rPr>
      </w:pPr>
    </w:p>
    <w:p w14:paraId="51066637" w14:textId="77777777" w:rsidR="00740A58" w:rsidRPr="00844062" w:rsidRDefault="00740A58" w:rsidP="000916ED">
      <w:pPr>
        <w:spacing w:after="0"/>
        <w:rPr>
          <w:sz w:val="22"/>
          <w:szCs w:val="22"/>
          <w:u w:val="single"/>
        </w:rPr>
      </w:pPr>
    </w:p>
    <w:p w14:paraId="7D8C26F1" w14:textId="77777777" w:rsidR="00740A58" w:rsidRPr="00844062" w:rsidRDefault="00740A58" w:rsidP="000916ED">
      <w:pPr>
        <w:spacing w:after="0"/>
        <w:rPr>
          <w:b/>
          <w:sz w:val="22"/>
          <w:szCs w:val="22"/>
        </w:rPr>
      </w:pPr>
      <w:r w:rsidRPr="00844062">
        <w:rPr>
          <w:b/>
          <w:sz w:val="22"/>
          <w:szCs w:val="22"/>
        </w:rPr>
        <w:t>Kde nás najdete:</w:t>
      </w:r>
    </w:p>
    <w:p w14:paraId="04BED906" w14:textId="77777777" w:rsidR="00740A58" w:rsidRPr="00844062" w:rsidRDefault="00740A58" w:rsidP="000916ED">
      <w:pPr>
        <w:spacing w:after="0"/>
        <w:rPr>
          <w:b/>
          <w:bCs/>
          <w:sz w:val="22"/>
          <w:szCs w:val="22"/>
        </w:rPr>
      </w:pPr>
      <w:r w:rsidRPr="00844062">
        <w:rPr>
          <w:sz w:val="22"/>
          <w:szCs w:val="22"/>
        </w:rPr>
        <w:t>Český statistický úřad</w:t>
      </w:r>
    </w:p>
    <w:p w14:paraId="28987D31" w14:textId="77777777" w:rsidR="00740A58" w:rsidRPr="00844062" w:rsidRDefault="00740A58" w:rsidP="000916ED">
      <w:pPr>
        <w:spacing w:after="0"/>
        <w:rPr>
          <w:sz w:val="22"/>
          <w:szCs w:val="22"/>
        </w:rPr>
      </w:pPr>
      <w:r w:rsidRPr="00844062">
        <w:rPr>
          <w:sz w:val="22"/>
          <w:szCs w:val="22"/>
        </w:rPr>
        <w:t>Na padesátém 81, 100 82 Praha 10 – Strašnice</w:t>
      </w:r>
    </w:p>
    <w:p w14:paraId="6E075AE4" w14:textId="211BE8FB" w:rsidR="00AC2C01" w:rsidRPr="00844062" w:rsidRDefault="00740A58" w:rsidP="00356567">
      <w:pPr>
        <w:spacing w:after="0"/>
        <w:rPr>
          <w:sz w:val="22"/>
          <w:szCs w:val="22"/>
        </w:rPr>
      </w:pPr>
      <w:r w:rsidRPr="00844062">
        <w:rPr>
          <w:sz w:val="22"/>
          <w:szCs w:val="22"/>
        </w:rPr>
        <w:t>dopravní spojení: stanice metra A – Skalka</w:t>
      </w:r>
    </w:p>
    <w:p w14:paraId="421ECD03" w14:textId="77777777" w:rsidR="00AC2C01" w:rsidRDefault="00AC2C01" w:rsidP="000916ED">
      <w:pPr>
        <w:spacing w:after="0"/>
      </w:pPr>
    </w:p>
    <w:sectPr w:rsidR="00AC2C01" w:rsidSect="00BE2E0B">
      <w:headerReference w:type="default" r:id="rId12"/>
      <w:footerReference w:type="default" r:id="rId13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A0F92" w14:textId="77777777" w:rsidR="0048144D" w:rsidRDefault="0048144D" w:rsidP="004A01A7">
      <w:pPr>
        <w:spacing w:after="0" w:line="240" w:lineRule="auto"/>
      </w:pPr>
      <w:r>
        <w:separator/>
      </w:r>
    </w:p>
  </w:endnote>
  <w:endnote w:type="continuationSeparator" w:id="0">
    <w:p w14:paraId="7581CFDA" w14:textId="77777777" w:rsidR="0048144D" w:rsidRDefault="0048144D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11721" w14:textId="77777777" w:rsidR="006A57CC" w:rsidRDefault="006A57CC" w:rsidP="00F21B6A">
    <w:pPr>
      <w:pStyle w:val="Zpat"/>
    </w:pPr>
    <w:r w:rsidRPr="006A57CC">
      <w:t>Český statistický úřad</w:t>
    </w:r>
  </w:p>
  <w:p w14:paraId="657155CE" w14:textId="77777777" w:rsidR="00F21B6A" w:rsidRDefault="006A57CC" w:rsidP="00F21B6A">
    <w:pPr>
      <w:pStyle w:val="Zpat"/>
    </w:pPr>
    <w:r w:rsidRPr="006A57CC">
      <w:t>Odbor komunikace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47F5B3C0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37FDA684" w14:textId="77777777" w:rsidR="004A01A7" w:rsidRPr="00F21B6A" w:rsidRDefault="006A57CC" w:rsidP="00F21B6A">
    <w:pPr>
      <w:pStyle w:val="Zpat"/>
    </w:pPr>
    <w:r w:rsidRPr="006A57CC">
      <w:t>T: +420 274 052 834, E: press@csu.gov.cz</w:t>
    </w:r>
    <w:r w:rsidR="00F21B6A">
      <w:tab/>
    </w:r>
    <w:r w:rsidR="00F21B6A">
      <w:tab/>
    </w:r>
    <w:hyperlink r:id="rId1" w:history="1">
      <w:r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4E99A" w14:textId="77777777" w:rsidR="0048144D" w:rsidRDefault="0048144D" w:rsidP="004A01A7">
      <w:pPr>
        <w:spacing w:after="0" w:line="240" w:lineRule="auto"/>
      </w:pPr>
    </w:p>
  </w:footnote>
  <w:footnote w:type="continuationSeparator" w:id="0">
    <w:p w14:paraId="00968360" w14:textId="77777777" w:rsidR="0048144D" w:rsidRDefault="0048144D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28ABD7E0" w14:textId="77777777" w:rsidTr="00F21B6A">
      <w:trPr>
        <w:jc w:val="right"/>
      </w:trPr>
      <w:tc>
        <w:tcPr>
          <w:tcW w:w="4253" w:type="dxa"/>
        </w:tcPr>
        <w:p w14:paraId="0B326DD2" w14:textId="5B13CC3B" w:rsidR="003208E6" w:rsidRDefault="00740A58" w:rsidP="000916ED">
          <w:pPr>
            <w:pStyle w:val="Nadpis3"/>
            <w:spacing w:before="0"/>
            <w:jc w:val="right"/>
          </w:pPr>
          <w:r>
            <w:t>Pozvánka na tiskovou</w:t>
          </w:r>
          <w:r w:rsidR="000916ED">
            <w:t xml:space="preserve"> </w:t>
          </w:r>
          <w:r>
            <w:t>konferenci</w:t>
          </w:r>
        </w:p>
      </w:tc>
    </w:tr>
  </w:tbl>
  <w:p w14:paraId="638563E5" w14:textId="3B7B8797" w:rsidR="004A01A7" w:rsidRPr="00740A58" w:rsidRDefault="00811964" w:rsidP="00740A58">
    <w:pPr>
      <w:pStyle w:val="Zhlav"/>
      <w:ind w:left="420" w:firstLine="4116"/>
      <w:jc w:val="center"/>
      <w:rPr>
        <w:rFonts w:eastAsiaTheme="majorEastAsia" w:cstheme="majorBidi"/>
        <w:b/>
        <w:bCs/>
        <w:color w:val="545860" w:themeColor="text2"/>
        <w:sz w:val="28"/>
        <w:szCs w:val="28"/>
      </w:rPr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169856854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0A5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4036E"/>
    <w:multiLevelType w:val="multilevel"/>
    <w:tmpl w:val="E7EE1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A113DB1"/>
    <w:multiLevelType w:val="multilevel"/>
    <w:tmpl w:val="E7EE1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CC2635"/>
    <w:multiLevelType w:val="multilevel"/>
    <w:tmpl w:val="B87A9D68"/>
    <w:numStyleLink w:val="Stylseznamu-odstavceslovan"/>
  </w:abstractNum>
  <w:abstractNum w:abstractNumId="6" w15:restartNumberingAfterBreak="0">
    <w:nsid w:val="23AA7C6F"/>
    <w:multiLevelType w:val="multilevel"/>
    <w:tmpl w:val="3BE66384"/>
    <w:numStyleLink w:val="Stylseznamu-odrky"/>
  </w:abstractNum>
  <w:abstractNum w:abstractNumId="7" w15:restartNumberingAfterBreak="0">
    <w:nsid w:val="343C0FD5"/>
    <w:multiLevelType w:val="hybridMultilevel"/>
    <w:tmpl w:val="92E83212"/>
    <w:lvl w:ilvl="0" w:tplc="345C2EF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37061448"/>
    <w:multiLevelType w:val="hybridMultilevel"/>
    <w:tmpl w:val="92E83212"/>
    <w:lvl w:ilvl="0" w:tplc="345C2EF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3EAA4253"/>
    <w:multiLevelType w:val="multilevel"/>
    <w:tmpl w:val="3BE66384"/>
    <w:numStyleLink w:val="Stylseznamu-odrky"/>
  </w:abstractNum>
  <w:abstractNum w:abstractNumId="10" w15:restartNumberingAfterBreak="0">
    <w:nsid w:val="507C7313"/>
    <w:multiLevelType w:val="multilevel"/>
    <w:tmpl w:val="B87A9D68"/>
    <w:numStyleLink w:val="Stylseznamu-odstavceslovan"/>
  </w:abstractNum>
  <w:abstractNum w:abstractNumId="11" w15:restartNumberingAfterBreak="0">
    <w:nsid w:val="528219F0"/>
    <w:multiLevelType w:val="multilevel"/>
    <w:tmpl w:val="599C2AC6"/>
    <w:numStyleLink w:val="Stylseznamu-nadpisyslovan"/>
  </w:abstractNum>
  <w:abstractNum w:abstractNumId="12" w15:restartNumberingAfterBreak="0">
    <w:nsid w:val="55427B69"/>
    <w:multiLevelType w:val="multilevel"/>
    <w:tmpl w:val="599C2AC6"/>
    <w:numStyleLink w:val="Stylseznamu-nadpisyslovan"/>
  </w:abstractNum>
  <w:abstractNum w:abstractNumId="13" w15:restartNumberingAfterBreak="0">
    <w:nsid w:val="56960494"/>
    <w:multiLevelType w:val="multilevel"/>
    <w:tmpl w:val="3BE66384"/>
    <w:numStyleLink w:val="Stylseznamu-odrky"/>
  </w:abstractNum>
  <w:abstractNum w:abstractNumId="14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A0E0C17"/>
    <w:multiLevelType w:val="multilevel"/>
    <w:tmpl w:val="599C2AC6"/>
    <w:numStyleLink w:val="Stylseznamu-nadpisyslovan"/>
  </w:abstractNum>
  <w:abstractNum w:abstractNumId="16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9B93953"/>
    <w:multiLevelType w:val="multilevel"/>
    <w:tmpl w:val="599C2AC6"/>
    <w:numStyleLink w:val="Stylseznamu-nadpisyslovan"/>
  </w:abstractNum>
  <w:abstractNum w:abstractNumId="18" w15:restartNumberingAfterBreak="0">
    <w:nsid w:val="74052CCF"/>
    <w:multiLevelType w:val="multilevel"/>
    <w:tmpl w:val="3BE66384"/>
    <w:numStyleLink w:val="Stylseznamu-odrky"/>
  </w:abstractNum>
  <w:abstractNum w:abstractNumId="19" w15:restartNumberingAfterBreak="0">
    <w:nsid w:val="7B356AC3"/>
    <w:multiLevelType w:val="multilevel"/>
    <w:tmpl w:val="B87A9D68"/>
    <w:numStyleLink w:val="Stylseznamu-odstavceslovan"/>
  </w:abstractNum>
  <w:abstractNum w:abstractNumId="20" w15:restartNumberingAfterBreak="0">
    <w:nsid w:val="7CA64431"/>
    <w:multiLevelType w:val="multilevel"/>
    <w:tmpl w:val="3BE66384"/>
    <w:numStyleLink w:val="Stylseznamu-odrky"/>
  </w:abstractNum>
  <w:abstractNum w:abstractNumId="21" w15:restartNumberingAfterBreak="0">
    <w:nsid w:val="7F397BA4"/>
    <w:multiLevelType w:val="multilevel"/>
    <w:tmpl w:val="599C2AC6"/>
    <w:numStyleLink w:val="Stylseznamu-nadpisyslovan"/>
  </w:abstractNum>
  <w:abstractNum w:abstractNumId="22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2"/>
  </w:num>
  <w:num w:numId="2" w16cid:durableId="304243697">
    <w:abstractNumId w:val="14"/>
  </w:num>
  <w:num w:numId="3" w16cid:durableId="2026588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11"/>
  </w:num>
  <w:num w:numId="5" w16cid:durableId="1339186929">
    <w:abstractNumId w:val="21"/>
  </w:num>
  <w:num w:numId="6" w16cid:durableId="1737124859">
    <w:abstractNumId w:val="15"/>
  </w:num>
  <w:num w:numId="7" w16cid:durableId="200482209">
    <w:abstractNumId w:val="12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5"/>
  </w:num>
  <w:num w:numId="11" w16cid:durableId="627398554">
    <w:abstractNumId w:val="19"/>
  </w:num>
  <w:num w:numId="12" w16cid:durableId="1445079522">
    <w:abstractNumId w:val="16"/>
  </w:num>
  <w:num w:numId="13" w16cid:durableId="879823075">
    <w:abstractNumId w:val="2"/>
  </w:num>
  <w:num w:numId="14" w16cid:durableId="796529861">
    <w:abstractNumId w:val="20"/>
  </w:num>
  <w:num w:numId="15" w16cid:durableId="165413013">
    <w:abstractNumId w:val="18"/>
  </w:num>
  <w:num w:numId="16" w16cid:durableId="608591211">
    <w:abstractNumId w:val="1"/>
  </w:num>
  <w:num w:numId="17" w16cid:durableId="1669139136">
    <w:abstractNumId w:val="6"/>
  </w:num>
  <w:num w:numId="18" w16cid:durableId="2135248819">
    <w:abstractNumId w:val="9"/>
  </w:num>
  <w:num w:numId="19" w16cid:durableId="831679160">
    <w:abstractNumId w:val="13"/>
  </w:num>
  <w:num w:numId="20" w16cid:durableId="374815673">
    <w:abstractNumId w:val="17"/>
  </w:num>
  <w:num w:numId="21" w16cid:durableId="80033043">
    <w:abstractNumId w:val="10"/>
  </w:num>
  <w:num w:numId="22" w16cid:durableId="983124104">
    <w:abstractNumId w:val="8"/>
  </w:num>
  <w:num w:numId="23" w16cid:durableId="1003047455">
    <w:abstractNumId w:val="4"/>
  </w:num>
  <w:num w:numId="24" w16cid:durableId="1113983511">
    <w:abstractNumId w:val="0"/>
  </w:num>
  <w:num w:numId="25" w16cid:durableId="13058136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16"/>
    <w:rsid w:val="000007B6"/>
    <w:rsid w:val="00005FBD"/>
    <w:rsid w:val="000106FE"/>
    <w:rsid w:val="000120B4"/>
    <w:rsid w:val="0002560E"/>
    <w:rsid w:val="0002711A"/>
    <w:rsid w:val="00032CCE"/>
    <w:rsid w:val="00033062"/>
    <w:rsid w:val="00035F16"/>
    <w:rsid w:val="00043335"/>
    <w:rsid w:val="00054392"/>
    <w:rsid w:val="0005510C"/>
    <w:rsid w:val="00062482"/>
    <w:rsid w:val="00062B7B"/>
    <w:rsid w:val="00062DB2"/>
    <w:rsid w:val="00064379"/>
    <w:rsid w:val="00071F0F"/>
    <w:rsid w:val="00083A55"/>
    <w:rsid w:val="000846B3"/>
    <w:rsid w:val="00085436"/>
    <w:rsid w:val="00087879"/>
    <w:rsid w:val="000916ED"/>
    <w:rsid w:val="00096469"/>
    <w:rsid w:val="000968A9"/>
    <w:rsid w:val="000A6272"/>
    <w:rsid w:val="000A7451"/>
    <w:rsid w:val="000B4F0B"/>
    <w:rsid w:val="000C11F2"/>
    <w:rsid w:val="000C2452"/>
    <w:rsid w:val="000C67FA"/>
    <w:rsid w:val="000C68F4"/>
    <w:rsid w:val="000D2954"/>
    <w:rsid w:val="000D59EB"/>
    <w:rsid w:val="000E00C3"/>
    <w:rsid w:val="000E17F8"/>
    <w:rsid w:val="000E3099"/>
    <w:rsid w:val="000E358A"/>
    <w:rsid w:val="000F141D"/>
    <w:rsid w:val="000F5A54"/>
    <w:rsid w:val="00102994"/>
    <w:rsid w:val="0010390A"/>
    <w:rsid w:val="00130B75"/>
    <w:rsid w:val="00134059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60FEB"/>
    <w:rsid w:val="00164790"/>
    <w:rsid w:val="001712FE"/>
    <w:rsid w:val="00171B3E"/>
    <w:rsid w:val="00175680"/>
    <w:rsid w:val="00176766"/>
    <w:rsid w:val="001779C7"/>
    <w:rsid w:val="001909FA"/>
    <w:rsid w:val="001968CD"/>
    <w:rsid w:val="001A70A5"/>
    <w:rsid w:val="001B1A2C"/>
    <w:rsid w:val="001D486B"/>
    <w:rsid w:val="001D4DA6"/>
    <w:rsid w:val="001D719A"/>
    <w:rsid w:val="001E1B82"/>
    <w:rsid w:val="001E417F"/>
    <w:rsid w:val="001E513B"/>
    <w:rsid w:val="001E691A"/>
    <w:rsid w:val="001F493F"/>
    <w:rsid w:val="002000F6"/>
    <w:rsid w:val="002013B0"/>
    <w:rsid w:val="00201AAC"/>
    <w:rsid w:val="002035AD"/>
    <w:rsid w:val="0020716F"/>
    <w:rsid w:val="00216463"/>
    <w:rsid w:val="00220730"/>
    <w:rsid w:val="00222610"/>
    <w:rsid w:val="00222A5E"/>
    <w:rsid w:val="00222EDB"/>
    <w:rsid w:val="002234D1"/>
    <w:rsid w:val="002234ED"/>
    <w:rsid w:val="00231544"/>
    <w:rsid w:val="002323AF"/>
    <w:rsid w:val="002363CA"/>
    <w:rsid w:val="00236DEF"/>
    <w:rsid w:val="0024676C"/>
    <w:rsid w:val="0025002B"/>
    <w:rsid w:val="002550FB"/>
    <w:rsid w:val="00260DCA"/>
    <w:rsid w:val="002631EE"/>
    <w:rsid w:val="00267AE7"/>
    <w:rsid w:val="00275B42"/>
    <w:rsid w:val="00280346"/>
    <w:rsid w:val="00280D21"/>
    <w:rsid w:val="0028101B"/>
    <w:rsid w:val="002826B4"/>
    <w:rsid w:val="002878B7"/>
    <w:rsid w:val="00292D4D"/>
    <w:rsid w:val="00293F29"/>
    <w:rsid w:val="00297267"/>
    <w:rsid w:val="00297C33"/>
    <w:rsid w:val="002B630D"/>
    <w:rsid w:val="002C34AC"/>
    <w:rsid w:val="002D11B9"/>
    <w:rsid w:val="002D796B"/>
    <w:rsid w:val="002E002C"/>
    <w:rsid w:val="002F60C0"/>
    <w:rsid w:val="002F7004"/>
    <w:rsid w:val="0030061B"/>
    <w:rsid w:val="00303A0E"/>
    <w:rsid w:val="00307CDE"/>
    <w:rsid w:val="00315185"/>
    <w:rsid w:val="003206E7"/>
    <w:rsid w:val="003208E6"/>
    <w:rsid w:val="0032285E"/>
    <w:rsid w:val="003351B8"/>
    <w:rsid w:val="003469BD"/>
    <w:rsid w:val="003540FA"/>
    <w:rsid w:val="00356332"/>
    <w:rsid w:val="00356567"/>
    <w:rsid w:val="00361840"/>
    <w:rsid w:val="00363815"/>
    <w:rsid w:val="003654CD"/>
    <w:rsid w:val="00370110"/>
    <w:rsid w:val="00372598"/>
    <w:rsid w:val="00380B61"/>
    <w:rsid w:val="00384D84"/>
    <w:rsid w:val="00392F53"/>
    <w:rsid w:val="00393EC0"/>
    <w:rsid w:val="003A2A49"/>
    <w:rsid w:val="003A3966"/>
    <w:rsid w:val="003A7E6A"/>
    <w:rsid w:val="003B02FE"/>
    <w:rsid w:val="003C027F"/>
    <w:rsid w:val="003C3F6A"/>
    <w:rsid w:val="003D639F"/>
    <w:rsid w:val="003E0572"/>
    <w:rsid w:val="003E0DE3"/>
    <w:rsid w:val="003E3910"/>
    <w:rsid w:val="003E477D"/>
    <w:rsid w:val="003E6369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40FD"/>
    <w:rsid w:val="00454DC7"/>
    <w:rsid w:val="004573FA"/>
    <w:rsid w:val="004607B2"/>
    <w:rsid w:val="00463047"/>
    <w:rsid w:val="0046727D"/>
    <w:rsid w:val="004723B2"/>
    <w:rsid w:val="00480A82"/>
    <w:rsid w:val="0048144D"/>
    <w:rsid w:val="004907EB"/>
    <w:rsid w:val="00493ED9"/>
    <w:rsid w:val="004977D7"/>
    <w:rsid w:val="004A01A7"/>
    <w:rsid w:val="004A09C5"/>
    <w:rsid w:val="004A38DD"/>
    <w:rsid w:val="004B4A94"/>
    <w:rsid w:val="004C4BB9"/>
    <w:rsid w:val="004C6F2C"/>
    <w:rsid w:val="004C7DCA"/>
    <w:rsid w:val="004E3345"/>
    <w:rsid w:val="004E7E0E"/>
    <w:rsid w:val="004F4BE3"/>
    <w:rsid w:val="00500A63"/>
    <w:rsid w:val="00504089"/>
    <w:rsid w:val="00504557"/>
    <w:rsid w:val="005070A8"/>
    <w:rsid w:val="00514CC7"/>
    <w:rsid w:val="00521746"/>
    <w:rsid w:val="005225F8"/>
    <w:rsid w:val="00534403"/>
    <w:rsid w:val="00542A56"/>
    <w:rsid w:val="00542CA8"/>
    <w:rsid w:val="00550B36"/>
    <w:rsid w:val="00553ACE"/>
    <w:rsid w:val="005548CD"/>
    <w:rsid w:val="00554C2A"/>
    <w:rsid w:val="00554FC7"/>
    <w:rsid w:val="0055531A"/>
    <w:rsid w:val="00560EC8"/>
    <w:rsid w:val="00563A5F"/>
    <w:rsid w:val="00563FE8"/>
    <w:rsid w:val="0056491C"/>
    <w:rsid w:val="00564F2B"/>
    <w:rsid w:val="005736D9"/>
    <w:rsid w:val="00577500"/>
    <w:rsid w:val="005801BB"/>
    <w:rsid w:val="005865A4"/>
    <w:rsid w:val="00586756"/>
    <w:rsid w:val="0058729F"/>
    <w:rsid w:val="005970F5"/>
    <w:rsid w:val="005A012C"/>
    <w:rsid w:val="005A2FCF"/>
    <w:rsid w:val="005A3165"/>
    <w:rsid w:val="005A4EC9"/>
    <w:rsid w:val="005A60C3"/>
    <w:rsid w:val="005B6CF1"/>
    <w:rsid w:val="005C14EB"/>
    <w:rsid w:val="005C29C9"/>
    <w:rsid w:val="005D03A9"/>
    <w:rsid w:val="005F5C8C"/>
    <w:rsid w:val="0060043C"/>
    <w:rsid w:val="00601C8A"/>
    <w:rsid w:val="00601DFE"/>
    <w:rsid w:val="00602540"/>
    <w:rsid w:val="006051FE"/>
    <w:rsid w:val="00606CF5"/>
    <w:rsid w:val="00607675"/>
    <w:rsid w:val="006120D2"/>
    <w:rsid w:val="006209FE"/>
    <w:rsid w:val="00624358"/>
    <w:rsid w:val="00624761"/>
    <w:rsid w:val="00626A46"/>
    <w:rsid w:val="00626A74"/>
    <w:rsid w:val="0062750B"/>
    <w:rsid w:val="0063196C"/>
    <w:rsid w:val="006322C4"/>
    <w:rsid w:val="006336CF"/>
    <w:rsid w:val="006350CD"/>
    <w:rsid w:val="00637C70"/>
    <w:rsid w:val="00637E8B"/>
    <w:rsid w:val="00640E73"/>
    <w:rsid w:val="0064237D"/>
    <w:rsid w:val="00647757"/>
    <w:rsid w:val="00650D3D"/>
    <w:rsid w:val="0065511D"/>
    <w:rsid w:val="00665121"/>
    <w:rsid w:val="0066575A"/>
    <w:rsid w:val="0067042F"/>
    <w:rsid w:val="0067725E"/>
    <w:rsid w:val="00677478"/>
    <w:rsid w:val="00686B53"/>
    <w:rsid w:val="006906FD"/>
    <w:rsid w:val="0069631F"/>
    <w:rsid w:val="00696A2A"/>
    <w:rsid w:val="006A1BF0"/>
    <w:rsid w:val="006A57CC"/>
    <w:rsid w:val="006C0020"/>
    <w:rsid w:val="006C0860"/>
    <w:rsid w:val="006D1662"/>
    <w:rsid w:val="006D56B4"/>
    <w:rsid w:val="006E0360"/>
    <w:rsid w:val="006E3CC9"/>
    <w:rsid w:val="006E7273"/>
    <w:rsid w:val="006F22C5"/>
    <w:rsid w:val="006F4755"/>
    <w:rsid w:val="006F4C37"/>
    <w:rsid w:val="006F51DB"/>
    <w:rsid w:val="00702BED"/>
    <w:rsid w:val="007049E6"/>
    <w:rsid w:val="00704DAF"/>
    <w:rsid w:val="00713213"/>
    <w:rsid w:val="007141CA"/>
    <w:rsid w:val="0071455E"/>
    <w:rsid w:val="00716F0E"/>
    <w:rsid w:val="00724E67"/>
    <w:rsid w:val="0073040F"/>
    <w:rsid w:val="007371E0"/>
    <w:rsid w:val="00740A58"/>
    <w:rsid w:val="0074671D"/>
    <w:rsid w:val="00746910"/>
    <w:rsid w:val="00746911"/>
    <w:rsid w:val="00755EA4"/>
    <w:rsid w:val="00765263"/>
    <w:rsid w:val="00767DF4"/>
    <w:rsid w:val="00771F6B"/>
    <w:rsid w:val="00777490"/>
    <w:rsid w:val="00787190"/>
    <w:rsid w:val="00787EDE"/>
    <w:rsid w:val="0079417D"/>
    <w:rsid w:val="00796B76"/>
    <w:rsid w:val="007B4D06"/>
    <w:rsid w:val="007C6CD3"/>
    <w:rsid w:val="007D6A0E"/>
    <w:rsid w:val="007D6F07"/>
    <w:rsid w:val="007F08EF"/>
    <w:rsid w:val="007F36FE"/>
    <w:rsid w:val="007F6B00"/>
    <w:rsid w:val="00801CDD"/>
    <w:rsid w:val="00811964"/>
    <w:rsid w:val="008172FB"/>
    <w:rsid w:val="008230E8"/>
    <w:rsid w:val="0083026A"/>
    <w:rsid w:val="00834A49"/>
    <w:rsid w:val="00837E45"/>
    <w:rsid w:val="0084277E"/>
    <w:rsid w:val="00844062"/>
    <w:rsid w:val="00851074"/>
    <w:rsid w:val="0085236C"/>
    <w:rsid w:val="00852511"/>
    <w:rsid w:val="008541DA"/>
    <w:rsid w:val="00856A83"/>
    <w:rsid w:val="00857D02"/>
    <w:rsid w:val="00870D3E"/>
    <w:rsid w:val="00877CF1"/>
    <w:rsid w:val="008837A1"/>
    <w:rsid w:val="00884306"/>
    <w:rsid w:val="00890278"/>
    <w:rsid w:val="008A4895"/>
    <w:rsid w:val="008B0E87"/>
    <w:rsid w:val="008B1A9C"/>
    <w:rsid w:val="008C2D2D"/>
    <w:rsid w:val="008C4A49"/>
    <w:rsid w:val="008C52DD"/>
    <w:rsid w:val="008D405D"/>
    <w:rsid w:val="008D5575"/>
    <w:rsid w:val="008E191B"/>
    <w:rsid w:val="008E1E4F"/>
    <w:rsid w:val="008F125B"/>
    <w:rsid w:val="008F533C"/>
    <w:rsid w:val="00905743"/>
    <w:rsid w:val="00910E76"/>
    <w:rsid w:val="009149E6"/>
    <w:rsid w:val="00916E60"/>
    <w:rsid w:val="00917C90"/>
    <w:rsid w:val="00930534"/>
    <w:rsid w:val="00932015"/>
    <w:rsid w:val="00945FB9"/>
    <w:rsid w:val="009475A7"/>
    <w:rsid w:val="00951930"/>
    <w:rsid w:val="00956B09"/>
    <w:rsid w:val="009610E2"/>
    <w:rsid w:val="00963BEE"/>
    <w:rsid w:val="0096469E"/>
    <w:rsid w:val="009665AE"/>
    <w:rsid w:val="0097303D"/>
    <w:rsid w:val="00975D7A"/>
    <w:rsid w:val="00984352"/>
    <w:rsid w:val="00985819"/>
    <w:rsid w:val="00992C4A"/>
    <w:rsid w:val="009A389D"/>
    <w:rsid w:val="009A434B"/>
    <w:rsid w:val="009A4CC1"/>
    <w:rsid w:val="009B032C"/>
    <w:rsid w:val="009B0804"/>
    <w:rsid w:val="009C081A"/>
    <w:rsid w:val="009C0BC3"/>
    <w:rsid w:val="009C31A6"/>
    <w:rsid w:val="009C3D4A"/>
    <w:rsid w:val="009D72AA"/>
    <w:rsid w:val="009D79F7"/>
    <w:rsid w:val="009E4B81"/>
    <w:rsid w:val="009F3E9D"/>
    <w:rsid w:val="009F6DFE"/>
    <w:rsid w:val="00A121A3"/>
    <w:rsid w:val="00A15A28"/>
    <w:rsid w:val="00A16F15"/>
    <w:rsid w:val="00A274A1"/>
    <w:rsid w:val="00A3283F"/>
    <w:rsid w:val="00A37815"/>
    <w:rsid w:val="00A47859"/>
    <w:rsid w:val="00A536A2"/>
    <w:rsid w:val="00A55A71"/>
    <w:rsid w:val="00A575E9"/>
    <w:rsid w:val="00A833D4"/>
    <w:rsid w:val="00A851CE"/>
    <w:rsid w:val="00A87C89"/>
    <w:rsid w:val="00A91166"/>
    <w:rsid w:val="00A91452"/>
    <w:rsid w:val="00A917E6"/>
    <w:rsid w:val="00A91EC9"/>
    <w:rsid w:val="00A95D0B"/>
    <w:rsid w:val="00AA0C58"/>
    <w:rsid w:val="00AB1F88"/>
    <w:rsid w:val="00AB3F31"/>
    <w:rsid w:val="00AB4BE7"/>
    <w:rsid w:val="00AB5479"/>
    <w:rsid w:val="00AB7649"/>
    <w:rsid w:val="00AC0BF4"/>
    <w:rsid w:val="00AC1CEA"/>
    <w:rsid w:val="00AC2C01"/>
    <w:rsid w:val="00AC33FE"/>
    <w:rsid w:val="00AD23B5"/>
    <w:rsid w:val="00AD40DD"/>
    <w:rsid w:val="00AD6F37"/>
    <w:rsid w:val="00AE1317"/>
    <w:rsid w:val="00AE6440"/>
    <w:rsid w:val="00AE7D53"/>
    <w:rsid w:val="00AF06B0"/>
    <w:rsid w:val="00AF2C34"/>
    <w:rsid w:val="00AF3319"/>
    <w:rsid w:val="00AF39AC"/>
    <w:rsid w:val="00AF6E9E"/>
    <w:rsid w:val="00B0330A"/>
    <w:rsid w:val="00B07208"/>
    <w:rsid w:val="00B2128D"/>
    <w:rsid w:val="00B2195A"/>
    <w:rsid w:val="00B265A6"/>
    <w:rsid w:val="00B31BB1"/>
    <w:rsid w:val="00B43D9B"/>
    <w:rsid w:val="00B47092"/>
    <w:rsid w:val="00B51C8F"/>
    <w:rsid w:val="00B5469C"/>
    <w:rsid w:val="00B602D0"/>
    <w:rsid w:val="00B62344"/>
    <w:rsid w:val="00B70022"/>
    <w:rsid w:val="00B7165F"/>
    <w:rsid w:val="00B733E5"/>
    <w:rsid w:val="00B759AD"/>
    <w:rsid w:val="00B80628"/>
    <w:rsid w:val="00B8724F"/>
    <w:rsid w:val="00B90BD8"/>
    <w:rsid w:val="00B93EE2"/>
    <w:rsid w:val="00B93F16"/>
    <w:rsid w:val="00B96F18"/>
    <w:rsid w:val="00BA64C3"/>
    <w:rsid w:val="00BA6934"/>
    <w:rsid w:val="00BB2466"/>
    <w:rsid w:val="00BB2B9A"/>
    <w:rsid w:val="00BB6195"/>
    <w:rsid w:val="00BB6635"/>
    <w:rsid w:val="00BC23FF"/>
    <w:rsid w:val="00BC26D7"/>
    <w:rsid w:val="00BC35CA"/>
    <w:rsid w:val="00BC5C99"/>
    <w:rsid w:val="00BD0B67"/>
    <w:rsid w:val="00BD27B2"/>
    <w:rsid w:val="00BE2E0B"/>
    <w:rsid w:val="00BE3BE4"/>
    <w:rsid w:val="00BE5550"/>
    <w:rsid w:val="00BF58C9"/>
    <w:rsid w:val="00C044C1"/>
    <w:rsid w:val="00C063DD"/>
    <w:rsid w:val="00C12B28"/>
    <w:rsid w:val="00C15C5E"/>
    <w:rsid w:val="00C206E5"/>
    <w:rsid w:val="00C21594"/>
    <w:rsid w:val="00C240F6"/>
    <w:rsid w:val="00C27B17"/>
    <w:rsid w:val="00C30945"/>
    <w:rsid w:val="00C311A5"/>
    <w:rsid w:val="00C31345"/>
    <w:rsid w:val="00C37D35"/>
    <w:rsid w:val="00C4391D"/>
    <w:rsid w:val="00C46D4B"/>
    <w:rsid w:val="00C46DEB"/>
    <w:rsid w:val="00C47D31"/>
    <w:rsid w:val="00C5077B"/>
    <w:rsid w:val="00C51A00"/>
    <w:rsid w:val="00C559EC"/>
    <w:rsid w:val="00C5704B"/>
    <w:rsid w:val="00C5725B"/>
    <w:rsid w:val="00C61C26"/>
    <w:rsid w:val="00C678BE"/>
    <w:rsid w:val="00C744B6"/>
    <w:rsid w:val="00C74A09"/>
    <w:rsid w:val="00C755D5"/>
    <w:rsid w:val="00C908FD"/>
    <w:rsid w:val="00C930E3"/>
    <w:rsid w:val="00C95190"/>
    <w:rsid w:val="00C955B7"/>
    <w:rsid w:val="00CA2C94"/>
    <w:rsid w:val="00CA3ABB"/>
    <w:rsid w:val="00CB1B52"/>
    <w:rsid w:val="00CB1E4F"/>
    <w:rsid w:val="00CB6B2A"/>
    <w:rsid w:val="00CC0409"/>
    <w:rsid w:val="00CC287B"/>
    <w:rsid w:val="00CC309B"/>
    <w:rsid w:val="00CC35A2"/>
    <w:rsid w:val="00CC451A"/>
    <w:rsid w:val="00CC7927"/>
    <w:rsid w:val="00CD0856"/>
    <w:rsid w:val="00CD1629"/>
    <w:rsid w:val="00CD784B"/>
    <w:rsid w:val="00CE0BC6"/>
    <w:rsid w:val="00CF6697"/>
    <w:rsid w:val="00D02FB1"/>
    <w:rsid w:val="00D066AA"/>
    <w:rsid w:val="00D15079"/>
    <w:rsid w:val="00D15B3B"/>
    <w:rsid w:val="00D20AC3"/>
    <w:rsid w:val="00D219C2"/>
    <w:rsid w:val="00D25283"/>
    <w:rsid w:val="00D35B12"/>
    <w:rsid w:val="00D40757"/>
    <w:rsid w:val="00D50FAD"/>
    <w:rsid w:val="00D52321"/>
    <w:rsid w:val="00D63056"/>
    <w:rsid w:val="00D70040"/>
    <w:rsid w:val="00D7143F"/>
    <w:rsid w:val="00D77110"/>
    <w:rsid w:val="00D81045"/>
    <w:rsid w:val="00DA10DB"/>
    <w:rsid w:val="00DA546D"/>
    <w:rsid w:val="00DA66D9"/>
    <w:rsid w:val="00DB1ABE"/>
    <w:rsid w:val="00DB6E8D"/>
    <w:rsid w:val="00DC7513"/>
    <w:rsid w:val="00DD3D93"/>
    <w:rsid w:val="00DD4E3E"/>
    <w:rsid w:val="00DD6689"/>
    <w:rsid w:val="00DF3F66"/>
    <w:rsid w:val="00E061D5"/>
    <w:rsid w:val="00E12747"/>
    <w:rsid w:val="00E14659"/>
    <w:rsid w:val="00E2112D"/>
    <w:rsid w:val="00E24EF9"/>
    <w:rsid w:val="00E24FEA"/>
    <w:rsid w:val="00E25A5A"/>
    <w:rsid w:val="00E34849"/>
    <w:rsid w:val="00E35459"/>
    <w:rsid w:val="00E414DB"/>
    <w:rsid w:val="00E432CA"/>
    <w:rsid w:val="00E456D4"/>
    <w:rsid w:val="00E47767"/>
    <w:rsid w:val="00E621A8"/>
    <w:rsid w:val="00E62893"/>
    <w:rsid w:val="00E67257"/>
    <w:rsid w:val="00E704CC"/>
    <w:rsid w:val="00E716F5"/>
    <w:rsid w:val="00E721D1"/>
    <w:rsid w:val="00E72CDB"/>
    <w:rsid w:val="00E76C1E"/>
    <w:rsid w:val="00E8586A"/>
    <w:rsid w:val="00E8736C"/>
    <w:rsid w:val="00E9571D"/>
    <w:rsid w:val="00E97FB6"/>
    <w:rsid w:val="00EA4F1D"/>
    <w:rsid w:val="00EA6A69"/>
    <w:rsid w:val="00EA7188"/>
    <w:rsid w:val="00EB3A68"/>
    <w:rsid w:val="00EB5DA8"/>
    <w:rsid w:val="00EC2292"/>
    <w:rsid w:val="00EC33F0"/>
    <w:rsid w:val="00ED0F32"/>
    <w:rsid w:val="00EF1981"/>
    <w:rsid w:val="00EF4611"/>
    <w:rsid w:val="00F01680"/>
    <w:rsid w:val="00F0418D"/>
    <w:rsid w:val="00F049CC"/>
    <w:rsid w:val="00F152C4"/>
    <w:rsid w:val="00F21784"/>
    <w:rsid w:val="00F21B6A"/>
    <w:rsid w:val="00F21FEB"/>
    <w:rsid w:val="00F26AB3"/>
    <w:rsid w:val="00F30E1E"/>
    <w:rsid w:val="00F312FE"/>
    <w:rsid w:val="00F31EEE"/>
    <w:rsid w:val="00F32D0C"/>
    <w:rsid w:val="00F34410"/>
    <w:rsid w:val="00F42C27"/>
    <w:rsid w:val="00F562EF"/>
    <w:rsid w:val="00F60DA5"/>
    <w:rsid w:val="00F668A6"/>
    <w:rsid w:val="00F70B4C"/>
    <w:rsid w:val="00F70F49"/>
    <w:rsid w:val="00F837DE"/>
    <w:rsid w:val="00F96106"/>
    <w:rsid w:val="00FA0FB3"/>
    <w:rsid w:val="00FA47CE"/>
    <w:rsid w:val="00FA634C"/>
    <w:rsid w:val="00FA640A"/>
    <w:rsid w:val="00FA79CC"/>
    <w:rsid w:val="00FA7B77"/>
    <w:rsid w:val="00FB11FD"/>
    <w:rsid w:val="00FB4F1B"/>
    <w:rsid w:val="00FB57B9"/>
    <w:rsid w:val="00FC186E"/>
    <w:rsid w:val="00FC2146"/>
    <w:rsid w:val="00FC2DF6"/>
    <w:rsid w:val="00FC6952"/>
    <w:rsid w:val="00FD2EBF"/>
    <w:rsid w:val="00FD4648"/>
    <w:rsid w:val="00FD5BC4"/>
    <w:rsid w:val="00FD5BEC"/>
    <w:rsid w:val="00FD5E47"/>
    <w:rsid w:val="00FD7332"/>
    <w:rsid w:val="00FE3B9E"/>
    <w:rsid w:val="00FE7E23"/>
    <w:rsid w:val="00FF4916"/>
    <w:rsid w:val="01007207"/>
    <w:rsid w:val="02B12086"/>
    <w:rsid w:val="05F0AA34"/>
    <w:rsid w:val="0696F793"/>
    <w:rsid w:val="07F11785"/>
    <w:rsid w:val="0840EB31"/>
    <w:rsid w:val="0ED36BE1"/>
    <w:rsid w:val="0F8A16D4"/>
    <w:rsid w:val="12058325"/>
    <w:rsid w:val="12F990AC"/>
    <w:rsid w:val="1338457C"/>
    <w:rsid w:val="148703F8"/>
    <w:rsid w:val="148FD008"/>
    <w:rsid w:val="16184E19"/>
    <w:rsid w:val="16567C4F"/>
    <w:rsid w:val="16A47F5F"/>
    <w:rsid w:val="16FB78BF"/>
    <w:rsid w:val="17CEF508"/>
    <w:rsid w:val="181F2320"/>
    <w:rsid w:val="1A21E438"/>
    <w:rsid w:val="1A74C04D"/>
    <w:rsid w:val="1AFDDBDE"/>
    <w:rsid w:val="1CC2A273"/>
    <w:rsid w:val="1F543DA5"/>
    <w:rsid w:val="1F5C57B0"/>
    <w:rsid w:val="227EC1E5"/>
    <w:rsid w:val="260BE1D7"/>
    <w:rsid w:val="267CB29A"/>
    <w:rsid w:val="276E56EF"/>
    <w:rsid w:val="286C50AC"/>
    <w:rsid w:val="28785359"/>
    <w:rsid w:val="28F99B53"/>
    <w:rsid w:val="29627391"/>
    <w:rsid w:val="2ACBD78D"/>
    <w:rsid w:val="2B0919ED"/>
    <w:rsid w:val="2B1954D1"/>
    <w:rsid w:val="2C08F786"/>
    <w:rsid w:val="2C1ABFDF"/>
    <w:rsid w:val="2DADE453"/>
    <w:rsid w:val="2E739A2E"/>
    <w:rsid w:val="2F3E279C"/>
    <w:rsid w:val="2F4B65BD"/>
    <w:rsid w:val="318B76C6"/>
    <w:rsid w:val="338293D9"/>
    <w:rsid w:val="349C1828"/>
    <w:rsid w:val="357A0F81"/>
    <w:rsid w:val="35B8470C"/>
    <w:rsid w:val="35D693BB"/>
    <w:rsid w:val="35FC6E12"/>
    <w:rsid w:val="3744AC79"/>
    <w:rsid w:val="3757D1A2"/>
    <w:rsid w:val="3866A103"/>
    <w:rsid w:val="3A38A94F"/>
    <w:rsid w:val="3C9C88D9"/>
    <w:rsid w:val="3DAE8B0A"/>
    <w:rsid w:val="3FC6D772"/>
    <w:rsid w:val="4006DA93"/>
    <w:rsid w:val="407D63AC"/>
    <w:rsid w:val="422F49A5"/>
    <w:rsid w:val="42813D6B"/>
    <w:rsid w:val="428E19B6"/>
    <w:rsid w:val="43865F76"/>
    <w:rsid w:val="44185F37"/>
    <w:rsid w:val="45D0624D"/>
    <w:rsid w:val="470D3F31"/>
    <w:rsid w:val="4796A2FB"/>
    <w:rsid w:val="48E272CB"/>
    <w:rsid w:val="4B75218F"/>
    <w:rsid w:val="4C6077CD"/>
    <w:rsid w:val="4C698E7C"/>
    <w:rsid w:val="4E7FC3DC"/>
    <w:rsid w:val="5016A104"/>
    <w:rsid w:val="5398B11D"/>
    <w:rsid w:val="55F06F17"/>
    <w:rsid w:val="56A63B0E"/>
    <w:rsid w:val="583CD692"/>
    <w:rsid w:val="58FE99BA"/>
    <w:rsid w:val="590A643E"/>
    <w:rsid w:val="5A93545E"/>
    <w:rsid w:val="5AF07853"/>
    <w:rsid w:val="5BFA9A0E"/>
    <w:rsid w:val="5C4336AE"/>
    <w:rsid w:val="5D601E0A"/>
    <w:rsid w:val="5DD909FF"/>
    <w:rsid w:val="5E2C6092"/>
    <w:rsid w:val="5EB274D1"/>
    <w:rsid w:val="6141B51D"/>
    <w:rsid w:val="62245545"/>
    <w:rsid w:val="62ED66DC"/>
    <w:rsid w:val="6889A6B5"/>
    <w:rsid w:val="6E97E1A3"/>
    <w:rsid w:val="6F1F0756"/>
    <w:rsid w:val="70CA4412"/>
    <w:rsid w:val="746AA43D"/>
    <w:rsid w:val="7544BFF3"/>
    <w:rsid w:val="763A0DAC"/>
    <w:rsid w:val="763C0E32"/>
    <w:rsid w:val="773385DE"/>
    <w:rsid w:val="79C8CA82"/>
    <w:rsid w:val="7A6CAA37"/>
    <w:rsid w:val="7CADCC62"/>
    <w:rsid w:val="7CB5A652"/>
    <w:rsid w:val="7D1C7717"/>
    <w:rsid w:val="7DAEE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F399C"/>
  <w15:chartTrackingRefBased/>
  <w15:docId w15:val="{5E16B397-6562-452A-A91F-30E1026F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0916ED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 w:themeColor="accen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0916ED"/>
    <w:rPr>
      <w:rFonts w:asciiTheme="majorHAnsi" w:eastAsiaTheme="majorEastAsia" w:hAnsiTheme="majorHAnsi" w:cstheme="majorBidi"/>
      <w:b/>
      <w:bCs/>
      <w:color w:val="D70C0F" w:themeColor="accen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C744B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Revize">
    <w:name w:val="Revision"/>
    <w:hidden/>
    <w:uiPriority w:val="99"/>
    <w:semiHidden/>
    <w:rsid w:val="000D59EB"/>
    <w:pPr>
      <w:spacing w:after="0" w:line="240" w:lineRule="auto"/>
      <w:jc w:val="left"/>
    </w:pPr>
  </w:style>
  <w:style w:type="character" w:customStyle="1" w:styleId="CommentReference">
    <w:name w:val="Comment Reference"/>
    <w:basedOn w:val="Standardnpsmoodstavce"/>
    <w:uiPriority w:val="99"/>
    <w:semiHidden/>
    <w:unhideWhenUsed/>
    <w:rsid w:val="00AF2C34"/>
    <w:rPr>
      <w:sz w:val="16"/>
      <w:szCs w:val="16"/>
    </w:rPr>
  </w:style>
  <w:style w:type="paragraph" w:customStyle="1" w:styleId="CommentText">
    <w:name w:val="Comment Text"/>
    <w:basedOn w:val="Normln"/>
    <w:link w:val="CommentTextChar"/>
    <w:uiPriority w:val="99"/>
    <w:unhideWhenUsed/>
    <w:rsid w:val="00AF2C34"/>
    <w:pPr>
      <w:spacing w:line="240" w:lineRule="auto"/>
    </w:pPr>
  </w:style>
  <w:style w:type="character" w:customStyle="1" w:styleId="CommentTextChar">
    <w:name w:val="Comment Text Char"/>
    <w:basedOn w:val="Standardnpsmoodstavce"/>
    <w:link w:val="CommentText"/>
    <w:uiPriority w:val="99"/>
    <w:rsid w:val="00AF2C34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0846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6B3"/>
    <w:rPr>
      <w:b/>
      <w:bCs/>
    </w:rPr>
  </w:style>
  <w:style w:type="paragraph" w:styleId="Zkladntextodsazen3">
    <w:name w:val="Body Text Indent 3"/>
    <w:basedOn w:val="Normln"/>
    <w:link w:val="Zkladntextodsazen3Char"/>
    <w:rsid w:val="00740A58"/>
    <w:pPr>
      <w:spacing w:after="0" w:line="240" w:lineRule="auto"/>
      <w:ind w:firstLine="708"/>
    </w:pPr>
    <w:rPr>
      <w:rFonts w:ascii="Arial" w:eastAsia="Times New Roman" w:hAnsi="Arial" w:cs="Times New Roman"/>
      <w:kern w:val="0"/>
      <w:sz w:val="22"/>
      <w:szCs w:val="22"/>
      <w14:ligatures w14:val="none"/>
    </w:rPr>
  </w:style>
  <w:style w:type="character" w:customStyle="1" w:styleId="Zkladntextodsazen3Char">
    <w:name w:val="Základní text odsazený 3 Char"/>
    <w:basedOn w:val="Standardnpsmoodstavce"/>
    <w:link w:val="Zkladntextodsazen3"/>
    <w:rsid w:val="00740A58"/>
    <w:rPr>
      <w:rFonts w:ascii="Arial" w:eastAsia="Times New Roman" w:hAnsi="Arial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vel.hortig@csu.gov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y2795\Downloads\Form_c469_Tiskova%20zprava_CZ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A52692684BE7479FDFA9106896097F" ma:contentTypeVersion="4" ma:contentTypeDescription="Vytvoří nový dokument" ma:contentTypeScope="" ma:versionID="a4a62f6649dc28672c6c7591068d2cd0">
  <xsd:schema xmlns:xsd="http://www.w3.org/2001/XMLSchema" xmlns:xs="http://www.w3.org/2001/XMLSchema" xmlns:p="http://schemas.microsoft.com/office/2006/metadata/properties" xmlns:ns2="c4ef78d8-e63f-4b2d-8275-299522eb94d9" targetNamespace="http://schemas.microsoft.com/office/2006/metadata/properties" ma:root="true" ma:fieldsID="0a366532252b6ba0c9de0f67404af2d6" ns2:_="">
    <xsd:import namespace="c4ef78d8-e63f-4b2d-8275-299522eb94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f78d8-e63f-4b2d-8275-299522eb9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4FA42-3A8D-47D9-9647-E987F66D79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C11900-7B3F-49D9-89CE-E6E82BCD1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ef78d8-e63f-4b2d-8275-299522eb94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ED9AC5-6345-4D9D-89FF-B8979E6A10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Form_c469_Tiskova zprava_CZ.dotx</Template>
  <TotalTime>156</TotalTime>
  <Pages>1</Pages>
  <Words>115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Holý Dalibor</dc:creator>
  <cp:keywords/>
  <dc:description/>
  <cp:lastModifiedBy>Hortig Pavel</cp:lastModifiedBy>
  <cp:revision>20</cp:revision>
  <dcterms:created xsi:type="dcterms:W3CDTF">2026-08-10T12:45:00Z</dcterms:created>
  <dcterms:modified xsi:type="dcterms:W3CDTF">2026-10-30T07:41:00Z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0x01010038A52692684BE7479FDFA9106896097F</vt:lpwstr>
  </property>
  <property fmtid="{D5CDD505-2E9C-101B-9397-08002B2CF9AE}" pid="3" name="Order">
    <vt:r8>184100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