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D2595C" w:rsidP="00AE6D5B">
      <w:pPr>
        <w:pStyle w:val="Datum"/>
      </w:pPr>
      <w:r w:rsidRPr="00D2595C">
        <w:t>24</w:t>
      </w:r>
      <w:r w:rsidR="004A3C7A" w:rsidRPr="00D2595C">
        <w:t xml:space="preserve">. </w:t>
      </w:r>
      <w:r w:rsidR="00564CE0" w:rsidRPr="00D2595C">
        <w:t>ledna</w:t>
      </w:r>
      <w:r w:rsidR="005F317F" w:rsidRPr="00D2595C">
        <w:t xml:space="preserve"> 201</w:t>
      </w:r>
      <w:r w:rsidR="007D060B" w:rsidRPr="00D2595C">
        <w:t>9</w:t>
      </w:r>
    </w:p>
    <w:p w:rsidR="00867569" w:rsidRPr="00AE6D5B" w:rsidRDefault="004A3C7A" w:rsidP="00AE6D5B">
      <w:pPr>
        <w:pStyle w:val="Nzev"/>
      </w:pPr>
      <w:r>
        <w:t>Osevní plochy ozimýc</w:t>
      </w:r>
      <w:r w:rsidR="007D060B">
        <w:t>h plodin pro sklizeň v roce 2019</w:t>
      </w:r>
      <w:r w:rsidR="003301A3" w:rsidRPr="00AE6D5B">
        <w:t xml:space="preserve"> </w:t>
      </w:r>
    </w:p>
    <w:p w:rsidR="00711D54" w:rsidRPr="00AE6D5B" w:rsidRDefault="00711D54" w:rsidP="00711D54">
      <w:pPr>
        <w:pStyle w:val="Perex"/>
      </w:pPr>
      <w:r>
        <w:t xml:space="preserve">Ozimé obiloviny byly </w:t>
      </w:r>
      <w:r w:rsidR="007D060B">
        <w:t>podle stavu k 30. listopadu 2018</w:t>
      </w:r>
      <w:r>
        <w:t xml:space="preserve"> vysety na 9</w:t>
      </w:r>
      <w:r w:rsidR="007D060B">
        <w:t>69</w:t>
      </w:r>
      <w:r>
        <w:t xml:space="preserve"> tis. ha, řepka na</w:t>
      </w:r>
      <w:r w:rsidR="00564CE0">
        <w:t> </w:t>
      </w:r>
      <w:r w:rsidR="007D060B">
        <w:t>391</w:t>
      </w:r>
      <w:r w:rsidR="00564CE0">
        <w:t> </w:t>
      </w:r>
      <w:r>
        <w:t xml:space="preserve">tis. ha. </w:t>
      </w:r>
      <w:r w:rsidR="00504441">
        <w:t xml:space="preserve">Meziročně </w:t>
      </w:r>
      <w:r w:rsidR="007D060B">
        <w:t>jde u plochy ozimých obilovin o přírůstek 29 tis. ha (+3</w:t>
      </w:r>
      <w:r w:rsidR="00504441">
        <w:t>,</w:t>
      </w:r>
      <w:r w:rsidR="007D060B">
        <w:t>1</w:t>
      </w:r>
      <w:r>
        <w:t xml:space="preserve"> %), </w:t>
      </w:r>
      <w:r w:rsidR="007D060B">
        <w:t>u</w:t>
      </w:r>
      <w:r w:rsidR="00AC7544">
        <w:t> </w:t>
      </w:r>
      <w:r w:rsidR="00564CE0">
        <w:t> </w:t>
      </w:r>
      <w:r>
        <w:t xml:space="preserve">řepky ozimé </w:t>
      </w:r>
      <w:r w:rsidR="007D060B">
        <w:t>o úbytek 20 tis. ha</w:t>
      </w:r>
      <w:r w:rsidR="00504441">
        <w:t xml:space="preserve"> </w:t>
      </w:r>
      <w:r w:rsidR="007D060B">
        <w:t>(-4</w:t>
      </w:r>
      <w:r w:rsidR="00504441">
        <w:t>,</w:t>
      </w:r>
      <w:r w:rsidR="007D060B">
        <w:t>9</w:t>
      </w:r>
      <w:r>
        <w:t xml:space="preserve"> %).</w:t>
      </w:r>
    </w:p>
    <w:p w:rsidR="00711D54" w:rsidRDefault="00711D54" w:rsidP="00711D54">
      <w:r>
        <w:t>Ozimé o</w:t>
      </w:r>
      <w:r w:rsidR="00E01C89">
        <w:t>biloviny byly vysety na 9</w:t>
      </w:r>
      <w:r w:rsidR="007D060B">
        <w:t>69</w:t>
      </w:r>
      <w:r w:rsidR="00E01C89">
        <w:t xml:space="preserve"> tis. h</w:t>
      </w:r>
      <w:r w:rsidR="00D13127">
        <w:t xml:space="preserve">a, tj. meziročně o </w:t>
      </w:r>
      <w:r w:rsidR="007D060B">
        <w:t xml:space="preserve">29 </w:t>
      </w:r>
      <w:r w:rsidR="00D13127">
        <w:t xml:space="preserve">tis. ha </w:t>
      </w:r>
      <w:r w:rsidR="007D060B">
        <w:t>více</w:t>
      </w:r>
      <w:r w:rsidR="00564CE0">
        <w:t xml:space="preserve"> </w:t>
      </w:r>
      <w:r w:rsidR="007D060B">
        <w:t>(+3,1</w:t>
      </w:r>
      <w:r w:rsidR="00E01C89">
        <w:t xml:space="preserve"> %)</w:t>
      </w:r>
      <w:r>
        <w:t>. K</w:t>
      </w:r>
      <w:r w:rsidR="007D060B">
        <w:t xml:space="preserve"> nárůstu plochy </w:t>
      </w:r>
      <w:r w:rsidR="001361C0">
        <w:t>došlo u pšenice ozimé o</w:t>
      </w:r>
      <w:r w:rsidR="007D060B">
        <w:t xml:space="preserve"> 21</w:t>
      </w:r>
      <w:r w:rsidR="00E01C89">
        <w:t xml:space="preserve"> tis. ha </w:t>
      </w:r>
      <w:r w:rsidR="00CD693C">
        <w:t>na 795</w:t>
      </w:r>
      <w:r>
        <w:t xml:space="preserve"> </w:t>
      </w:r>
      <w:r w:rsidR="006D3C5F">
        <w:t xml:space="preserve">tis. </w:t>
      </w:r>
      <w:r w:rsidR="007D060B">
        <w:t>ha (+2,7</w:t>
      </w:r>
      <w:r>
        <w:t xml:space="preserve"> %), </w:t>
      </w:r>
      <w:r w:rsidR="001361C0">
        <w:t xml:space="preserve">u </w:t>
      </w:r>
      <w:r w:rsidR="005D49D9">
        <w:t>žita o 6</w:t>
      </w:r>
      <w:r w:rsidR="00E01C89">
        <w:t xml:space="preserve"> tis. ha na</w:t>
      </w:r>
      <w:r w:rsidR="00564CE0">
        <w:t> </w:t>
      </w:r>
      <w:r w:rsidR="005D49D9">
        <w:t>31</w:t>
      </w:r>
      <w:r w:rsidR="00564CE0">
        <w:t> </w:t>
      </w:r>
      <w:r w:rsidR="00E01C89">
        <w:t>tis.</w:t>
      </w:r>
      <w:r w:rsidR="00564CE0">
        <w:t> </w:t>
      </w:r>
      <w:r w:rsidR="005D49D9">
        <w:t>ha (+24</w:t>
      </w:r>
      <w:r w:rsidR="001361C0">
        <w:t>,</w:t>
      </w:r>
      <w:r w:rsidR="005D49D9">
        <w:t>2</w:t>
      </w:r>
      <w:r>
        <w:t xml:space="preserve"> %)</w:t>
      </w:r>
      <w:r w:rsidR="005D49D9">
        <w:t>,</w:t>
      </w:r>
      <w:r w:rsidR="005C3567">
        <w:t xml:space="preserve"> u</w:t>
      </w:r>
      <w:r w:rsidR="005D49D9">
        <w:t xml:space="preserve"> ječmene ozimého o</w:t>
      </w:r>
      <w:r w:rsidR="005C3567">
        <w:t xml:space="preserve"> </w:t>
      </w:r>
      <w:r w:rsidR="005D49D9">
        <w:t>3 tis. ha na 105 tis. ha</w:t>
      </w:r>
      <w:r w:rsidR="005C3567">
        <w:t xml:space="preserve"> (+2,7 %)</w:t>
      </w:r>
      <w:r w:rsidR="005D49D9">
        <w:t>.</w:t>
      </w:r>
      <w:r w:rsidR="00E01C89">
        <w:t xml:space="preserve"> </w:t>
      </w:r>
      <w:r w:rsidR="00244595">
        <w:t xml:space="preserve">Plocha </w:t>
      </w:r>
      <w:proofErr w:type="spellStart"/>
      <w:r w:rsidR="00244595">
        <w:t>tritikale</w:t>
      </w:r>
      <w:proofErr w:type="spellEnd"/>
      <w:r w:rsidR="00244595">
        <w:t xml:space="preserve"> 37 tis. ha je téměř na úrovni předchozího roku, klesla o necelý 1 tis. ha (-1,9 %).</w:t>
      </w:r>
    </w:p>
    <w:p w:rsidR="00244595" w:rsidRDefault="00244595" w:rsidP="00711D54"/>
    <w:p w:rsidR="00711D54" w:rsidRDefault="00D2595C" w:rsidP="00711D54">
      <w:r w:rsidRPr="00D2595C">
        <w:rPr>
          <w:i/>
        </w:rPr>
        <w:t xml:space="preserve">„Poprvé od roku 2015 jsme zaznamenali pokles ploch osetých </w:t>
      </w:r>
      <w:r>
        <w:rPr>
          <w:i/>
        </w:rPr>
        <w:t>řepkou ozimou</w:t>
      </w:r>
      <w:r w:rsidR="00284369">
        <w:rPr>
          <w:i/>
        </w:rPr>
        <w:t>,</w:t>
      </w:r>
      <w:bookmarkStart w:id="0" w:name="_GoBack"/>
      <w:bookmarkEnd w:id="0"/>
      <w:r>
        <w:rPr>
          <w:i/>
        </w:rPr>
        <w:t xml:space="preserve"> určenou ke sklizni</w:t>
      </w:r>
      <w:r w:rsidRPr="00D2595C">
        <w:rPr>
          <w:i/>
        </w:rPr>
        <w:t xml:space="preserve"> v letošním roce</w:t>
      </w:r>
      <w:r>
        <w:t>,“</w:t>
      </w:r>
      <w:r w:rsidR="00AC7544" w:rsidRPr="00AC7544">
        <w:rPr>
          <w:rFonts w:cs="Arial"/>
          <w:szCs w:val="18"/>
        </w:rPr>
        <w:t xml:space="preserve"> </w:t>
      </w:r>
      <w:r w:rsidR="00AC7544">
        <w:rPr>
          <w:rFonts w:cs="Arial"/>
          <w:szCs w:val="18"/>
        </w:rPr>
        <w:t xml:space="preserve">říká Jiří Hrbek, ředitel odboru statistiky zemědělství, lesnictví a životního prostředí ČSÚ. </w:t>
      </w:r>
      <w:r w:rsidR="00711D54">
        <w:t xml:space="preserve">Řepka ozimá byla vyseta na </w:t>
      </w:r>
      <w:r w:rsidR="008C23FC">
        <w:t>39</w:t>
      </w:r>
      <w:r w:rsidR="005D49D9">
        <w:t>1</w:t>
      </w:r>
      <w:r w:rsidR="008C23FC">
        <w:t xml:space="preserve"> tis. ha</w:t>
      </w:r>
      <w:r w:rsidR="005D49D9">
        <w:t xml:space="preserve">, její plocha klesla o 20 tis. ha </w:t>
      </w:r>
      <w:r w:rsidR="009C0649">
        <w:t>(-4,9</w:t>
      </w:r>
      <w:r w:rsidR="00711D54">
        <w:t xml:space="preserve"> %)</w:t>
      </w:r>
      <w:r w:rsidR="009C0649">
        <w:t xml:space="preserve"> na 391 tis. ha.</w:t>
      </w:r>
      <w:r w:rsidR="00711D54">
        <w:t xml:space="preserve"> </w:t>
      </w:r>
    </w:p>
    <w:p w:rsidR="00685FA0" w:rsidRDefault="00685FA0" w:rsidP="00711D54"/>
    <w:p w:rsidR="00711D54" w:rsidRDefault="006B7578" w:rsidP="00711D54">
      <w:r>
        <w:t>Osevní plochy ozimých obilovin</w:t>
      </w:r>
      <w:r w:rsidR="009C0649">
        <w:t xml:space="preserve"> a řepky pro sklizeň v roce 2019 dle stavu k 30. listopadu 2018</w:t>
      </w:r>
    </w:p>
    <w:p w:rsidR="00711D54" w:rsidRDefault="00AC7544" w:rsidP="00711D54">
      <w:r>
        <w:rPr>
          <w:noProof/>
          <w:lang w:eastAsia="cs-CZ"/>
        </w:rPr>
        <w:drawing>
          <wp:inline distT="0" distB="0" distL="0" distR="0">
            <wp:extent cx="5400675" cy="1704975"/>
            <wp:effectExtent l="0" t="0" r="0" b="0"/>
            <wp:docPr id="1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7578" w:rsidRDefault="006B7578" w:rsidP="00711D54"/>
    <w:p w:rsidR="00711D54" w:rsidRDefault="00711D54" w:rsidP="00711D54">
      <w:r>
        <w:t>Souhrnná informace Českého statistického úřadu k osevním plochám zemědělských plodin bude zveřejněna pod</w:t>
      </w:r>
      <w:r w:rsidR="009C0649">
        <w:t>le stavu osevů k 31. květnu 2019</w:t>
      </w:r>
      <w:r w:rsidR="009427C3">
        <w:t>,</w:t>
      </w:r>
      <w:r>
        <w:t xml:space="preserve"> současně s prvním odhadem sklizně vybraných plodin k 10. </w:t>
      </w:r>
      <w:r w:rsidR="009427C3">
        <w:t>č</w:t>
      </w:r>
      <w:r>
        <w:t>ervnu</w:t>
      </w:r>
      <w:r w:rsidR="009427C3">
        <w:t>,</w:t>
      </w:r>
      <w:r>
        <w:t xml:space="preserve"> formou Rychlé informace a navazujících elektronických publikací dne </w:t>
      </w:r>
      <w:r w:rsidR="009C0649">
        <w:t>4. července 2019</w:t>
      </w:r>
      <w:r>
        <w:t>.</w:t>
      </w:r>
    </w:p>
    <w:p w:rsidR="00711D54" w:rsidRDefault="00711D54" w:rsidP="00AE6D5B">
      <w:pPr>
        <w:rPr>
          <w:b/>
        </w:rPr>
      </w:pPr>
    </w:p>
    <w:p w:rsidR="00711D54" w:rsidRDefault="00711D54" w:rsidP="00AE6D5B">
      <w:pPr>
        <w:rPr>
          <w:b/>
        </w:rPr>
      </w:pPr>
    </w:p>
    <w:p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:rsidR="006F3658" w:rsidRDefault="006F3658" w:rsidP="006F3658">
      <w:pPr>
        <w:spacing w:line="240" w:lineRule="auto"/>
        <w:rPr>
          <w:rFonts w:cs="Arial"/>
        </w:rPr>
      </w:pPr>
      <w:r>
        <w:rPr>
          <w:rFonts w:cs="Arial"/>
        </w:rPr>
        <w:t>Tomáš Chrámecký</w:t>
      </w:r>
    </w:p>
    <w:p w:rsidR="006F3658" w:rsidRDefault="006F3658" w:rsidP="006F3658">
      <w:pPr>
        <w:spacing w:line="240" w:lineRule="auto"/>
        <w:rPr>
          <w:rFonts w:cs="Arial"/>
        </w:rPr>
      </w:pPr>
      <w:r>
        <w:rPr>
          <w:rFonts w:cs="Arial"/>
        </w:rPr>
        <w:t>odbor vnější komunikace ČSÚ</w:t>
      </w:r>
    </w:p>
    <w:p w:rsidR="006F3658" w:rsidRDefault="006F3658" w:rsidP="006F3658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 xml:space="preserve"> 765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737</w:t>
      </w:r>
      <w:r w:rsidRPr="00AA5FFD">
        <w:rPr>
          <w:szCs w:val="20"/>
        </w:rPr>
        <w:t> </w:t>
      </w:r>
      <w:r>
        <w:rPr>
          <w:szCs w:val="20"/>
        </w:rPr>
        <w:t>280 892</w:t>
      </w:r>
    </w:p>
    <w:p w:rsidR="006F3658" w:rsidRDefault="006F3658" w:rsidP="006F3658">
      <w:pPr>
        <w:spacing w:line="240" w:lineRule="auto"/>
        <w:ind w:right="-284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632530" w:rsidRPr="004D4A1C">
          <w:rPr>
            <w:rStyle w:val="Hypertextovodkaz"/>
            <w:rFonts w:cs="Arial"/>
          </w:rPr>
          <w:t>tomas.chramecky@czso.cz</w:t>
        </w:r>
      </w:hyperlink>
      <w:r w:rsidR="00632530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6F3658"/>
    <w:sectPr w:rsidR="004920AD" w:rsidRPr="004920AD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3050" w:rsidRDefault="00CB3050" w:rsidP="00BA6370">
      <w:r>
        <w:separator/>
      </w:r>
    </w:p>
  </w:endnote>
  <w:endnote w:type="continuationSeparator" w:id="0">
    <w:p w:rsidR="00CB3050" w:rsidRDefault="00CB3050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DB7C7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DB7C70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DB7C70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632530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DB7C70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3050" w:rsidRDefault="00CB3050" w:rsidP="00BA6370">
      <w:r>
        <w:separator/>
      </w:r>
    </w:p>
  </w:footnote>
  <w:footnote w:type="continuationSeparator" w:id="0">
    <w:p w:rsidR="00CB3050" w:rsidRDefault="00CB3050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DB7C70">
    <w:pPr>
      <w:pStyle w:val="Zhlav"/>
    </w:pPr>
    <w:r>
      <w:rPr>
        <w:noProof/>
        <w:lang w:eastAsia="cs-CZ"/>
      </w:rPr>
      <w:pict>
        <v:group id="Group 23" o:spid="_x0000_s4099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<v:rect id="Rectangle 24" o:spid="_x0000_s4108" style="position:absolute;left:1214;top:909;width:676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<v:rect id="Rectangle 25" o:spid="_x0000_s4107" style="position:absolute;left:566;top:1139;width:1324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<v:rect id="Rectangle 26" o:spid="_x0000_s4106" style="position:absolute;left:1287;top:1369;width:603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<v:shape id="Freeform 27" o:spid="_x0000_s4105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28" o:spid="_x0000_s4104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29" o:spid="_x0000_s4103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30" o:spid="_x0000_s4102" style="position:absolute;left:1958;top:1938;width:8575;height:5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<v:shape id="Freeform 31" o:spid="_x0000_s4101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32" o:spid="_x0000_s4100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512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F3B71"/>
    <w:rsid w:val="00043BF4"/>
    <w:rsid w:val="00051D83"/>
    <w:rsid w:val="000842D2"/>
    <w:rsid w:val="000843A5"/>
    <w:rsid w:val="000B6F63"/>
    <w:rsid w:val="000C019E"/>
    <w:rsid w:val="000C435D"/>
    <w:rsid w:val="00102D75"/>
    <w:rsid w:val="001361C0"/>
    <w:rsid w:val="001404AB"/>
    <w:rsid w:val="00146745"/>
    <w:rsid w:val="00153102"/>
    <w:rsid w:val="001658A9"/>
    <w:rsid w:val="0017231D"/>
    <w:rsid w:val="001776E2"/>
    <w:rsid w:val="001810DC"/>
    <w:rsid w:val="00183C7E"/>
    <w:rsid w:val="001A214A"/>
    <w:rsid w:val="001A59BF"/>
    <w:rsid w:val="001B607F"/>
    <w:rsid w:val="001D369A"/>
    <w:rsid w:val="001D55CC"/>
    <w:rsid w:val="002070FB"/>
    <w:rsid w:val="00213729"/>
    <w:rsid w:val="002272A6"/>
    <w:rsid w:val="002406FA"/>
    <w:rsid w:val="00244595"/>
    <w:rsid w:val="002460EA"/>
    <w:rsid w:val="00284369"/>
    <w:rsid w:val="002848DA"/>
    <w:rsid w:val="0028758C"/>
    <w:rsid w:val="002A1A92"/>
    <w:rsid w:val="002B2E47"/>
    <w:rsid w:val="002D4FFE"/>
    <w:rsid w:val="002D6A6C"/>
    <w:rsid w:val="002E6F99"/>
    <w:rsid w:val="002F02D0"/>
    <w:rsid w:val="002F3B71"/>
    <w:rsid w:val="00305758"/>
    <w:rsid w:val="00322412"/>
    <w:rsid w:val="003301A3"/>
    <w:rsid w:val="0035578A"/>
    <w:rsid w:val="00357FAF"/>
    <w:rsid w:val="003629E3"/>
    <w:rsid w:val="0036777B"/>
    <w:rsid w:val="003755E1"/>
    <w:rsid w:val="0038282A"/>
    <w:rsid w:val="00397580"/>
    <w:rsid w:val="003A1794"/>
    <w:rsid w:val="003A45C8"/>
    <w:rsid w:val="003B7A1B"/>
    <w:rsid w:val="003C2DCF"/>
    <w:rsid w:val="003C7FE7"/>
    <w:rsid w:val="003D02AA"/>
    <w:rsid w:val="003D0499"/>
    <w:rsid w:val="003E566B"/>
    <w:rsid w:val="003F526A"/>
    <w:rsid w:val="00405244"/>
    <w:rsid w:val="00413A9D"/>
    <w:rsid w:val="004436EE"/>
    <w:rsid w:val="0045547F"/>
    <w:rsid w:val="004920AD"/>
    <w:rsid w:val="00497260"/>
    <w:rsid w:val="004A3C7A"/>
    <w:rsid w:val="004C442C"/>
    <w:rsid w:val="004D05B3"/>
    <w:rsid w:val="004E479E"/>
    <w:rsid w:val="004E583B"/>
    <w:rsid w:val="004F78E6"/>
    <w:rsid w:val="00504441"/>
    <w:rsid w:val="005121C0"/>
    <w:rsid w:val="00512D99"/>
    <w:rsid w:val="00531DBB"/>
    <w:rsid w:val="00564CE0"/>
    <w:rsid w:val="005C3567"/>
    <w:rsid w:val="005D325F"/>
    <w:rsid w:val="005D49D9"/>
    <w:rsid w:val="005F317F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32530"/>
    <w:rsid w:val="0064139A"/>
    <w:rsid w:val="00675D16"/>
    <w:rsid w:val="00685FA0"/>
    <w:rsid w:val="006A05D6"/>
    <w:rsid w:val="006B4A5E"/>
    <w:rsid w:val="006B7578"/>
    <w:rsid w:val="006D3C5F"/>
    <w:rsid w:val="006E024F"/>
    <w:rsid w:val="006E4E81"/>
    <w:rsid w:val="006F3658"/>
    <w:rsid w:val="00707F7D"/>
    <w:rsid w:val="00711D54"/>
    <w:rsid w:val="00716047"/>
    <w:rsid w:val="00717EC5"/>
    <w:rsid w:val="00727525"/>
    <w:rsid w:val="00731AC8"/>
    <w:rsid w:val="00737B80"/>
    <w:rsid w:val="007A57F2"/>
    <w:rsid w:val="007B1333"/>
    <w:rsid w:val="007D060B"/>
    <w:rsid w:val="007F4AEB"/>
    <w:rsid w:val="007F75B2"/>
    <w:rsid w:val="008043C4"/>
    <w:rsid w:val="00831B1B"/>
    <w:rsid w:val="00861D0E"/>
    <w:rsid w:val="00867569"/>
    <w:rsid w:val="008A750A"/>
    <w:rsid w:val="008C23FC"/>
    <w:rsid w:val="008C384C"/>
    <w:rsid w:val="008D0F11"/>
    <w:rsid w:val="008E19D9"/>
    <w:rsid w:val="008F0BC4"/>
    <w:rsid w:val="008F35B4"/>
    <w:rsid w:val="008F73B4"/>
    <w:rsid w:val="009427C3"/>
    <w:rsid w:val="0094402F"/>
    <w:rsid w:val="00945DEF"/>
    <w:rsid w:val="00951964"/>
    <w:rsid w:val="00960DD0"/>
    <w:rsid w:val="009668FF"/>
    <w:rsid w:val="009916FA"/>
    <w:rsid w:val="009A3936"/>
    <w:rsid w:val="009B55B1"/>
    <w:rsid w:val="009C0649"/>
    <w:rsid w:val="00A00672"/>
    <w:rsid w:val="00A4343D"/>
    <w:rsid w:val="00A502F1"/>
    <w:rsid w:val="00A70A83"/>
    <w:rsid w:val="00A81EB3"/>
    <w:rsid w:val="00A842CF"/>
    <w:rsid w:val="00AB5882"/>
    <w:rsid w:val="00AC7544"/>
    <w:rsid w:val="00AE6D5B"/>
    <w:rsid w:val="00B00C1D"/>
    <w:rsid w:val="00B03E21"/>
    <w:rsid w:val="00B737E9"/>
    <w:rsid w:val="00BA439F"/>
    <w:rsid w:val="00BA6370"/>
    <w:rsid w:val="00C269D4"/>
    <w:rsid w:val="00C4160D"/>
    <w:rsid w:val="00C52466"/>
    <w:rsid w:val="00C8406E"/>
    <w:rsid w:val="00CB2709"/>
    <w:rsid w:val="00CB3050"/>
    <w:rsid w:val="00CB3065"/>
    <w:rsid w:val="00CB444E"/>
    <w:rsid w:val="00CB6F89"/>
    <w:rsid w:val="00CD693C"/>
    <w:rsid w:val="00CE228C"/>
    <w:rsid w:val="00CF545B"/>
    <w:rsid w:val="00D018F0"/>
    <w:rsid w:val="00D13127"/>
    <w:rsid w:val="00D2595C"/>
    <w:rsid w:val="00D27074"/>
    <w:rsid w:val="00D27D69"/>
    <w:rsid w:val="00D448C2"/>
    <w:rsid w:val="00D53C4A"/>
    <w:rsid w:val="00D666C3"/>
    <w:rsid w:val="00DB3587"/>
    <w:rsid w:val="00DB7C70"/>
    <w:rsid w:val="00DE56E1"/>
    <w:rsid w:val="00DF47FE"/>
    <w:rsid w:val="00E01C89"/>
    <w:rsid w:val="00E2374E"/>
    <w:rsid w:val="00E26704"/>
    <w:rsid w:val="00E27C40"/>
    <w:rsid w:val="00E31980"/>
    <w:rsid w:val="00E434AE"/>
    <w:rsid w:val="00E6423C"/>
    <w:rsid w:val="00E85805"/>
    <w:rsid w:val="00E93830"/>
    <w:rsid w:val="00E93E0E"/>
    <w:rsid w:val="00EA33BE"/>
    <w:rsid w:val="00EA7E15"/>
    <w:rsid w:val="00EB1ED3"/>
    <w:rsid w:val="00EC2D51"/>
    <w:rsid w:val="00F077CC"/>
    <w:rsid w:val="00F26395"/>
    <w:rsid w:val="00F46F18"/>
    <w:rsid w:val="00F76253"/>
    <w:rsid w:val="00F87373"/>
    <w:rsid w:val="00FB005B"/>
    <w:rsid w:val="00FB687C"/>
    <w:rsid w:val="00FB6A62"/>
    <w:rsid w:val="00FF1B76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mas.chramecky@czso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OZIMY\2017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D1D071-73F0-4170-A57C-89B002CEF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124</TotalTime>
  <Pages>1</Pages>
  <Words>222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1530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vodickova9159</dc:creator>
  <cp:lastModifiedBy>Ing. Jurij Kogan</cp:lastModifiedBy>
  <cp:revision>7</cp:revision>
  <cp:lastPrinted>2019-01-23T10:24:00Z</cp:lastPrinted>
  <dcterms:created xsi:type="dcterms:W3CDTF">2019-01-23T10:23:00Z</dcterms:created>
  <dcterms:modified xsi:type="dcterms:W3CDTF">2019-01-23T12:48:00Z</dcterms:modified>
</cp:coreProperties>
</file>