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B6B59" w14:textId="77777777" w:rsidR="00740A58" w:rsidRPr="00740A58" w:rsidRDefault="00740A58" w:rsidP="00740A58"/>
    <w:p w14:paraId="63669651" w14:textId="61222BF1" w:rsidR="00740A58" w:rsidRPr="00BD0B67" w:rsidRDefault="00740A58" w:rsidP="00624358">
      <w:r w:rsidRPr="00BD0B67">
        <w:t>Zveme Vás na tiskovou konferenci</w:t>
      </w:r>
    </w:p>
    <w:p w14:paraId="09282648" w14:textId="77777777" w:rsidR="006A57CC" w:rsidRDefault="006A57CC" w:rsidP="00BD0B67">
      <w:pPr>
        <w:jc w:val="left"/>
      </w:pPr>
    </w:p>
    <w:p w14:paraId="069118AF" w14:textId="3B51FF2E" w:rsidR="009F0A31" w:rsidRPr="009F0A31" w:rsidRDefault="009F0A31" w:rsidP="009F0A31">
      <w:pPr>
        <w:rPr>
          <w:rFonts w:asciiTheme="majorHAnsi" w:eastAsiaTheme="majorEastAsia" w:hAnsiTheme="majorHAnsi" w:cstheme="majorBidi"/>
          <w:b/>
          <w:bCs/>
          <w:color w:val="D70C0F" w:themeColor="accent2"/>
          <w:sz w:val="40"/>
          <w:szCs w:val="40"/>
        </w:rPr>
      </w:pPr>
      <w:r w:rsidRPr="009F0A31">
        <w:rPr>
          <w:rFonts w:asciiTheme="majorHAnsi" w:eastAsiaTheme="majorEastAsia" w:hAnsiTheme="majorHAnsi" w:cstheme="majorBidi"/>
          <w:b/>
          <w:bCs/>
          <w:color w:val="D70C0F" w:themeColor="accent2"/>
          <w:sz w:val="40"/>
          <w:szCs w:val="40"/>
        </w:rPr>
        <w:t xml:space="preserve">Kdo v Česku </w:t>
      </w:r>
      <w:r w:rsidR="00021AD0">
        <w:rPr>
          <w:rFonts w:asciiTheme="majorHAnsi" w:eastAsiaTheme="majorEastAsia" w:hAnsiTheme="majorHAnsi" w:cstheme="majorBidi"/>
          <w:b/>
          <w:bCs/>
          <w:color w:val="D70C0F" w:themeColor="accent2"/>
          <w:sz w:val="40"/>
          <w:szCs w:val="40"/>
        </w:rPr>
        <w:t>pracuje ve</w:t>
      </w:r>
      <w:r w:rsidRPr="009F0A31">
        <w:rPr>
          <w:rFonts w:asciiTheme="majorHAnsi" w:eastAsiaTheme="majorEastAsia" w:hAnsiTheme="majorHAnsi" w:cstheme="majorBidi"/>
          <w:b/>
          <w:bCs/>
          <w:color w:val="D70C0F" w:themeColor="accent2"/>
          <w:sz w:val="40"/>
          <w:szCs w:val="40"/>
        </w:rPr>
        <w:t xml:space="preserve"> výzkumu a vývoj</w:t>
      </w:r>
      <w:r w:rsidR="00021AD0">
        <w:rPr>
          <w:rFonts w:asciiTheme="majorHAnsi" w:eastAsiaTheme="majorEastAsia" w:hAnsiTheme="majorHAnsi" w:cstheme="majorBidi"/>
          <w:b/>
          <w:bCs/>
          <w:color w:val="D70C0F" w:themeColor="accent2"/>
          <w:sz w:val="40"/>
          <w:szCs w:val="40"/>
        </w:rPr>
        <w:t>i</w:t>
      </w:r>
      <w:r w:rsidRPr="009F0A31">
        <w:rPr>
          <w:rFonts w:asciiTheme="majorHAnsi" w:eastAsiaTheme="majorEastAsia" w:hAnsiTheme="majorHAnsi" w:cstheme="majorBidi"/>
          <w:b/>
          <w:bCs/>
          <w:color w:val="D70C0F" w:themeColor="accent2"/>
          <w:sz w:val="40"/>
          <w:szCs w:val="40"/>
        </w:rPr>
        <w:t xml:space="preserve"> </w:t>
      </w:r>
    </w:p>
    <w:p w14:paraId="461AA0A1" w14:textId="77777777" w:rsidR="009F0A31" w:rsidRPr="009F0A31" w:rsidRDefault="009F0A31" w:rsidP="009F0A31"/>
    <w:p w14:paraId="40F55DAF" w14:textId="77777777" w:rsidR="00740A58" w:rsidRDefault="00740A58" w:rsidP="00BD0B67">
      <w:pPr>
        <w:jc w:val="left"/>
      </w:pPr>
    </w:p>
    <w:p w14:paraId="231DD253" w14:textId="6F485213" w:rsidR="00740A58" w:rsidRPr="00781EC7" w:rsidRDefault="00740A58" w:rsidP="00BD0B67">
      <w:pPr>
        <w:jc w:val="left"/>
        <w:rPr>
          <w:rFonts w:ascii="Times New Roman" w:hAnsi="Times New Roman" w:cs="Times New Roman"/>
        </w:rPr>
      </w:pPr>
      <w:r w:rsidRPr="00781EC7">
        <w:rPr>
          <w:sz w:val="22"/>
          <w:szCs w:val="22"/>
        </w:rPr>
        <w:t xml:space="preserve">Tisková konference se koná </w:t>
      </w:r>
      <w:r w:rsidRPr="00832459">
        <w:rPr>
          <w:bCs/>
          <w:sz w:val="22"/>
          <w:szCs w:val="22"/>
        </w:rPr>
        <w:t xml:space="preserve">v </w:t>
      </w:r>
      <w:r w:rsidR="009F0A31">
        <w:rPr>
          <w:b/>
          <w:sz w:val="22"/>
          <w:szCs w:val="22"/>
        </w:rPr>
        <w:t>úterý</w:t>
      </w:r>
      <w:r w:rsidRPr="00781EC7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27</w:t>
      </w:r>
      <w:r w:rsidRPr="00781EC7">
        <w:rPr>
          <w:b/>
          <w:sz w:val="22"/>
          <w:szCs w:val="22"/>
        </w:rPr>
        <w:t xml:space="preserve">. </w:t>
      </w:r>
      <w:r w:rsidR="009F0A31">
        <w:rPr>
          <w:b/>
          <w:sz w:val="22"/>
          <w:szCs w:val="22"/>
        </w:rPr>
        <w:t>října</w:t>
      </w:r>
      <w:r w:rsidRPr="00781EC7">
        <w:rPr>
          <w:b/>
          <w:sz w:val="22"/>
          <w:szCs w:val="22"/>
        </w:rPr>
        <w:t xml:space="preserve"> od 10:00 hodin</w:t>
      </w:r>
      <w:r w:rsidRPr="00781EC7">
        <w:rPr>
          <w:sz w:val="22"/>
          <w:szCs w:val="22"/>
        </w:rPr>
        <w:t xml:space="preserve"> v budově Českého statistického úřadu.</w:t>
      </w:r>
    </w:p>
    <w:p w14:paraId="69D4C627" w14:textId="77777777" w:rsidR="00740A58" w:rsidRDefault="00740A58" w:rsidP="00BD0B67">
      <w:pPr>
        <w:jc w:val="left"/>
      </w:pPr>
    </w:p>
    <w:p w14:paraId="62253A85" w14:textId="77777777" w:rsidR="00740A58" w:rsidRPr="00AE7D53" w:rsidRDefault="00740A58" w:rsidP="00E432CA">
      <w:pPr>
        <w:pStyle w:val="Nadpis5"/>
      </w:pPr>
      <w:r w:rsidRPr="00AE7D53">
        <w:t>Obsah tiskové konference</w:t>
      </w:r>
    </w:p>
    <w:p w14:paraId="797B914F" w14:textId="0C97D51E" w:rsidR="009F0A31" w:rsidRDefault="00A403D6" w:rsidP="009F0A31">
      <w:pPr>
        <w:pStyle w:val="Zkladntextodsazen3"/>
        <w:numPr>
          <w:ilvl w:val="0"/>
          <w:numId w:val="23"/>
        </w:numPr>
        <w:spacing w:after="120" w:line="276" w:lineRule="auto"/>
        <w:jc w:val="left"/>
        <w:rPr>
          <w:rFonts w:cs="Arial"/>
        </w:rPr>
      </w:pPr>
      <w:r>
        <w:rPr>
          <w:rFonts w:cs="Arial"/>
        </w:rPr>
        <w:t>Financování výzkumu a vývoje</w:t>
      </w:r>
    </w:p>
    <w:p w14:paraId="1DD6BF9A" w14:textId="4366436E" w:rsidR="00021AD0" w:rsidRPr="00021AD0" w:rsidRDefault="00021AD0" w:rsidP="00021AD0">
      <w:pPr>
        <w:pStyle w:val="Odstavecseseznamem"/>
        <w:numPr>
          <w:ilvl w:val="0"/>
          <w:numId w:val="23"/>
        </w:numPr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 w:rsidRPr="00021AD0">
        <w:rPr>
          <w:rFonts w:ascii="Arial" w:eastAsia="Times New Roman" w:hAnsi="Arial" w:cs="Arial"/>
          <w:kern w:val="0"/>
          <w:sz w:val="22"/>
          <w:szCs w:val="22"/>
          <w14:ligatures w14:val="none"/>
        </w:rPr>
        <w:t>Pracovníci ve výzkumu a vývoji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podle pohlaví, věku a státního občanství</w:t>
      </w:r>
    </w:p>
    <w:p w14:paraId="463DCB5F" w14:textId="77777777" w:rsidR="009F0A31" w:rsidRDefault="009F0A31" w:rsidP="009F0A31">
      <w:pPr>
        <w:pStyle w:val="Zkladntextodsazen3"/>
        <w:numPr>
          <w:ilvl w:val="0"/>
          <w:numId w:val="23"/>
        </w:numPr>
        <w:spacing w:after="120" w:line="276" w:lineRule="auto"/>
        <w:jc w:val="left"/>
        <w:rPr>
          <w:rFonts w:cs="Arial"/>
        </w:rPr>
      </w:pPr>
      <w:r w:rsidRPr="009F0A31">
        <w:rPr>
          <w:rFonts w:cs="Arial"/>
        </w:rPr>
        <w:t>Výzkum a vývoj v podnicích a ve veřejném sektoru</w:t>
      </w:r>
    </w:p>
    <w:p w14:paraId="453B5AA1" w14:textId="23B73375" w:rsidR="00740A58" w:rsidRPr="00781EC7" w:rsidRDefault="009F0A31" w:rsidP="009F0A31">
      <w:pPr>
        <w:pStyle w:val="Zkladntextodsazen3"/>
        <w:numPr>
          <w:ilvl w:val="0"/>
          <w:numId w:val="23"/>
        </w:numPr>
        <w:spacing w:after="120" w:line="276" w:lineRule="auto"/>
        <w:jc w:val="left"/>
        <w:rPr>
          <w:rFonts w:cs="Arial"/>
        </w:rPr>
      </w:pPr>
      <w:r w:rsidRPr="009F0A31">
        <w:rPr>
          <w:rFonts w:cs="Arial"/>
        </w:rPr>
        <w:t>Mezinárodní srovnání</w:t>
      </w:r>
    </w:p>
    <w:p w14:paraId="3A0B4F69" w14:textId="77777777" w:rsidR="003D2DD7" w:rsidRDefault="003D2DD7" w:rsidP="00E432CA">
      <w:pPr>
        <w:pStyle w:val="Nadpis5"/>
      </w:pPr>
    </w:p>
    <w:p w14:paraId="593E57A9" w14:textId="554458B1" w:rsidR="00740A58" w:rsidRPr="00AE7D53" w:rsidRDefault="00740A58" w:rsidP="00E432CA">
      <w:pPr>
        <w:pStyle w:val="Nadpis5"/>
      </w:pPr>
      <w:r w:rsidRPr="00AE7D53">
        <w:t>Přednášející</w:t>
      </w:r>
    </w:p>
    <w:p w14:paraId="0A033A6B" w14:textId="6181055C" w:rsidR="00740A58" w:rsidRPr="009F0A31" w:rsidRDefault="009F0A31" w:rsidP="009F0A31">
      <w:pPr>
        <w:jc w:val="left"/>
        <w:rPr>
          <w:rFonts w:ascii="Arial" w:eastAsia="Times New Roman" w:hAnsi="Arial" w:cs="Arial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Marek Štampach</w:t>
      </w:r>
      <w:r w:rsidR="00740A58" w:rsidRPr="00740A58"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 z 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>o</w:t>
      </w:r>
      <w:r w:rsidRPr="009F0A31">
        <w:rPr>
          <w:rFonts w:ascii="Arial" w:eastAsia="Times New Roman" w:hAnsi="Arial" w:cs="Arial"/>
          <w:kern w:val="0"/>
          <w:sz w:val="22"/>
          <w:szCs w:val="22"/>
          <w14:ligatures w14:val="none"/>
        </w:rPr>
        <w:t>ddělení statistiky výzkumu, vývoje a informační společnosti</w:t>
      </w:r>
      <w:r>
        <w:rPr>
          <w:rFonts w:ascii="Arial" w:eastAsia="Times New Roman" w:hAnsi="Arial" w:cs="Arial"/>
          <w:kern w:val="0"/>
          <w:sz w:val="22"/>
          <w:szCs w:val="22"/>
          <w14:ligatures w14:val="none"/>
        </w:rPr>
        <w:t xml:space="preserve"> ČSÚ</w:t>
      </w:r>
    </w:p>
    <w:p w14:paraId="6737DC80" w14:textId="77777777" w:rsidR="00740A58" w:rsidRDefault="00740A58" w:rsidP="006A57CC"/>
    <w:p w14:paraId="28984134" w14:textId="77777777" w:rsidR="00740A58" w:rsidRDefault="00740A58" w:rsidP="006A57CC"/>
    <w:p w14:paraId="0D033B38" w14:textId="77777777" w:rsidR="00740A58" w:rsidRPr="000916ED" w:rsidRDefault="00740A58" w:rsidP="000916ED">
      <w:pPr>
        <w:spacing w:after="0"/>
        <w:rPr>
          <w:b/>
          <w:bCs/>
          <w:sz w:val="22"/>
          <w:szCs w:val="22"/>
        </w:rPr>
      </w:pPr>
      <w:r w:rsidRPr="000916ED">
        <w:rPr>
          <w:b/>
          <w:bCs/>
          <w:sz w:val="22"/>
          <w:szCs w:val="22"/>
        </w:rPr>
        <w:t>Kontaktní osoba</w:t>
      </w:r>
    </w:p>
    <w:p w14:paraId="50039043" w14:textId="77777777" w:rsidR="00740A58" w:rsidRPr="000916ED" w:rsidRDefault="00740A58" w:rsidP="000916ED">
      <w:pPr>
        <w:spacing w:after="0"/>
      </w:pPr>
      <w:r w:rsidRPr="000916ED">
        <w:t>Pavel Hortig</w:t>
      </w:r>
    </w:p>
    <w:p w14:paraId="33C227AB" w14:textId="77777777" w:rsidR="00740A58" w:rsidRPr="00740A58" w:rsidRDefault="00740A58" w:rsidP="000916ED">
      <w:pPr>
        <w:spacing w:after="0"/>
      </w:pPr>
      <w:r w:rsidRPr="00740A58">
        <w:t>Odbor komunikace ČSÚ</w:t>
      </w:r>
    </w:p>
    <w:p w14:paraId="3A788FFB" w14:textId="77777777" w:rsidR="00740A58" w:rsidRPr="00740A58" w:rsidRDefault="00740A58" w:rsidP="000916ED">
      <w:pPr>
        <w:spacing w:after="0"/>
      </w:pPr>
      <w:r w:rsidRPr="00740A58">
        <w:t>Tel.: 274 052 834</w:t>
      </w:r>
    </w:p>
    <w:p w14:paraId="3E386740" w14:textId="77777777" w:rsidR="00740A58" w:rsidRPr="00740A58" w:rsidRDefault="00740A58" w:rsidP="000916ED">
      <w:pPr>
        <w:spacing w:after="0"/>
      </w:pPr>
      <w:r w:rsidRPr="00740A58">
        <w:t>GSM: 730 518 914</w:t>
      </w:r>
    </w:p>
    <w:p w14:paraId="14DDDEA4" w14:textId="77777777" w:rsidR="00740A58" w:rsidRPr="00740A58" w:rsidRDefault="00740A58" w:rsidP="000916ED">
      <w:pPr>
        <w:spacing w:after="0"/>
      </w:pPr>
      <w:r w:rsidRPr="00740A58">
        <w:t xml:space="preserve">E-mail: </w:t>
      </w:r>
      <w:hyperlink r:id="rId11" w:history="1">
        <w:r w:rsidRPr="00740A58">
          <w:t>pavel.hortig@csu.gov.cz</w:t>
        </w:r>
      </w:hyperlink>
    </w:p>
    <w:p w14:paraId="1EB2EBA2" w14:textId="77777777" w:rsidR="00740A58" w:rsidRPr="00781EC7" w:rsidRDefault="00740A58" w:rsidP="000916ED">
      <w:pPr>
        <w:spacing w:after="0"/>
        <w:rPr>
          <w:sz w:val="22"/>
          <w:szCs w:val="22"/>
          <w:u w:val="single"/>
        </w:rPr>
      </w:pPr>
    </w:p>
    <w:p w14:paraId="51066637" w14:textId="77777777" w:rsidR="00740A58" w:rsidRPr="00781EC7" w:rsidRDefault="00740A58" w:rsidP="000916ED">
      <w:pPr>
        <w:spacing w:after="0"/>
        <w:rPr>
          <w:sz w:val="22"/>
          <w:szCs w:val="22"/>
          <w:u w:val="single"/>
        </w:rPr>
      </w:pPr>
    </w:p>
    <w:p w14:paraId="7D8C26F1" w14:textId="77777777" w:rsidR="00740A58" w:rsidRPr="000916ED" w:rsidRDefault="00740A58" w:rsidP="000916ED">
      <w:pPr>
        <w:spacing w:after="0"/>
        <w:rPr>
          <w:b/>
          <w:sz w:val="22"/>
          <w:szCs w:val="22"/>
        </w:rPr>
      </w:pPr>
      <w:r w:rsidRPr="000916ED">
        <w:rPr>
          <w:b/>
          <w:sz w:val="22"/>
          <w:szCs w:val="22"/>
        </w:rPr>
        <w:t>Kde nás najdete:</w:t>
      </w:r>
    </w:p>
    <w:p w14:paraId="04BED906" w14:textId="77777777" w:rsidR="00740A58" w:rsidRPr="00781EC7" w:rsidRDefault="00740A58" w:rsidP="000916ED">
      <w:pPr>
        <w:spacing w:after="0"/>
        <w:rPr>
          <w:b/>
          <w:bCs/>
        </w:rPr>
      </w:pPr>
      <w:r w:rsidRPr="00781EC7">
        <w:t>Český statistický úřad</w:t>
      </w:r>
    </w:p>
    <w:p w14:paraId="28987D31" w14:textId="77777777" w:rsidR="00740A58" w:rsidRPr="00781EC7" w:rsidRDefault="00740A58" w:rsidP="000916ED">
      <w:pPr>
        <w:spacing w:after="0"/>
      </w:pPr>
      <w:r w:rsidRPr="00781EC7">
        <w:t>Na padesátém 81, 100 82 Praha 10 – Strašnice</w:t>
      </w:r>
    </w:p>
    <w:p w14:paraId="6E075AE4" w14:textId="211BE8FB" w:rsidR="00AC2C01" w:rsidRPr="00773B0B" w:rsidRDefault="00740A58" w:rsidP="00356567">
      <w:pPr>
        <w:spacing w:after="0"/>
      </w:pPr>
      <w:r w:rsidRPr="00781EC7">
        <w:t>dopravní spojení: stanice metra A – Skalka</w:t>
      </w:r>
    </w:p>
    <w:p w14:paraId="421ECD03" w14:textId="77777777" w:rsidR="00AC2C01" w:rsidRDefault="00AC2C01" w:rsidP="000916ED">
      <w:pPr>
        <w:spacing w:after="0"/>
      </w:pPr>
    </w:p>
    <w:sectPr w:rsidR="00AC2C01" w:rsidSect="00BE2E0B">
      <w:headerReference w:type="default" r:id="rId12"/>
      <w:footerReference w:type="default" r:id="rId13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D5B52" w14:textId="77777777" w:rsidR="00203245" w:rsidRDefault="00203245" w:rsidP="004A01A7">
      <w:pPr>
        <w:spacing w:after="0" w:line="240" w:lineRule="auto"/>
      </w:pPr>
      <w:r>
        <w:separator/>
      </w:r>
    </w:p>
  </w:endnote>
  <w:endnote w:type="continuationSeparator" w:id="0">
    <w:p w14:paraId="14BFB25A" w14:textId="77777777" w:rsidR="00203245" w:rsidRDefault="00203245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11721" w14:textId="77777777" w:rsidR="006A57CC" w:rsidRDefault="006A57CC" w:rsidP="00F21B6A">
    <w:pPr>
      <w:pStyle w:val="Zpat"/>
    </w:pPr>
    <w:r w:rsidRPr="006A57CC">
      <w:t>Český statistický úřad</w:t>
    </w:r>
  </w:p>
  <w:p w14:paraId="657155CE" w14:textId="77777777" w:rsidR="00F21B6A" w:rsidRDefault="006A57CC" w:rsidP="00F21B6A">
    <w:pPr>
      <w:pStyle w:val="Zpat"/>
    </w:pPr>
    <w:r w:rsidRPr="006A57CC">
      <w:t>Odbor komunikace</w:t>
    </w:r>
    <w:r w:rsidR="00F21B6A">
      <w:tab/>
    </w:r>
    <w:r w:rsidR="00F21B6A">
      <w:tab/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PAGE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1</w:t>
    </w:r>
    <w:r w:rsidR="00F21B6A" w:rsidRPr="008B0E87">
      <w:rPr>
        <w:spacing w:val="20"/>
      </w:rPr>
      <w:fldChar w:fldCharType="end"/>
    </w:r>
    <w:r w:rsidR="00F21B6A" w:rsidRPr="008B0E87">
      <w:rPr>
        <w:spacing w:val="20"/>
      </w:rPr>
      <w:t>/</w:t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NUMPAGES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6</w:t>
    </w:r>
    <w:r w:rsidR="00F21B6A" w:rsidRPr="008B0E87">
      <w:rPr>
        <w:spacing w:val="20"/>
      </w:rPr>
      <w:fldChar w:fldCharType="end"/>
    </w:r>
  </w:p>
  <w:p w14:paraId="47F5B3C0" w14:textId="77777777" w:rsidR="00F21B6A" w:rsidRDefault="006A57CC" w:rsidP="00F21B6A">
    <w:pPr>
      <w:pStyle w:val="Zpat"/>
      <w:tabs>
        <w:tab w:val="left" w:pos="4440"/>
      </w:tabs>
    </w:pPr>
    <w:r w:rsidRPr="006A57CC">
      <w:t>Na padesátém 3268/81, 100 82 Praha 10</w:t>
    </w:r>
    <w:r w:rsidR="00F21B6A">
      <w:tab/>
    </w:r>
    <w:r w:rsidR="00F21B6A">
      <w:tab/>
    </w:r>
    <w:r w:rsidR="00F21B6A">
      <w:tab/>
    </w:r>
  </w:p>
  <w:p w14:paraId="37FDA684" w14:textId="77777777" w:rsidR="004A01A7" w:rsidRPr="00F21B6A" w:rsidRDefault="006A57CC" w:rsidP="00F21B6A">
    <w:pPr>
      <w:pStyle w:val="Zpat"/>
    </w:pPr>
    <w:r w:rsidRPr="006A57CC">
      <w:t>T: +420 274 052 834, E: press@csu.gov.cz</w:t>
    </w:r>
    <w:r w:rsidR="00F21B6A">
      <w:tab/>
    </w:r>
    <w:r w:rsidR="00F21B6A">
      <w:tab/>
    </w:r>
    <w:hyperlink r:id="rId1" w:history="1">
      <w:r>
        <w:t>csu.gov.cz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21471" w14:textId="77777777" w:rsidR="00203245" w:rsidRDefault="00203245" w:rsidP="004A01A7">
      <w:pPr>
        <w:spacing w:after="0" w:line="240" w:lineRule="auto"/>
      </w:pPr>
    </w:p>
  </w:footnote>
  <w:footnote w:type="continuationSeparator" w:id="0">
    <w:p w14:paraId="6D3AD904" w14:textId="77777777" w:rsidR="00203245" w:rsidRDefault="00203245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28ABD7E0" w14:textId="77777777" w:rsidTr="00F21B6A">
      <w:trPr>
        <w:jc w:val="right"/>
      </w:trPr>
      <w:tc>
        <w:tcPr>
          <w:tcW w:w="4253" w:type="dxa"/>
        </w:tcPr>
        <w:p w14:paraId="0B326DD2" w14:textId="5B13CC3B" w:rsidR="003208E6" w:rsidRDefault="00740A58" w:rsidP="000916ED">
          <w:pPr>
            <w:pStyle w:val="Nadpis3"/>
            <w:spacing w:before="0"/>
            <w:jc w:val="right"/>
          </w:pPr>
          <w:r>
            <w:t>Pozvánka na tiskovou</w:t>
          </w:r>
          <w:r w:rsidR="000916ED">
            <w:t xml:space="preserve"> </w:t>
          </w:r>
          <w:r>
            <w:t>konferenci</w:t>
          </w:r>
        </w:p>
      </w:tc>
    </w:tr>
  </w:tbl>
  <w:p w14:paraId="638563E5" w14:textId="3B7B8797" w:rsidR="004A01A7" w:rsidRPr="00740A58" w:rsidRDefault="00811964" w:rsidP="00740A58">
    <w:pPr>
      <w:pStyle w:val="Zhlav"/>
      <w:ind w:left="420" w:firstLine="4116"/>
      <w:jc w:val="center"/>
      <w:rPr>
        <w:rFonts w:eastAsiaTheme="majorEastAsia" w:cstheme="majorBidi"/>
        <w:b/>
        <w:bCs/>
        <w:color w:val="545860" w:themeColor="text2"/>
        <w:sz w:val="28"/>
        <w:szCs w:val="28"/>
      </w:rPr>
    </w:pPr>
    <w:r w:rsidRPr="0024515A">
      <w:rPr>
        <w:noProof/>
        <w:color w:val="000000" w:themeColor="text1"/>
      </w:rPr>
      <w:drawing>
        <wp:anchor distT="0" distB="0" distL="114300" distR="114300" simplePos="0" relativeHeight="251658240" behindDoc="0" locked="0" layoutInCell="1" allowOverlap="1" wp14:anchorId="64A68708" wp14:editId="2C8C5463">
          <wp:simplePos x="0" y="0"/>
          <wp:positionH relativeFrom="page">
            <wp:posOffset>485775</wp:posOffset>
          </wp:positionH>
          <wp:positionV relativeFrom="page">
            <wp:posOffset>362218</wp:posOffset>
          </wp:positionV>
          <wp:extent cx="1602000" cy="791464"/>
          <wp:effectExtent l="0" t="0" r="0" b="8890"/>
          <wp:wrapNone/>
          <wp:docPr id="1698568546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791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40A58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4036E"/>
    <w:multiLevelType w:val="multilevel"/>
    <w:tmpl w:val="E7EE1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A9117C"/>
    <w:multiLevelType w:val="multilevel"/>
    <w:tmpl w:val="3BE66384"/>
    <w:numStyleLink w:val="Stylseznamu-odrky"/>
  </w:abstractNum>
  <w:abstractNum w:abstractNumId="2" w15:restartNumberingAfterBreak="0">
    <w:nsid w:val="174263CB"/>
    <w:multiLevelType w:val="multilevel"/>
    <w:tmpl w:val="3BE66384"/>
    <w:numStyleLink w:val="Stylseznamu-odrky"/>
  </w:abstractNum>
  <w:abstractNum w:abstractNumId="3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1A113DB1"/>
    <w:multiLevelType w:val="multilevel"/>
    <w:tmpl w:val="E7EE1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CC2635"/>
    <w:multiLevelType w:val="multilevel"/>
    <w:tmpl w:val="B87A9D68"/>
    <w:numStyleLink w:val="Stylseznamu-odstavceslovan"/>
  </w:abstractNum>
  <w:abstractNum w:abstractNumId="6" w15:restartNumberingAfterBreak="0">
    <w:nsid w:val="23AA7C6F"/>
    <w:multiLevelType w:val="multilevel"/>
    <w:tmpl w:val="3BE66384"/>
    <w:numStyleLink w:val="Stylseznamu-odrky"/>
  </w:abstractNum>
  <w:abstractNum w:abstractNumId="7" w15:restartNumberingAfterBreak="0">
    <w:nsid w:val="37061448"/>
    <w:multiLevelType w:val="hybridMultilevel"/>
    <w:tmpl w:val="92E83212"/>
    <w:lvl w:ilvl="0" w:tplc="345C2EFC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8" w15:restartNumberingAfterBreak="0">
    <w:nsid w:val="3EAA4253"/>
    <w:multiLevelType w:val="multilevel"/>
    <w:tmpl w:val="3BE66384"/>
    <w:numStyleLink w:val="Stylseznamu-odrky"/>
  </w:abstractNum>
  <w:abstractNum w:abstractNumId="9" w15:restartNumberingAfterBreak="0">
    <w:nsid w:val="507C7313"/>
    <w:multiLevelType w:val="multilevel"/>
    <w:tmpl w:val="B87A9D68"/>
    <w:numStyleLink w:val="Stylseznamu-odstavceslovan"/>
  </w:abstractNum>
  <w:abstractNum w:abstractNumId="10" w15:restartNumberingAfterBreak="0">
    <w:nsid w:val="528219F0"/>
    <w:multiLevelType w:val="multilevel"/>
    <w:tmpl w:val="599C2AC6"/>
    <w:numStyleLink w:val="Stylseznamu-nadpisyslovan"/>
  </w:abstractNum>
  <w:abstractNum w:abstractNumId="11" w15:restartNumberingAfterBreak="0">
    <w:nsid w:val="55427B69"/>
    <w:multiLevelType w:val="multilevel"/>
    <w:tmpl w:val="599C2AC6"/>
    <w:numStyleLink w:val="Stylseznamu-nadpisyslovan"/>
  </w:abstractNum>
  <w:abstractNum w:abstractNumId="12" w15:restartNumberingAfterBreak="0">
    <w:nsid w:val="56960494"/>
    <w:multiLevelType w:val="multilevel"/>
    <w:tmpl w:val="3BE66384"/>
    <w:numStyleLink w:val="Stylseznamu-odrky"/>
  </w:abstractNum>
  <w:abstractNum w:abstractNumId="13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5A0E0C17"/>
    <w:multiLevelType w:val="multilevel"/>
    <w:tmpl w:val="599C2AC6"/>
    <w:numStyleLink w:val="Stylseznamu-nadpisyslovan"/>
  </w:abstractNum>
  <w:abstractNum w:abstractNumId="15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69B93953"/>
    <w:multiLevelType w:val="multilevel"/>
    <w:tmpl w:val="599C2AC6"/>
    <w:numStyleLink w:val="Stylseznamu-nadpisyslovan"/>
  </w:abstractNum>
  <w:abstractNum w:abstractNumId="17" w15:restartNumberingAfterBreak="0">
    <w:nsid w:val="74052CCF"/>
    <w:multiLevelType w:val="multilevel"/>
    <w:tmpl w:val="3BE66384"/>
    <w:numStyleLink w:val="Stylseznamu-odrky"/>
  </w:abstractNum>
  <w:abstractNum w:abstractNumId="18" w15:restartNumberingAfterBreak="0">
    <w:nsid w:val="7B356AC3"/>
    <w:multiLevelType w:val="multilevel"/>
    <w:tmpl w:val="B87A9D68"/>
    <w:numStyleLink w:val="Stylseznamu-odstavceslovan"/>
  </w:abstractNum>
  <w:abstractNum w:abstractNumId="19" w15:restartNumberingAfterBreak="0">
    <w:nsid w:val="7CA64431"/>
    <w:multiLevelType w:val="multilevel"/>
    <w:tmpl w:val="3BE66384"/>
    <w:numStyleLink w:val="Stylseznamu-odrky"/>
  </w:abstractNum>
  <w:abstractNum w:abstractNumId="20" w15:restartNumberingAfterBreak="0">
    <w:nsid w:val="7F397BA4"/>
    <w:multiLevelType w:val="multilevel"/>
    <w:tmpl w:val="599C2AC6"/>
    <w:numStyleLink w:val="Stylseznamu-nadpisyslovan"/>
  </w:abstractNum>
  <w:abstractNum w:abstractNumId="21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21"/>
  </w:num>
  <w:num w:numId="2" w16cid:durableId="304243697">
    <w:abstractNumId w:val="13"/>
  </w:num>
  <w:num w:numId="3" w16cid:durableId="202658884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10"/>
  </w:num>
  <w:num w:numId="5" w16cid:durableId="1339186929">
    <w:abstractNumId w:val="20"/>
  </w:num>
  <w:num w:numId="6" w16cid:durableId="1737124859">
    <w:abstractNumId w:val="14"/>
  </w:num>
  <w:num w:numId="7" w16cid:durableId="200482209">
    <w:abstractNumId w:val="11"/>
  </w:num>
  <w:num w:numId="8" w16cid:durableId="2111312322">
    <w:abstractNumId w:val="3"/>
  </w:num>
  <w:num w:numId="9" w16cid:durableId="2848970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5"/>
  </w:num>
  <w:num w:numId="11" w16cid:durableId="627398554">
    <w:abstractNumId w:val="18"/>
  </w:num>
  <w:num w:numId="12" w16cid:durableId="1445079522">
    <w:abstractNumId w:val="15"/>
  </w:num>
  <w:num w:numId="13" w16cid:durableId="879823075">
    <w:abstractNumId w:val="2"/>
  </w:num>
  <w:num w:numId="14" w16cid:durableId="796529861">
    <w:abstractNumId w:val="19"/>
  </w:num>
  <w:num w:numId="15" w16cid:durableId="165413013">
    <w:abstractNumId w:val="17"/>
  </w:num>
  <w:num w:numId="16" w16cid:durableId="608591211">
    <w:abstractNumId w:val="1"/>
  </w:num>
  <w:num w:numId="17" w16cid:durableId="1669139136">
    <w:abstractNumId w:val="6"/>
  </w:num>
  <w:num w:numId="18" w16cid:durableId="2135248819">
    <w:abstractNumId w:val="8"/>
  </w:num>
  <w:num w:numId="19" w16cid:durableId="831679160">
    <w:abstractNumId w:val="12"/>
  </w:num>
  <w:num w:numId="20" w16cid:durableId="374815673">
    <w:abstractNumId w:val="16"/>
  </w:num>
  <w:num w:numId="21" w16cid:durableId="80033043">
    <w:abstractNumId w:val="9"/>
  </w:num>
  <w:num w:numId="22" w16cid:durableId="983124104">
    <w:abstractNumId w:val="7"/>
  </w:num>
  <w:num w:numId="23" w16cid:durableId="1003047455">
    <w:abstractNumId w:val="4"/>
  </w:num>
  <w:num w:numId="24" w16cid:durableId="1113983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F16"/>
    <w:rsid w:val="000007B6"/>
    <w:rsid w:val="000106FE"/>
    <w:rsid w:val="000120B4"/>
    <w:rsid w:val="00021AD0"/>
    <w:rsid w:val="0002560E"/>
    <w:rsid w:val="0002711A"/>
    <w:rsid w:val="00032CCE"/>
    <w:rsid w:val="00033062"/>
    <w:rsid w:val="00035F16"/>
    <w:rsid w:val="00043335"/>
    <w:rsid w:val="00054392"/>
    <w:rsid w:val="0005510C"/>
    <w:rsid w:val="00062482"/>
    <w:rsid w:val="00062B7B"/>
    <w:rsid w:val="00062DB2"/>
    <w:rsid w:val="00064379"/>
    <w:rsid w:val="00071F0F"/>
    <w:rsid w:val="00083A55"/>
    <w:rsid w:val="000846B3"/>
    <w:rsid w:val="0008494D"/>
    <w:rsid w:val="00085436"/>
    <w:rsid w:val="00087879"/>
    <w:rsid w:val="000916ED"/>
    <w:rsid w:val="00096469"/>
    <w:rsid w:val="000968A9"/>
    <w:rsid w:val="000A6272"/>
    <w:rsid w:val="000A7451"/>
    <w:rsid w:val="000B4F0B"/>
    <w:rsid w:val="000C11F2"/>
    <w:rsid w:val="000C2452"/>
    <w:rsid w:val="000C67FA"/>
    <w:rsid w:val="000C68F4"/>
    <w:rsid w:val="000D2954"/>
    <w:rsid w:val="000D59EB"/>
    <w:rsid w:val="000E00C3"/>
    <w:rsid w:val="000E17F8"/>
    <w:rsid w:val="000E3099"/>
    <w:rsid w:val="000E358A"/>
    <w:rsid w:val="000F141D"/>
    <w:rsid w:val="000F5A54"/>
    <w:rsid w:val="00102994"/>
    <w:rsid w:val="0010390A"/>
    <w:rsid w:val="00130B75"/>
    <w:rsid w:val="00134059"/>
    <w:rsid w:val="00134D21"/>
    <w:rsid w:val="00134F2B"/>
    <w:rsid w:val="00135EBB"/>
    <w:rsid w:val="001363A5"/>
    <w:rsid w:val="00137B85"/>
    <w:rsid w:val="00140402"/>
    <w:rsid w:val="00141449"/>
    <w:rsid w:val="00146A2A"/>
    <w:rsid w:val="0015074B"/>
    <w:rsid w:val="00160FEB"/>
    <w:rsid w:val="00164790"/>
    <w:rsid w:val="001712FE"/>
    <w:rsid w:val="00171B3E"/>
    <w:rsid w:val="00175680"/>
    <w:rsid w:val="00176766"/>
    <w:rsid w:val="001779C7"/>
    <w:rsid w:val="001909FA"/>
    <w:rsid w:val="001968CD"/>
    <w:rsid w:val="001A70A5"/>
    <w:rsid w:val="001B1A2C"/>
    <w:rsid w:val="001D486B"/>
    <w:rsid w:val="001D4DA6"/>
    <w:rsid w:val="001D719A"/>
    <w:rsid w:val="001E1B82"/>
    <w:rsid w:val="001E417F"/>
    <w:rsid w:val="001E513B"/>
    <w:rsid w:val="001E691A"/>
    <w:rsid w:val="001F493F"/>
    <w:rsid w:val="002000F6"/>
    <w:rsid w:val="002013B0"/>
    <w:rsid w:val="00201AAC"/>
    <w:rsid w:val="00203245"/>
    <w:rsid w:val="0020716F"/>
    <w:rsid w:val="00216463"/>
    <w:rsid w:val="00220730"/>
    <w:rsid w:val="00222610"/>
    <w:rsid w:val="00222A5E"/>
    <w:rsid w:val="002234D1"/>
    <w:rsid w:val="002234ED"/>
    <w:rsid w:val="00231544"/>
    <w:rsid w:val="002323AF"/>
    <w:rsid w:val="002363CA"/>
    <w:rsid w:val="00236DEF"/>
    <w:rsid w:val="0024676C"/>
    <w:rsid w:val="0025002B"/>
    <w:rsid w:val="002550FB"/>
    <w:rsid w:val="00260DCA"/>
    <w:rsid w:val="002631EE"/>
    <w:rsid w:val="00267AE7"/>
    <w:rsid w:val="00275B42"/>
    <w:rsid w:val="00280346"/>
    <w:rsid w:val="00280D21"/>
    <w:rsid w:val="0028101B"/>
    <w:rsid w:val="002826B4"/>
    <w:rsid w:val="002878B7"/>
    <w:rsid w:val="00292D4D"/>
    <w:rsid w:val="00293F29"/>
    <w:rsid w:val="00297267"/>
    <w:rsid w:val="00297C33"/>
    <w:rsid w:val="002B630D"/>
    <w:rsid w:val="002C34AC"/>
    <w:rsid w:val="002D11B9"/>
    <w:rsid w:val="002D796B"/>
    <w:rsid w:val="002E002C"/>
    <w:rsid w:val="002F60C0"/>
    <w:rsid w:val="002F7004"/>
    <w:rsid w:val="0030061B"/>
    <w:rsid w:val="00303A0E"/>
    <w:rsid w:val="00315185"/>
    <w:rsid w:val="003206E7"/>
    <w:rsid w:val="003208E6"/>
    <w:rsid w:val="0032285E"/>
    <w:rsid w:val="003351B8"/>
    <w:rsid w:val="003469BD"/>
    <w:rsid w:val="003540FA"/>
    <w:rsid w:val="00356332"/>
    <w:rsid w:val="00356567"/>
    <w:rsid w:val="00361840"/>
    <w:rsid w:val="00363815"/>
    <w:rsid w:val="003654CD"/>
    <w:rsid w:val="00370110"/>
    <w:rsid w:val="00372598"/>
    <w:rsid w:val="00380B61"/>
    <w:rsid w:val="00384D84"/>
    <w:rsid w:val="00392F53"/>
    <w:rsid w:val="00393EC0"/>
    <w:rsid w:val="003A2A49"/>
    <w:rsid w:val="003A3966"/>
    <w:rsid w:val="003A7E6A"/>
    <w:rsid w:val="003B02FE"/>
    <w:rsid w:val="003C027F"/>
    <w:rsid w:val="003C3F6A"/>
    <w:rsid w:val="003D2DD7"/>
    <w:rsid w:val="003D639F"/>
    <w:rsid w:val="003E0572"/>
    <w:rsid w:val="003E0DE3"/>
    <w:rsid w:val="003E3910"/>
    <w:rsid w:val="003E477D"/>
    <w:rsid w:val="003E6369"/>
    <w:rsid w:val="003F36C7"/>
    <w:rsid w:val="003F54C8"/>
    <w:rsid w:val="003F69B1"/>
    <w:rsid w:val="004027D2"/>
    <w:rsid w:val="0040303E"/>
    <w:rsid w:val="00407B47"/>
    <w:rsid w:val="004136C9"/>
    <w:rsid w:val="00420F82"/>
    <w:rsid w:val="00421717"/>
    <w:rsid w:val="00426C60"/>
    <w:rsid w:val="00427375"/>
    <w:rsid w:val="00430BB6"/>
    <w:rsid w:val="0043243E"/>
    <w:rsid w:val="00433E54"/>
    <w:rsid w:val="00436EC2"/>
    <w:rsid w:val="00450156"/>
    <w:rsid w:val="004540FD"/>
    <w:rsid w:val="00454DC7"/>
    <w:rsid w:val="004573FA"/>
    <w:rsid w:val="004607B2"/>
    <w:rsid w:val="00463047"/>
    <w:rsid w:val="0046727D"/>
    <w:rsid w:val="004723B2"/>
    <w:rsid w:val="00480A82"/>
    <w:rsid w:val="004907EB"/>
    <w:rsid w:val="00493ED9"/>
    <w:rsid w:val="004977D7"/>
    <w:rsid w:val="004A01A7"/>
    <w:rsid w:val="004A09C5"/>
    <w:rsid w:val="004A38DD"/>
    <w:rsid w:val="004B4A94"/>
    <w:rsid w:val="004C4BB9"/>
    <w:rsid w:val="004C6F2C"/>
    <w:rsid w:val="004C7DCA"/>
    <w:rsid w:val="004E3345"/>
    <w:rsid w:val="004E7E0E"/>
    <w:rsid w:val="004F4BE3"/>
    <w:rsid w:val="00500A63"/>
    <w:rsid w:val="00504089"/>
    <w:rsid w:val="00504557"/>
    <w:rsid w:val="005070A8"/>
    <w:rsid w:val="00514CC7"/>
    <w:rsid w:val="00521746"/>
    <w:rsid w:val="005225F8"/>
    <w:rsid w:val="00534403"/>
    <w:rsid w:val="00542A56"/>
    <w:rsid w:val="00542CA8"/>
    <w:rsid w:val="00550B36"/>
    <w:rsid w:val="00553ACE"/>
    <w:rsid w:val="005548CD"/>
    <w:rsid w:val="00554C2A"/>
    <w:rsid w:val="00554FC7"/>
    <w:rsid w:val="0055531A"/>
    <w:rsid w:val="00560EC8"/>
    <w:rsid w:val="00563A5F"/>
    <w:rsid w:val="00563FE8"/>
    <w:rsid w:val="0056491C"/>
    <w:rsid w:val="00564F2B"/>
    <w:rsid w:val="00570F27"/>
    <w:rsid w:val="005736D9"/>
    <w:rsid w:val="00577500"/>
    <w:rsid w:val="005801BB"/>
    <w:rsid w:val="005865A4"/>
    <w:rsid w:val="00586756"/>
    <w:rsid w:val="0058729F"/>
    <w:rsid w:val="005970F5"/>
    <w:rsid w:val="005A012C"/>
    <w:rsid w:val="005A3165"/>
    <w:rsid w:val="005A4EC9"/>
    <w:rsid w:val="005A60C3"/>
    <w:rsid w:val="005C14EB"/>
    <w:rsid w:val="005C29C9"/>
    <w:rsid w:val="005D03A9"/>
    <w:rsid w:val="005F5C8C"/>
    <w:rsid w:val="0060043C"/>
    <w:rsid w:val="00601C8A"/>
    <w:rsid w:val="00601DFE"/>
    <w:rsid w:val="00602540"/>
    <w:rsid w:val="006051FE"/>
    <w:rsid w:val="00606CF5"/>
    <w:rsid w:val="00607675"/>
    <w:rsid w:val="006120D2"/>
    <w:rsid w:val="006209FE"/>
    <w:rsid w:val="00624358"/>
    <w:rsid w:val="00624761"/>
    <w:rsid w:val="00626A46"/>
    <w:rsid w:val="00626A74"/>
    <w:rsid w:val="0062750B"/>
    <w:rsid w:val="0063196C"/>
    <w:rsid w:val="006322C4"/>
    <w:rsid w:val="006336CF"/>
    <w:rsid w:val="006350CD"/>
    <w:rsid w:val="00637C70"/>
    <w:rsid w:val="00637E8B"/>
    <w:rsid w:val="00640E73"/>
    <w:rsid w:val="0064237D"/>
    <w:rsid w:val="00647757"/>
    <w:rsid w:val="00650D3D"/>
    <w:rsid w:val="00651327"/>
    <w:rsid w:val="0065511D"/>
    <w:rsid w:val="00665121"/>
    <w:rsid w:val="0066575A"/>
    <w:rsid w:val="0067042F"/>
    <w:rsid w:val="0067725E"/>
    <w:rsid w:val="00677478"/>
    <w:rsid w:val="00686B53"/>
    <w:rsid w:val="006906FD"/>
    <w:rsid w:val="0069631F"/>
    <w:rsid w:val="00696A2A"/>
    <w:rsid w:val="006A1BF0"/>
    <w:rsid w:val="006A57CC"/>
    <w:rsid w:val="006C0020"/>
    <w:rsid w:val="006C0860"/>
    <w:rsid w:val="006D1662"/>
    <w:rsid w:val="006D56B4"/>
    <w:rsid w:val="006E0360"/>
    <w:rsid w:val="006E3CC9"/>
    <w:rsid w:val="006E7273"/>
    <w:rsid w:val="006F22C5"/>
    <w:rsid w:val="006F4755"/>
    <w:rsid w:val="006F4C37"/>
    <w:rsid w:val="006F51DB"/>
    <w:rsid w:val="00702BED"/>
    <w:rsid w:val="007049E6"/>
    <w:rsid w:val="00704DAF"/>
    <w:rsid w:val="00713213"/>
    <w:rsid w:val="007141CA"/>
    <w:rsid w:val="0071455E"/>
    <w:rsid w:val="00716F0E"/>
    <w:rsid w:val="00724E67"/>
    <w:rsid w:val="0073040F"/>
    <w:rsid w:val="007371E0"/>
    <w:rsid w:val="00740A58"/>
    <w:rsid w:val="0074671D"/>
    <w:rsid w:val="00746910"/>
    <w:rsid w:val="00746911"/>
    <w:rsid w:val="00755EA4"/>
    <w:rsid w:val="00765263"/>
    <w:rsid w:val="00767DF4"/>
    <w:rsid w:val="00771F6B"/>
    <w:rsid w:val="00777490"/>
    <w:rsid w:val="00787190"/>
    <w:rsid w:val="0079417D"/>
    <w:rsid w:val="00796B76"/>
    <w:rsid w:val="007C6CD3"/>
    <w:rsid w:val="007D6A0E"/>
    <w:rsid w:val="007D6F07"/>
    <w:rsid w:val="007F08EF"/>
    <w:rsid w:val="007F36FE"/>
    <w:rsid w:val="007F6B00"/>
    <w:rsid w:val="00801CDD"/>
    <w:rsid w:val="00811964"/>
    <w:rsid w:val="008230E8"/>
    <w:rsid w:val="0083026A"/>
    <w:rsid w:val="00832459"/>
    <w:rsid w:val="00834A49"/>
    <w:rsid w:val="00837E45"/>
    <w:rsid w:val="0084277E"/>
    <w:rsid w:val="00851074"/>
    <w:rsid w:val="0085236C"/>
    <w:rsid w:val="00852511"/>
    <w:rsid w:val="008541DA"/>
    <w:rsid w:val="00856A83"/>
    <w:rsid w:val="00857D02"/>
    <w:rsid w:val="00870D3E"/>
    <w:rsid w:val="00877CF1"/>
    <w:rsid w:val="008837A1"/>
    <w:rsid w:val="00884306"/>
    <w:rsid w:val="00890278"/>
    <w:rsid w:val="008A4895"/>
    <w:rsid w:val="008B0E87"/>
    <w:rsid w:val="008B1A9C"/>
    <w:rsid w:val="008C2D2D"/>
    <w:rsid w:val="008C4A49"/>
    <w:rsid w:val="008C52DD"/>
    <w:rsid w:val="008D405D"/>
    <w:rsid w:val="008D5575"/>
    <w:rsid w:val="008E191B"/>
    <w:rsid w:val="008E1E4F"/>
    <w:rsid w:val="008F125B"/>
    <w:rsid w:val="008F533C"/>
    <w:rsid w:val="00905743"/>
    <w:rsid w:val="00910E76"/>
    <w:rsid w:val="009149E6"/>
    <w:rsid w:val="00916E60"/>
    <w:rsid w:val="00917C90"/>
    <w:rsid w:val="00932015"/>
    <w:rsid w:val="00945FB9"/>
    <w:rsid w:val="009475A7"/>
    <w:rsid w:val="00951930"/>
    <w:rsid w:val="00956B09"/>
    <w:rsid w:val="009610E2"/>
    <w:rsid w:val="00963BEE"/>
    <w:rsid w:val="0096469E"/>
    <w:rsid w:val="009665AE"/>
    <w:rsid w:val="0097303D"/>
    <w:rsid w:val="00975D7A"/>
    <w:rsid w:val="00984352"/>
    <w:rsid w:val="00985819"/>
    <w:rsid w:val="00992C4A"/>
    <w:rsid w:val="009A389D"/>
    <w:rsid w:val="009A434B"/>
    <w:rsid w:val="009A4CC1"/>
    <w:rsid w:val="009B032C"/>
    <w:rsid w:val="009B0804"/>
    <w:rsid w:val="009C081A"/>
    <w:rsid w:val="009C0BC3"/>
    <w:rsid w:val="009C31A6"/>
    <w:rsid w:val="009C3D4A"/>
    <w:rsid w:val="009D72AA"/>
    <w:rsid w:val="009D79F7"/>
    <w:rsid w:val="009E4B81"/>
    <w:rsid w:val="009F0A31"/>
    <w:rsid w:val="009F3E9D"/>
    <w:rsid w:val="009F6DFE"/>
    <w:rsid w:val="00A121A3"/>
    <w:rsid w:val="00A15A28"/>
    <w:rsid w:val="00A16F15"/>
    <w:rsid w:val="00A274A1"/>
    <w:rsid w:val="00A3283F"/>
    <w:rsid w:val="00A357E9"/>
    <w:rsid w:val="00A37815"/>
    <w:rsid w:val="00A403D6"/>
    <w:rsid w:val="00A47859"/>
    <w:rsid w:val="00A536A2"/>
    <w:rsid w:val="00A55A71"/>
    <w:rsid w:val="00A575E9"/>
    <w:rsid w:val="00A833D4"/>
    <w:rsid w:val="00A851CE"/>
    <w:rsid w:val="00A87C89"/>
    <w:rsid w:val="00A91166"/>
    <w:rsid w:val="00A91452"/>
    <w:rsid w:val="00A917E6"/>
    <w:rsid w:val="00A91EC9"/>
    <w:rsid w:val="00A95D0B"/>
    <w:rsid w:val="00AA0C58"/>
    <w:rsid w:val="00AB1F88"/>
    <w:rsid w:val="00AB3F31"/>
    <w:rsid w:val="00AB4BE7"/>
    <w:rsid w:val="00AB5479"/>
    <w:rsid w:val="00AB7649"/>
    <w:rsid w:val="00AC0BF4"/>
    <w:rsid w:val="00AC1CEA"/>
    <w:rsid w:val="00AC2C01"/>
    <w:rsid w:val="00AC33FE"/>
    <w:rsid w:val="00AD23B5"/>
    <w:rsid w:val="00AD40DD"/>
    <w:rsid w:val="00AE1317"/>
    <w:rsid w:val="00AE6440"/>
    <w:rsid w:val="00AE7D53"/>
    <w:rsid w:val="00AF06B0"/>
    <w:rsid w:val="00AF2C34"/>
    <w:rsid w:val="00AF3319"/>
    <w:rsid w:val="00AF39AC"/>
    <w:rsid w:val="00AF6E9E"/>
    <w:rsid w:val="00B0330A"/>
    <w:rsid w:val="00B07208"/>
    <w:rsid w:val="00B2128D"/>
    <w:rsid w:val="00B2195A"/>
    <w:rsid w:val="00B31BB1"/>
    <w:rsid w:val="00B43D9B"/>
    <w:rsid w:val="00B47092"/>
    <w:rsid w:val="00B51C8F"/>
    <w:rsid w:val="00B5469C"/>
    <w:rsid w:val="00B602D0"/>
    <w:rsid w:val="00B62344"/>
    <w:rsid w:val="00B70022"/>
    <w:rsid w:val="00B7165F"/>
    <w:rsid w:val="00B733E5"/>
    <w:rsid w:val="00B759AD"/>
    <w:rsid w:val="00B80628"/>
    <w:rsid w:val="00B8724F"/>
    <w:rsid w:val="00B90BD8"/>
    <w:rsid w:val="00B93EE2"/>
    <w:rsid w:val="00B93F16"/>
    <w:rsid w:val="00B96F18"/>
    <w:rsid w:val="00BA64C3"/>
    <w:rsid w:val="00BA6934"/>
    <w:rsid w:val="00BB2466"/>
    <w:rsid w:val="00BB2B9A"/>
    <w:rsid w:val="00BB6195"/>
    <w:rsid w:val="00BB6635"/>
    <w:rsid w:val="00BC23FF"/>
    <w:rsid w:val="00BC26D7"/>
    <w:rsid w:val="00BC35CA"/>
    <w:rsid w:val="00BC5C99"/>
    <w:rsid w:val="00BD0B67"/>
    <w:rsid w:val="00BD27B2"/>
    <w:rsid w:val="00BE2E0B"/>
    <w:rsid w:val="00BE3BE4"/>
    <w:rsid w:val="00BE5550"/>
    <w:rsid w:val="00BF58C9"/>
    <w:rsid w:val="00C044C1"/>
    <w:rsid w:val="00C063DD"/>
    <w:rsid w:val="00C12B28"/>
    <w:rsid w:val="00C15C5E"/>
    <w:rsid w:val="00C206E5"/>
    <w:rsid w:val="00C21594"/>
    <w:rsid w:val="00C240F6"/>
    <w:rsid w:val="00C27B17"/>
    <w:rsid w:val="00C30945"/>
    <w:rsid w:val="00C311A5"/>
    <w:rsid w:val="00C31345"/>
    <w:rsid w:val="00C37D35"/>
    <w:rsid w:val="00C4391D"/>
    <w:rsid w:val="00C46D4B"/>
    <w:rsid w:val="00C46DEB"/>
    <w:rsid w:val="00C47D31"/>
    <w:rsid w:val="00C5077B"/>
    <w:rsid w:val="00C51A00"/>
    <w:rsid w:val="00C559EC"/>
    <w:rsid w:val="00C5704B"/>
    <w:rsid w:val="00C5725B"/>
    <w:rsid w:val="00C61C26"/>
    <w:rsid w:val="00C678BE"/>
    <w:rsid w:val="00C744B6"/>
    <w:rsid w:val="00C74A09"/>
    <w:rsid w:val="00C755D5"/>
    <w:rsid w:val="00C766D1"/>
    <w:rsid w:val="00C908FD"/>
    <w:rsid w:val="00C930E3"/>
    <w:rsid w:val="00C95190"/>
    <w:rsid w:val="00C955B7"/>
    <w:rsid w:val="00CA2C94"/>
    <w:rsid w:val="00CA3ABB"/>
    <w:rsid w:val="00CB1B52"/>
    <w:rsid w:val="00CB1E4F"/>
    <w:rsid w:val="00CB6B2A"/>
    <w:rsid w:val="00CC0409"/>
    <w:rsid w:val="00CC309B"/>
    <w:rsid w:val="00CC35A2"/>
    <w:rsid w:val="00CC451A"/>
    <w:rsid w:val="00CC7927"/>
    <w:rsid w:val="00CD0856"/>
    <w:rsid w:val="00CD1629"/>
    <w:rsid w:val="00CD784B"/>
    <w:rsid w:val="00CE0BC6"/>
    <w:rsid w:val="00CF6697"/>
    <w:rsid w:val="00D02FB1"/>
    <w:rsid w:val="00D066AA"/>
    <w:rsid w:val="00D15079"/>
    <w:rsid w:val="00D15B3B"/>
    <w:rsid w:val="00D20AC3"/>
    <w:rsid w:val="00D219C2"/>
    <w:rsid w:val="00D25283"/>
    <w:rsid w:val="00D35B12"/>
    <w:rsid w:val="00D40757"/>
    <w:rsid w:val="00D50FAD"/>
    <w:rsid w:val="00D52321"/>
    <w:rsid w:val="00D63056"/>
    <w:rsid w:val="00D70040"/>
    <w:rsid w:val="00D7143F"/>
    <w:rsid w:val="00D77110"/>
    <w:rsid w:val="00D81045"/>
    <w:rsid w:val="00DA10DB"/>
    <w:rsid w:val="00DA546D"/>
    <w:rsid w:val="00DA66D9"/>
    <w:rsid w:val="00DB1ABE"/>
    <w:rsid w:val="00DB6E8D"/>
    <w:rsid w:val="00DC7513"/>
    <w:rsid w:val="00DD3D93"/>
    <w:rsid w:val="00DD4E3E"/>
    <w:rsid w:val="00DD6689"/>
    <w:rsid w:val="00DF3F66"/>
    <w:rsid w:val="00E061D5"/>
    <w:rsid w:val="00E12747"/>
    <w:rsid w:val="00E14659"/>
    <w:rsid w:val="00E2112D"/>
    <w:rsid w:val="00E24EF9"/>
    <w:rsid w:val="00E24FEA"/>
    <w:rsid w:val="00E25A5A"/>
    <w:rsid w:val="00E34849"/>
    <w:rsid w:val="00E35459"/>
    <w:rsid w:val="00E414DB"/>
    <w:rsid w:val="00E432CA"/>
    <w:rsid w:val="00E456D4"/>
    <w:rsid w:val="00E47767"/>
    <w:rsid w:val="00E621A8"/>
    <w:rsid w:val="00E62893"/>
    <w:rsid w:val="00E67257"/>
    <w:rsid w:val="00E704CC"/>
    <w:rsid w:val="00E716F5"/>
    <w:rsid w:val="00E721D1"/>
    <w:rsid w:val="00E72CDB"/>
    <w:rsid w:val="00E76C1E"/>
    <w:rsid w:val="00E8736C"/>
    <w:rsid w:val="00E9571D"/>
    <w:rsid w:val="00E97FB6"/>
    <w:rsid w:val="00EA4F1D"/>
    <w:rsid w:val="00EA6A69"/>
    <w:rsid w:val="00EA7188"/>
    <w:rsid w:val="00EB3A68"/>
    <w:rsid w:val="00EB5DA8"/>
    <w:rsid w:val="00EC2292"/>
    <w:rsid w:val="00EC33F0"/>
    <w:rsid w:val="00ED0F32"/>
    <w:rsid w:val="00EF1981"/>
    <w:rsid w:val="00EF4611"/>
    <w:rsid w:val="00F01680"/>
    <w:rsid w:val="00F0418D"/>
    <w:rsid w:val="00F049CC"/>
    <w:rsid w:val="00F152C4"/>
    <w:rsid w:val="00F21784"/>
    <w:rsid w:val="00F21B6A"/>
    <w:rsid w:val="00F21FEB"/>
    <w:rsid w:val="00F26AB3"/>
    <w:rsid w:val="00F30E1E"/>
    <w:rsid w:val="00F312FE"/>
    <w:rsid w:val="00F31EEE"/>
    <w:rsid w:val="00F32D0C"/>
    <w:rsid w:val="00F34410"/>
    <w:rsid w:val="00F4141A"/>
    <w:rsid w:val="00F42C27"/>
    <w:rsid w:val="00F562EF"/>
    <w:rsid w:val="00F60DA5"/>
    <w:rsid w:val="00F668A6"/>
    <w:rsid w:val="00F70F49"/>
    <w:rsid w:val="00F837DE"/>
    <w:rsid w:val="00F96106"/>
    <w:rsid w:val="00FA0FB3"/>
    <w:rsid w:val="00FA47CE"/>
    <w:rsid w:val="00FA634C"/>
    <w:rsid w:val="00FA640A"/>
    <w:rsid w:val="00FA79CC"/>
    <w:rsid w:val="00FA7B77"/>
    <w:rsid w:val="00FB11FD"/>
    <w:rsid w:val="00FB4F1B"/>
    <w:rsid w:val="00FB57B9"/>
    <w:rsid w:val="00FC186E"/>
    <w:rsid w:val="00FC2146"/>
    <w:rsid w:val="00FC2DF6"/>
    <w:rsid w:val="00FC6952"/>
    <w:rsid w:val="00FD2EBF"/>
    <w:rsid w:val="00FD4648"/>
    <w:rsid w:val="00FD5BC4"/>
    <w:rsid w:val="00FD5BEC"/>
    <w:rsid w:val="00FD5E47"/>
    <w:rsid w:val="00FD7332"/>
    <w:rsid w:val="00FE3B9E"/>
    <w:rsid w:val="00FE7E23"/>
    <w:rsid w:val="00FF4916"/>
    <w:rsid w:val="01007207"/>
    <w:rsid w:val="02B12086"/>
    <w:rsid w:val="05F0AA34"/>
    <w:rsid w:val="0696F793"/>
    <w:rsid w:val="07F11785"/>
    <w:rsid w:val="0840EB31"/>
    <w:rsid w:val="0ED36BE1"/>
    <w:rsid w:val="0F8A16D4"/>
    <w:rsid w:val="12058325"/>
    <w:rsid w:val="12F990AC"/>
    <w:rsid w:val="1338457C"/>
    <w:rsid w:val="148703F8"/>
    <w:rsid w:val="148FD008"/>
    <w:rsid w:val="16184E19"/>
    <w:rsid w:val="16567C4F"/>
    <w:rsid w:val="16A47F5F"/>
    <w:rsid w:val="16FB78BF"/>
    <w:rsid w:val="17CEF508"/>
    <w:rsid w:val="181F2320"/>
    <w:rsid w:val="1A21E438"/>
    <w:rsid w:val="1A74C04D"/>
    <w:rsid w:val="1AFDDBDE"/>
    <w:rsid w:val="1CC2A273"/>
    <w:rsid w:val="1F543DA5"/>
    <w:rsid w:val="1F5C57B0"/>
    <w:rsid w:val="227EC1E5"/>
    <w:rsid w:val="260BE1D7"/>
    <w:rsid w:val="267CB29A"/>
    <w:rsid w:val="276E56EF"/>
    <w:rsid w:val="286C50AC"/>
    <w:rsid w:val="28785359"/>
    <w:rsid w:val="28F99B53"/>
    <w:rsid w:val="29627391"/>
    <w:rsid w:val="2ACBD78D"/>
    <w:rsid w:val="2B0919ED"/>
    <w:rsid w:val="2B1954D1"/>
    <w:rsid w:val="2C08F786"/>
    <w:rsid w:val="2C1ABFDF"/>
    <w:rsid w:val="2DADE453"/>
    <w:rsid w:val="2E739A2E"/>
    <w:rsid w:val="2F3E279C"/>
    <w:rsid w:val="2F4B65BD"/>
    <w:rsid w:val="318B76C6"/>
    <w:rsid w:val="338293D9"/>
    <w:rsid w:val="349C1828"/>
    <w:rsid w:val="357A0F81"/>
    <w:rsid w:val="35B8470C"/>
    <w:rsid w:val="35D693BB"/>
    <w:rsid w:val="35FC6E12"/>
    <w:rsid w:val="3744AC79"/>
    <w:rsid w:val="3757D1A2"/>
    <w:rsid w:val="3866A103"/>
    <w:rsid w:val="3A38A94F"/>
    <w:rsid w:val="3C9C88D9"/>
    <w:rsid w:val="3DAE8B0A"/>
    <w:rsid w:val="3FC6D772"/>
    <w:rsid w:val="4006DA93"/>
    <w:rsid w:val="407D63AC"/>
    <w:rsid w:val="422F49A5"/>
    <w:rsid w:val="42813D6B"/>
    <w:rsid w:val="428E19B6"/>
    <w:rsid w:val="43865F76"/>
    <w:rsid w:val="44185F37"/>
    <w:rsid w:val="45D0624D"/>
    <w:rsid w:val="470D3F31"/>
    <w:rsid w:val="4796A2FB"/>
    <w:rsid w:val="48E272CB"/>
    <w:rsid w:val="4B75218F"/>
    <w:rsid w:val="4C6077CD"/>
    <w:rsid w:val="4C698E7C"/>
    <w:rsid w:val="4E7FC3DC"/>
    <w:rsid w:val="5016A104"/>
    <w:rsid w:val="5398B11D"/>
    <w:rsid w:val="55F06F17"/>
    <w:rsid w:val="56A63B0E"/>
    <w:rsid w:val="583CD692"/>
    <w:rsid w:val="58FE99BA"/>
    <w:rsid w:val="590A643E"/>
    <w:rsid w:val="5A93545E"/>
    <w:rsid w:val="5AF07853"/>
    <w:rsid w:val="5BFA9A0E"/>
    <w:rsid w:val="5C4336AE"/>
    <w:rsid w:val="5D601E0A"/>
    <w:rsid w:val="5DD909FF"/>
    <w:rsid w:val="5E2C6092"/>
    <w:rsid w:val="5EB274D1"/>
    <w:rsid w:val="6141B51D"/>
    <w:rsid w:val="62245545"/>
    <w:rsid w:val="62ED66DC"/>
    <w:rsid w:val="6889A6B5"/>
    <w:rsid w:val="6E97E1A3"/>
    <w:rsid w:val="6F1F0756"/>
    <w:rsid w:val="70CA4412"/>
    <w:rsid w:val="746AA43D"/>
    <w:rsid w:val="7544BFF3"/>
    <w:rsid w:val="763A0DAC"/>
    <w:rsid w:val="763C0E32"/>
    <w:rsid w:val="773385DE"/>
    <w:rsid w:val="79C8CA82"/>
    <w:rsid w:val="7A6CAA37"/>
    <w:rsid w:val="7CADCC62"/>
    <w:rsid w:val="7CB5A652"/>
    <w:rsid w:val="7D1C7717"/>
    <w:rsid w:val="7DAEE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2F399C"/>
  <w15:chartTrackingRefBased/>
  <w15:docId w15:val="{5E16B397-6562-452A-A91F-30E1026F3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0916ED"/>
    <w:pPr>
      <w:keepNext/>
      <w:keepLines/>
      <w:suppressAutoHyphens/>
      <w:spacing w:before="280"/>
      <w:jc w:val="left"/>
      <w:outlineLvl w:val="0"/>
    </w:pPr>
    <w:rPr>
      <w:rFonts w:asciiTheme="majorHAnsi" w:eastAsiaTheme="majorEastAsia" w:hAnsiTheme="majorHAnsi" w:cstheme="majorBidi"/>
      <w:b/>
      <w:bCs/>
      <w:color w:val="D70C0F" w:themeColor="accent2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0916ED"/>
    <w:rPr>
      <w:rFonts w:asciiTheme="majorHAnsi" w:eastAsiaTheme="majorEastAsia" w:hAnsiTheme="majorHAnsi" w:cstheme="majorBidi"/>
      <w:b/>
      <w:bCs/>
      <w:color w:val="D70C0F" w:themeColor="accent2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C744B6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22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styleId="Revize">
    <w:name w:val="Revision"/>
    <w:hidden/>
    <w:uiPriority w:val="99"/>
    <w:semiHidden/>
    <w:rsid w:val="000D59EB"/>
    <w:pPr>
      <w:spacing w:after="0" w:line="240" w:lineRule="auto"/>
      <w:jc w:val="left"/>
    </w:pPr>
  </w:style>
  <w:style w:type="character" w:customStyle="1" w:styleId="CommentReference">
    <w:name w:val="Comment Reference"/>
    <w:basedOn w:val="Standardnpsmoodstavce"/>
    <w:uiPriority w:val="99"/>
    <w:semiHidden/>
    <w:unhideWhenUsed/>
    <w:rsid w:val="00AF2C34"/>
    <w:rPr>
      <w:sz w:val="16"/>
      <w:szCs w:val="16"/>
    </w:rPr>
  </w:style>
  <w:style w:type="paragraph" w:customStyle="1" w:styleId="CommentText">
    <w:name w:val="Comment Text"/>
    <w:basedOn w:val="Normln"/>
    <w:link w:val="CommentTextChar"/>
    <w:uiPriority w:val="99"/>
    <w:unhideWhenUsed/>
    <w:rsid w:val="00AF2C34"/>
    <w:pPr>
      <w:spacing w:line="240" w:lineRule="auto"/>
    </w:pPr>
  </w:style>
  <w:style w:type="character" w:customStyle="1" w:styleId="CommentTextChar">
    <w:name w:val="Comment Text Char"/>
    <w:basedOn w:val="Standardnpsmoodstavce"/>
    <w:link w:val="CommentText"/>
    <w:uiPriority w:val="99"/>
    <w:rsid w:val="00AF2C34"/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0846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46B3"/>
    <w:rPr>
      <w:b/>
      <w:bCs/>
    </w:rPr>
  </w:style>
  <w:style w:type="paragraph" w:styleId="Zkladntextodsazen3">
    <w:name w:val="Body Text Indent 3"/>
    <w:basedOn w:val="Normln"/>
    <w:link w:val="Zkladntextodsazen3Char"/>
    <w:rsid w:val="00740A58"/>
    <w:pPr>
      <w:spacing w:after="0" w:line="240" w:lineRule="auto"/>
      <w:ind w:firstLine="708"/>
    </w:pPr>
    <w:rPr>
      <w:rFonts w:ascii="Arial" w:eastAsia="Times New Roman" w:hAnsi="Arial" w:cs="Times New Roman"/>
      <w:kern w:val="0"/>
      <w:sz w:val="22"/>
      <w:szCs w:val="22"/>
      <w14:ligatures w14:val="none"/>
    </w:rPr>
  </w:style>
  <w:style w:type="character" w:customStyle="1" w:styleId="Zkladntextodsazen3Char">
    <w:name w:val="Základní text odsazený 3 Char"/>
    <w:basedOn w:val="Standardnpsmoodstavce"/>
    <w:link w:val="Zkladntextodsazen3"/>
    <w:rsid w:val="00740A58"/>
    <w:rPr>
      <w:rFonts w:ascii="Arial" w:eastAsia="Times New Roman" w:hAnsi="Arial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avel.hortig@csu.gov.cz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ly2795\Downloads\Form_c469_Tiskova%20zprava_CZ.dotx" TargetMode="External"/></Relationship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8A52692684BE7479FDFA9106896097F" ma:contentTypeVersion="4" ma:contentTypeDescription="Vytvoří nový dokument" ma:contentTypeScope="" ma:versionID="a4a62f6649dc28672c6c7591068d2cd0">
  <xsd:schema xmlns:xsd="http://www.w3.org/2001/XMLSchema" xmlns:xs="http://www.w3.org/2001/XMLSchema" xmlns:p="http://schemas.microsoft.com/office/2006/metadata/properties" xmlns:ns2="c4ef78d8-e63f-4b2d-8275-299522eb94d9" targetNamespace="http://schemas.microsoft.com/office/2006/metadata/properties" ma:root="true" ma:fieldsID="0a366532252b6ba0c9de0f67404af2d6" ns2:_="">
    <xsd:import namespace="c4ef78d8-e63f-4b2d-8275-299522eb94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ef78d8-e63f-4b2d-8275-299522eb94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54FA42-3A8D-47D9-9647-E987F66D79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4ED9AC5-6345-4D9D-89FF-B8979E6A10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1C11900-7B3F-49D9-89CE-E6E82BCD19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ef78d8-e63f-4b2d-8275-299522eb94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Form_c469_Tiskova zprava_CZ.dotx</Template>
  <TotalTime>4</TotalTime>
  <Pages>1</Pages>
  <Words>110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Holý Dalibor</dc:creator>
  <cp:keywords/>
  <dc:description/>
  <cp:lastModifiedBy>Hortig Pavel</cp:lastModifiedBy>
  <cp:revision>4</cp:revision>
  <dcterms:created xsi:type="dcterms:W3CDTF">2026-10-07T06:21:00Z</dcterms:created>
  <dcterms:modified xsi:type="dcterms:W3CDTF">2026-10-15T10:33:00Z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0x01010038A52692684BE7479FDFA9106896097F</vt:lpwstr>
  </property>
  <property fmtid="{D5CDD505-2E9C-101B-9397-08002B2CF9AE}" pid="3" name="Order">
    <vt:r8>184100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