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D96" w:rsidRDefault="003F26D7" w:rsidP="00810A2F">
      <w:pPr>
        <w:rPr>
          <w:rFonts w:eastAsia="MS Gothic"/>
          <w:b/>
          <w:bCs/>
          <w:color w:val="009BB4"/>
          <w:sz w:val="28"/>
          <w:szCs w:val="28"/>
        </w:rPr>
      </w:pPr>
      <w:bookmarkStart w:id="0" w:name="_GoBack"/>
      <w:bookmarkEnd w:id="0"/>
      <w:r w:rsidRPr="003F26D7">
        <w:rPr>
          <w:rFonts w:eastAsia="MS Gothic"/>
          <w:b/>
          <w:bCs/>
          <w:color w:val="009BB4"/>
          <w:sz w:val="28"/>
          <w:szCs w:val="28"/>
        </w:rPr>
        <w:t>GOVERNMENT BUDGET APPROPRIATIONS FOR R&amp;D BY SOCIO-ECONOMIC OBJECTIVES (GBAORD) – ANNEX 1</w:t>
      </w:r>
    </w:p>
    <w:p w:rsidR="003F26D7" w:rsidRDefault="003F26D7" w:rsidP="00810A2F">
      <w:pPr>
        <w:rPr>
          <w:b/>
        </w:rPr>
      </w:pPr>
    </w:p>
    <w:p w:rsidR="003F6BAA" w:rsidRPr="00B21444" w:rsidRDefault="003F26D7" w:rsidP="003F6BAA">
      <w:pPr>
        <w:jc w:val="both"/>
        <w:rPr>
          <w:rFonts w:eastAsia="MS Gothic"/>
          <w:b/>
          <w:bCs/>
          <w:color w:val="009BB4"/>
          <w:sz w:val="22"/>
          <w:szCs w:val="26"/>
          <w:lang w:val="en-GB"/>
        </w:rPr>
      </w:pPr>
      <w:r w:rsidRPr="00B21444">
        <w:rPr>
          <w:rFonts w:eastAsia="MS Gothic"/>
          <w:b/>
          <w:bCs/>
          <w:color w:val="009BB4"/>
          <w:sz w:val="22"/>
          <w:szCs w:val="26"/>
          <w:lang w:val="en-GB"/>
        </w:rPr>
        <w:t>NABS rev. 1992: List of socio-economic objectives at the 3-digit level</w:t>
      </w:r>
    </w:p>
    <w:p w:rsidR="003F26D7" w:rsidRDefault="003F26D7" w:rsidP="003F6BAA">
      <w:pPr>
        <w:jc w:val="both"/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i/>
          <w:iCs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Mineral, oil and natural gas prospecting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Exploration and exploitation of the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Earth’s crust and mantle excluding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Hydrology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Sea and oceans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Atmosphere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2.1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General planning of land-use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Construction and planning of building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2.3</w:t>
      </w:r>
      <w:r w:rsidRPr="003F26D7">
        <w:rPr>
          <w:rFonts w:ascii="Arial" w:hAnsi="Arial" w:cs="Arial"/>
          <w:sz w:val="20"/>
          <w:szCs w:val="20"/>
          <w:lang w:val="en-GB"/>
        </w:rPr>
        <w:tab/>
        <w:t>Civil engineering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2.4</w:t>
      </w:r>
      <w:r w:rsidRPr="003F26D7">
        <w:rPr>
          <w:rFonts w:ascii="Arial" w:hAnsi="Arial" w:cs="Arial"/>
          <w:sz w:val="20"/>
          <w:szCs w:val="20"/>
          <w:lang w:val="en-GB"/>
        </w:rPr>
        <w:tab/>
        <w:t>Transport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2.5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Telecommunication systems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2.6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 supply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CONTROL AND CARE OF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atmosphere and climate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air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Solid waste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3.4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3.5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soil and groundwater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Abatement of noise and vibration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3.7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species and habitats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3.8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natural hazards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3.9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radioactive radiation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4.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PROTECTION AND IPROVEMENT OF HUMAN HEALTH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research, hospital treatment, surgery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Preventive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Biomedical engineering and medicines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4.4</w:t>
      </w:r>
      <w:r w:rsidRPr="003F26D7">
        <w:rPr>
          <w:rFonts w:ascii="Arial" w:hAnsi="Arial" w:cs="Arial"/>
          <w:sz w:val="20"/>
          <w:szCs w:val="20"/>
          <w:lang w:val="en-GB"/>
        </w:rPr>
        <w:tab/>
        <w:t>Occupational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4.5</w:t>
      </w:r>
      <w:r w:rsidRPr="003F26D7">
        <w:rPr>
          <w:rFonts w:ascii="Arial" w:hAnsi="Arial" w:cs="Arial"/>
          <w:sz w:val="20"/>
          <w:szCs w:val="20"/>
          <w:lang w:val="en-GB"/>
        </w:rPr>
        <w:tab/>
        <w:t>Nutrition and food hygiene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4.6</w:t>
      </w:r>
      <w:r w:rsidRPr="003F26D7">
        <w:rPr>
          <w:rFonts w:ascii="Arial" w:hAnsi="Arial" w:cs="Arial"/>
          <w:sz w:val="20"/>
          <w:szCs w:val="20"/>
          <w:lang w:val="en-GB"/>
        </w:rPr>
        <w:tab/>
        <w:t>Drug abuse and addiction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4.8</w:t>
      </w:r>
      <w:r w:rsidRPr="003F26D7">
        <w:rPr>
          <w:rFonts w:ascii="Arial" w:hAnsi="Arial" w:cs="Arial"/>
          <w:sz w:val="20"/>
          <w:szCs w:val="20"/>
          <w:lang w:val="en-GB"/>
        </w:rPr>
        <w:tab/>
        <w:t>Hospital structure and organisation of medical care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medical research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5.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PRODUCTION, DISTRIBUTION AND RATIONAL UTILIZATION OF ENERGY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Fossil fuels and their derivatives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fission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Radioactive waste management including decommissioning with regard to fuel/energy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5.4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fusion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</w:t>
      </w:r>
      <w:r w:rsidRPr="003F26D7">
        <w:rPr>
          <w:rFonts w:ascii="Arial" w:hAnsi="Arial" w:cs="Arial"/>
          <w:sz w:val="20"/>
          <w:szCs w:val="20"/>
          <w:lang w:val="en-GB"/>
        </w:rPr>
        <w:tab/>
        <w:t>Renewable energy sources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Solar, thermal and photovoltaic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Geothermal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Water, wind and wave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5.5.4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Research into biomass conversion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5.6</w:t>
      </w:r>
      <w:r w:rsidRPr="003F26D7">
        <w:rPr>
          <w:rFonts w:ascii="Arial" w:hAnsi="Arial" w:cs="Arial"/>
          <w:sz w:val="20"/>
          <w:szCs w:val="20"/>
          <w:lang w:val="en-GB"/>
        </w:rPr>
        <w:tab/>
        <w:t>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production, distribution and 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6.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Animal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Fishing and fish-farming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Veterinary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6.4</w:t>
      </w:r>
      <w:r w:rsidRPr="003F26D7">
        <w:rPr>
          <w:rFonts w:ascii="Arial" w:hAnsi="Arial" w:cs="Arial"/>
          <w:sz w:val="20"/>
          <w:szCs w:val="20"/>
          <w:lang w:val="en-GB"/>
        </w:rPr>
        <w:tab/>
        <w:t>Crops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6.5</w:t>
      </w:r>
      <w:r w:rsidRPr="003F26D7">
        <w:rPr>
          <w:rFonts w:ascii="Arial" w:hAnsi="Arial" w:cs="Arial"/>
          <w:sz w:val="20"/>
          <w:szCs w:val="20"/>
          <w:lang w:val="en-GB"/>
        </w:rPr>
        <w:tab/>
        <w:t>Forestry and timber production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6.6</w:t>
      </w:r>
      <w:r w:rsidRPr="003F26D7">
        <w:rPr>
          <w:rFonts w:ascii="Arial" w:hAnsi="Arial" w:cs="Arial"/>
          <w:sz w:val="20"/>
          <w:szCs w:val="20"/>
          <w:lang w:val="en-GB"/>
        </w:rPr>
        <w:tab/>
        <w:t>Food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7.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INDUSTRIAL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</w:t>
      </w:r>
      <w:r w:rsidRPr="003F26D7">
        <w:rPr>
          <w:rFonts w:ascii="Arial" w:hAnsi="Arial" w:cs="Arial"/>
          <w:sz w:val="20"/>
          <w:szCs w:val="20"/>
          <w:lang w:val="en-GB"/>
        </w:rPr>
        <w:tab/>
        <w:t>Increasing economic efficiency and competitiveness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Manufacturing and processing techniques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Extraction and processing of non-energy mineral and derived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Products of the chemical industry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Petrochemical and coal by-products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Pharmaceutical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Manufacture of motor vehicles and other means of transport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Aerospace equipment manufacturing and repairing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motor vehicles and parts (including agricultural tractors)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all other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</w:t>
      </w:r>
      <w:r w:rsidRPr="003F26D7">
        <w:rPr>
          <w:rFonts w:ascii="Arial" w:hAnsi="Arial" w:cs="Arial"/>
          <w:sz w:val="20"/>
          <w:szCs w:val="20"/>
          <w:lang w:val="en-GB"/>
        </w:rPr>
        <w:tab/>
        <w:t>Electronic and related industries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office machinery and data processing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radio, television and communications equipment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Software development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7.7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electrical machinery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7.8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non-electronic and non-electrical machinery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instruments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medical and surgical equipment and orthopaedic appliances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All other instrument manufacture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food products and beverages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  <w:tab w:val="left" w:pos="708"/>
          <w:tab w:val="left" w:pos="1416"/>
          <w:tab w:val="left" w:pos="2697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textile, clothing and leather goods</w:t>
      </w:r>
      <w:r w:rsidRPr="003F26D7">
        <w:rPr>
          <w:rFonts w:ascii="Arial" w:hAnsi="Arial" w:cs="Arial"/>
          <w:sz w:val="20"/>
          <w:szCs w:val="20"/>
          <w:lang w:val="en-GB"/>
        </w:rPr>
        <w:tab/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7.12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manufacturing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7.13</w:t>
      </w:r>
      <w:r w:rsidRPr="003F26D7">
        <w:rPr>
          <w:rFonts w:ascii="Arial" w:hAnsi="Arial" w:cs="Arial"/>
          <w:sz w:val="20"/>
          <w:szCs w:val="20"/>
          <w:lang w:val="en-GB"/>
        </w:rPr>
        <w:tab/>
        <w:t>Recycling waste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8.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SOCIAL STRUCTURES AND RELATIONSHIPS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8.1</w:t>
      </w:r>
      <w:r w:rsidRPr="003F26D7">
        <w:rPr>
          <w:rFonts w:ascii="Arial" w:hAnsi="Arial" w:cs="Arial"/>
          <w:sz w:val="20"/>
          <w:szCs w:val="20"/>
          <w:lang w:val="en-GB"/>
        </w:rPr>
        <w:tab/>
        <w:t>Education, training, recurrent and retraining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Cultural activities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Management of business and institutions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8.4</w:t>
      </w:r>
      <w:r w:rsidRPr="003F26D7">
        <w:rPr>
          <w:rFonts w:ascii="Arial" w:hAnsi="Arial" w:cs="Arial"/>
          <w:sz w:val="20"/>
          <w:szCs w:val="20"/>
          <w:lang w:val="en-GB"/>
        </w:rPr>
        <w:tab/>
        <w:t>Improvement of working conditions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security system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8.6</w:t>
      </w:r>
      <w:r w:rsidRPr="003F26D7">
        <w:rPr>
          <w:rFonts w:ascii="Arial" w:hAnsi="Arial" w:cs="Arial"/>
          <w:sz w:val="20"/>
          <w:szCs w:val="20"/>
          <w:lang w:val="en-GB"/>
        </w:rPr>
        <w:tab/>
        <w:t>Political structure of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change, social processes and social conflicts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with regard to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9.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Scientific exploration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Applied research programmes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9.3</w:t>
      </w:r>
      <w:r w:rsidRPr="003F26D7">
        <w:rPr>
          <w:rFonts w:ascii="Arial" w:hAnsi="Arial" w:cs="Arial"/>
          <w:sz w:val="20"/>
          <w:szCs w:val="20"/>
          <w:lang w:val="en-GB"/>
        </w:rPr>
        <w:tab/>
        <w:t>Launch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9.4</w:t>
      </w:r>
      <w:r w:rsidRPr="003F26D7">
        <w:rPr>
          <w:rFonts w:ascii="Arial" w:hAnsi="Arial" w:cs="Arial"/>
          <w:sz w:val="20"/>
          <w:szCs w:val="20"/>
          <w:lang w:val="en-GB"/>
        </w:rPr>
        <w:tab/>
        <w:t>Space laboratories and space travel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10.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RESEARCH FINACED FROM GENERAL UNIVERSITY FUNDS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(General research financed from Ministry of Education)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10.9</w:t>
      </w:r>
      <w:r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NON-ORIENTED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OTHER CIVIL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DEFENCE</w:t>
      </w: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6BAA">
      <w:pPr>
        <w:jc w:val="both"/>
      </w:pPr>
    </w:p>
    <w:sectPr w:rsidR="003F26D7" w:rsidSect="0037492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0A4" w:rsidRDefault="008F20A4" w:rsidP="00E71A58">
      <w:r>
        <w:separator/>
      </w:r>
    </w:p>
  </w:endnote>
  <w:endnote w:type="continuationSeparator" w:id="0">
    <w:p w:rsidR="008F20A4" w:rsidRDefault="008F20A4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 wp14:anchorId="4FCB8346" wp14:editId="4D77EE0B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B3177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AB3177" w:rsidRPr="005A21E0">
      <w:rPr>
        <w:rFonts w:ascii="Arial" w:hAnsi="Arial" w:cs="Arial"/>
        <w:sz w:val="16"/>
        <w:szCs w:val="16"/>
      </w:rPr>
      <w:fldChar w:fldCharType="separate"/>
    </w:r>
    <w:r w:rsidR="003F7AED">
      <w:rPr>
        <w:rFonts w:ascii="Arial" w:hAnsi="Arial" w:cs="Arial"/>
        <w:noProof/>
        <w:sz w:val="16"/>
        <w:szCs w:val="16"/>
      </w:rPr>
      <w:t>2</w:t>
    </w:r>
    <w:r w:rsidR="00AB3177" w:rsidRPr="005A21E0">
      <w:rPr>
        <w:rFonts w:ascii="Arial" w:hAnsi="Arial" w:cs="Arial"/>
        <w:sz w:val="16"/>
        <w:szCs w:val="16"/>
      </w:rPr>
      <w:fldChar w:fldCharType="end"/>
    </w:r>
    <w:r w:rsidR="003F7AED">
      <w:rPr>
        <w:rFonts w:ascii="Arial" w:hAnsi="Arial" w:cs="Arial"/>
        <w:sz w:val="16"/>
        <w:szCs w:val="16"/>
      </w:rPr>
      <w:tab/>
      <w:t>2015</w:t>
    </w:r>
    <w:r>
      <w:tab/>
    </w: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 wp14:anchorId="3259290E" wp14:editId="2188C100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3F7AED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2015</w:t>
    </w:r>
    <w:r w:rsidR="009C5518">
      <w:tab/>
    </w:r>
    <w:r w:rsidR="009C5518">
      <w:tab/>
    </w:r>
    <w:r w:rsidR="00AB3177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AB3177" w:rsidRPr="00B6608F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1</w:t>
    </w:r>
    <w:r w:rsidR="00AB3177" w:rsidRPr="00B6608F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0A4" w:rsidRDefault="008F20A4" w:rsidP="00E71A58">
      <w:r>
        <w:separator/>
      </w:r>
    </w:p>
  </w:footnote>
  <w:footnote w:type="continuationSeparator" w:id="0">
    <w:p w:rsidR="008F20A4" w:rsidRDefault="008F20A4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Pr="00E95D1F" w:rsidRDefault="00E95D1F" w:rsidP="00E95D1F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DIRECT PUBLIC SUPPORT OF R&amp;D IN THE CZECH REPUBLIC/ ANNEXES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D1F" w:rsidRDefault="00E95D1F" w:rsidP="00E95D1F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DIRECT PUBLIC SUPPORT OF R&amp;D IN THE CZECH REPUBLIC/ ANNEXES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1F4247"/>
    <w:multiLevelType w:val="multilevel"/>
    <w:tmpl w:val="A03EE5F2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224D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26D7"/>
    <w:rsid w:val="003F313C"/>
    <w:rsid w:val="003F4AB4"/>
    <w:rsid w:val="003F52E9"/>
    <w:rsid w:val="003F62AA"/>
    <w:rsid w:val="003F6BAA"/>
    <w:rsid w:val="003F7AED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0BFD"/>
    <w:rsid w:val="0048139F"/>
    <w:rsid w:val="00481B3C"/>
    <w:rsid w:val="00482062"/>
    <w:rsid w:val="00483CCC"/>
    <w:rsid w:val="00484781"/>
    <w:rsid w:val="00485E28"/>
    <w:rsid w:val="00485EF6"/>
    <w:rsid w:val="0048673C"/>
    <w:rsid w:val="00486EDF"/>
    <w:rsid w:val="0048734B"/>
    <w:rsid w:val="0049040D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C1966"/>
    <w:rsid w:val="004C2E6C"/>
    <w:rsid w:val="004C3867"/>
    <w:rsid w:val="004C4121"/>
    <w:rsid w:val="004C43FF"/>
    <w:rsid w:val="004C4CD0"/>
    <w:rsid w:val="004C5960"/>
    <w:rsid w:val="004C5A54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19BE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16A2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5A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20A4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3246"/>
    <w:rsid w:val="009C3B7E"/>
    <w:rsid w:val="009C4563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3177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44"/>
    <w:rsid w:val="00B214B0"/>
    <w:rsid w:val="00B233C9"/>
    <w:rsid w:val="00B24A27"/>
    <w:rsid w:val="00B27D96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504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2ED1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030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66C2"/>
    <w:rsid w:val="00E57599"/>
    <w:rsid w:val="00E605BF"/>
    <w:rsid w:val="00E6084F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D69"/>
    <w:rsid w:val="00E83476"/>
    <w:rsid w:val="00E85053"/>
    <w:rsid w:val="00E86361"/>
    <w:rsid w:val="00E86604"/>
    <w:rsid w:val="00E86765"/>
    <w:rsid w:val="00E868DA"/>
    <w:rsid w:val="00E90A26"/>
    <w:rsid w:val="00E91A44"/>
    <w:rsid w:val="00E92F4D"/>
    <w:rsid w:val="00E93909"/>
    <w:rsid w:val="00E9466F"/>
    <w:rsid w:val="00E94B96"/>
    <w:rsid w:val="00E95D1F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1B67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7F084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uiPriority w:val="99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16C28-8192-4C9E-A960-60BD206EB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</Template>
  <TotalTime>4</TotalTime>
  <Pages>3</Pages>
  <Words>721</Words>
  <Characters>4255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4967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7</cp:revision>
  <cp:lastPrinted>2015-11-04T14:17:00Z</cp:lastPrinted>
  <dcterms:created xsi:type="dcterms:W3CDTF">2015-11-20T12:39:00Z</dcterms:created>
  <dcterms:modified xsi:type="dcterms:W3CDTF">2016-12-07T07:29:00Z</dcterms:modified>
</cp:coreProperties>
</file>